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7C039" w14:textId="77777777" w:rsidR="00324522" w:rsidRPr="00902657" w:rsidRDefault="0068200D">
      <w:pPr>
        <w:pStyle w:val="PositionTitle"/>
      </w:pPr>
      <w:fldSimple w:instr=" DOCPROPERTY  strPositionTitle  \* MERGEFORMAT ">
        <w:r w:rsidR="00324522">
          <w:t xml:space="preserve">Senior Policy Analyst </w:t>
        </w:r>
      </w:fldSimple>
    </w:p>
    <w:p w14:paraId="25360FDE" w14:textId="77777777" w:rsidR="00324522" w:rsidRPr="003D0957" w:rsidRDefault="00324522">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324522" w:rsidRPr="009D60C2" w14:paraId="7DE6DA5E" w14:textId="77777777">
        <w:tc>
          <w:tcPr>
            <w:tcW w:w="3168" w:type="dxa"/>
          </w:tcPr>
          <w:p w14:paraId="260B843A" w14:textId="77777777" w:rsidR="00324522" w:rsidRPr="00E86DBB" w:rsidRDefault="00324522">
            <w:r>
              <w:t>Position number</w:t>
            </w:r>
          </w:p>
        </w:tc>
        <w:tc>
          <w:tcPr>
            <w:tcW w:w="6300" w:type="dxa"/>
          </w:tcPr>
          <w:p w14:paraId="22DC70FA" w14:textId="77777777" w:rsidR="00324522" w:rsidRPr="00843BDA" w:rsidRDefault="006459BF">
            <w:r>
              <w:fldChar w:fldCharType="begin"/>
            </w:r>
            <w:r>
              <w:instrText xml:space="preserve"> DOCPROPERTY  strPositionNUmber  \* MERGEFORMAT </w:instrText>
            </w:r>
            <w:r>
              <w:fldChar w:fldCharType="separate"/>
            </w:r>
            <w:r w:rsidR="00324522">
              <w:t>724317</w:t>
            </w:r>
            <w:r>
              <w:fldChar w:fldCharType="end"/>
            </w:r>
          </w:p>
        </w:tc>
      </w:tr>
      <w:tr w:rsidR="00324522" w:rsidRPr="009D60C2" w14:paraId="262E0F29" w14:textId="77777777">
        <w:tc>
          <w:tcPr>
            <w:tcW w:w="3168" w:type="dxa"/>
          </w:tcPr>
          <w:p w14:paraId="1C544728" w14:textId="77777777" w:rsidR="00324522" w:rsidRPr="00843BDA" w:rsidRDefault="00324522">
            <w:r>
              <w:t>Location</w:t>
            </w:r>
          </w:p>
        </w:tc>
        <w:tc>
          <w:tcPr>
            <w:tcW w:w="6300" w:type="dxa"/>
          </w:tcPr>
          <w:p w14:paraId="683A7882" w14:textId="77777777" w:rsidR="00324522" w:rsidRPr="00843BDA" w:rsidRDefault="006459BF">
            <w:r>
              <w:fldChar w:fldCharType="begin"/>
            </w:r>
            <w:r>
              <w:instrText xml:space="preserve"> DOCPROPERTY  strLocation  \* MERGEFORMAT </w:instrText>
            </w:r>
            <w:r>
              <w:fldChar w:fldCharType="separate"/>
            </w:r>
            <w:r w:rsidR="00324522">
              <w:t>Hobart</w:t>
            </w:r>
            <w:r>
              <w:fldChar w:fldCharType="end"/>
            </w:r>
          </w:p>
        </w:tc>
      </w:tr>
      <w:tr w:rsidR="00324522" w:rsidRPr="009D60C2" w14:paraId="03EDB132" w14:textId="77777777">
        <w:tc>
          <w:tcPr>
            <w:tcW w:w="3168" w:type="dxa"/>
          </w:tcPr>
          <w:p w14:paraId="50085C01" w14:textId="77777777" w:rsidR="00324522" w:rsidRPr="00843BDA" w:rsidRDefault="00324522">
            <w:r>
              <w:t>Division</w:t>
            </w:r>
          </w:p>
        </w:tc>
        <w:tc>
          <w:tcPr>
            <w:tcW w:w="6300" w:type="dxa"/>
          </w:tcPr>
          <w:p w14:paraId="6BBE7079" w14:textId="77777777" w:rsidR="00324522" w:rsidRPr="00843BDA" w:rsidRDefault="006459BF">
            <w:r>
              <w:fldChar w:fldCharType="begin"/>
            </w:r>
            <w:r>
              <w:instrText xml:space="preserve"> DOCPROPERTY  strDivision  \* MERGEFORMAT </w:instrText>
            </w:r>
            <w:r>
              <w:fldChar w:fldCharType="separate"/>
            </w:r>
            <w:r w:rsidR="00324522">
              <w:t>Economic and Financial Policy</w:t>
            </w:r>
            <w:r>
              <w:fldChar w:fldCharType="end"/>
            </w:r>
          </w:p>
        </w:tc>
      </w:tr>
      <w:tr w:rsidR="00324522" w:rsidRPr="009D60C2" w14:paraId="1CE9EF14" w14:textId="77777777">
        <w:tc>
          <w:tcPr>
            <w:tcW w:w="3168" w:type="dxa"/>
          </w:tcPr>
          <w:p w14:paraId="50B3798B" w14:textId="77777777" w:rsidR="00324522" w:rsidRPr="00843BDA" w:rsidRDefault="00324522">
            <w:r>
              <w:t>Branch</w:t>
            </w:r>
          </w:p>
        </w:tc>
        <w:tc>
          <w:tcPr>
            <w:tcW w:w="6300" w:type="dxa"/>
          </w:tcPr>
          <w:p w14:paraId="104AB40C" w14:textId="77777777" w:rsidR="00324522" w:rsidRPr="00843BDA" w:rsidRDefault="0068200D">
            <w:fldSimple w:instr=" DOCPROPERTY  strBranch  \* MERGEFORMAT ">
              <w:r w:rsidR="00324522">
                <w:t>Intergovernment and Financial Policy</w:t>
              </w:r>
            </w:fldSimple>
          </w:p>
        </w:tc>
      </w:tr>
      <w:tr w:rsidR="00324522" w:rsidRPr="009D60C2" w14:paraId="60D6DD31" w14:textId="77777777">
        <w:tc>
          <w:tcPr>
            <w:tcW w:w="3168" w:type="dxa"/>
          </w:tcPr>
          <w:p w14:paraId="55858704" w14:textId="77777777" w:rsidR="00324522" w:rsidRPr="00843BDA" w:rsidRDefault="00324522">
            <w:r>
              <w:t>Section</w:t>
            </w:r>
          </w:p>
        </w:tc>
        <w:tc>
          <w:tcPr>
            <w:tcW w:w="6300" w:type="dxa"/>
          </w:tcPr>
          <w:p w14:paraId="7E99797E" w14:textId="77777777" w:rsidR="00324522" w:rsidRPr="00843BDA" w:rsidRDefault="006459BF">
            <w:r>
              <w:fldChar w:fldCharType="begin"/>
            </w:r>
            <w:r>
              <w:instrText xml:space="preserve"> DOCPROPERTY  strSection  \* MERGEFORMAT </w:instrText>
            </w:r>
            <w:r>
              <w:fldChar w:fldCharType="separate"/>
            </w:r>
            <w:r w:rsidR="00324522">
              <w:t>Intergovernmental Financial Relations</w:t>
            </w:r>
            <w:r>
              <w:fldChar w:fldCharType="end"/>
            </w:r>
          </w:p>
        </w:tc>
      </w:tr>
      <w:tr w:rsidR="00324522" w:rsidRPr="009D60C2" w14:paraId="68AB9317" w14:textId="77777777">
        <w:tc>
          <w:tcPr>
            <w:tcW w:w="3168" w:type="dxa"/>
          </w:tcPr>
          <w:p w14:paraId="2DF09BE9" w14:textId="77777777" w:rsidR="00324522" w:rsidRPr="00843BDA" w:rsidRDefault="00324522">
            <w:r>
              <w:t>Award</w:t>
            </w:r>
          </w:p>
        </w:tc>
        <w:tc>
          <w:tcPr>
            <w:tcW w:w="6300" w:type="dxa"/>
          </w:tcPr>
          <w:p w14:paraId="0299FDD5" w14:textId="77777777" w:rsidR="00324522" w:rsidRPr="00843BDA" w:rsidRDefault="006459BF">
            <w:r>
              <w:fldChar w:fldCharType="begin"/>
            </w:r>
            <w:r>
              <w:instrText xml:space="preserve"> DOCPROPERTY  strAward  \* MERGEFORMAT </w:instrText>
            </w:r>
            <w:r>
              <w:fldChar w:fldCharType="separate"/>
            </w:r>
            <w:r w:rsidR="00324522">
              <w:t>Tasmanian State Service Award</w:t>
            </w:r>
            <w:r>
              <w:fldChar w:fldCharType="end"/>
            </w:r>
          </w:p>
        </w:tc>
      </w:tr>
      <w:tr w:rsidR="00324522" w:rsidRPr="009D60C2" w14:paraId="13547198" w14:textId="77777777">
        <w:tc>
          <w:tcPr>
            <w:tcW w:w="3168" w:type="dxa"/>
          </w:tcPr>
          <w:p w14:paraId="1936DAD6" w14:textId="77777777" w:rsidR="00324522" w:rsidRPr="00843BDA" w:rsidRDefault="00324522">
            <w:r>
              <w:t>Classification</w:t>
            </w:r>
          </w:p>
        </w:tc>
        <w:tc>
          <w:tcPr>
            <w:tcW w:w="6300" w:type="dxa"/>
          </w:tcPr>
          <w:p w14:paraId="6876096C" w14:textId="77777777" w:rsidR="00324522" w:rsidRPr="00843BDA" w:rsidRDefault="006459BF">
            <w:r>
              <w:fldChar w:fldCharType="begin"/>
            </w:r>
            <w:r>
              <w:instrText xml:space="preserve"> DOCPROPERTY  strClassification  \* MERGEFORMAT </w:instrText>
            </w:r>
            <w:r>
              <w:fldChar w:fldCharType="separate"/>
            </w:r>
            <w:r w:rsidR="00324522">
              <w:t>General Stream, Band 5</w:t>
            </w:r>
            <w:r>
              <w:fldChar w:fldCharType="end"/>
            </w:r>
          </w:p>
        </w:tc>
      </w:tr>
      <w:tr w:rsidR="00324522" w:rsidRPr="009D60C2" w14:paraId="6CC71A15" w14:textId="77777777">
        <w:tc>
          <w:tcPr>
            <w:tcW w:w="3168" w:type="dxa"/>
          </w:tcPr>
          <w:p w14:paraId="29968347" w14:textId="77777777" w:rsidR="00324522" w:rsidRPr="00843BDA" w:rsidRDefault="00324522">
            <w:r w:rsidRPr="00843BDA">
              <w:t>I</w:t>
            </w:r>
            <w:r>
              <w:t>mmediate supervisor</w:t>
            </w:r>
          </w:p>
        </w:tc>
        <w:tc>
          <w:tcPr>
            <w:tcW w:w="6300" w:type="dxa"/>
          </w:tcPr>
          <w:p w14:paraId="0E36F0F8" w14:textId="77777777" w:rsidR="00324522" w:rsidRPr="00843BDA" w:rsidRDefault="006459BF">
            <w:r>
              <w:fldChar w:fldCharType="begin"/>
            </w:r>
            <w:r>
              <w:instrText xml:space="preserve"> DOCPROPERTY  strImmediateSupervisor  \* MERGEFORMAT </w:instrText>
            </w:r>
            <w:r>
              <w:fldChar w:fldCharType="separate"/>
            </w:r>
            <w:r w:rsidR="00324522">
              <w:t>Assistant Director</w:t>
            </w:r>
            <w:r>
              <w:fldChar w:fldCharType="end"/>
            </w:r>
          </w:p>
        </w:tc>
      </w:tr>
      <w:tr w:rsidR="00324522" w:rsidRPr="009D60C2" w14:paraId="26CBC130" w14:textId="77777777">
        <w:tc>
          <w:tcPr>
            <w:tcW w:w="3168" w:type="dxa"/>
          </w:tcPr>
          <w:p w14:paraId="2D40761D" w14:textId="77777777" w:rsidR="00324522" w:rsidRPr="00843BDA" w:rsidRDefault="00324522">
            <w:r>
              <w:t>Employment conditions</w:t>
            </w:r>
          </w:p>
        </w:tc>
        <w:tc>
          <w:tcPr>
            <w:tcW w:w="6300" w:type="dxa"/>
          </w:tcPr>
          <w:p w14:paraId="1D001253" w14:textId="77777777" w:rsidR="00324522" w:rsidRPr="00843BDA" w:rsidRDefault="006459BF">
            <w:r>
              <w:fldChar w:fldCharType="begin"/>
            </w:r>
            <w:r>
              <w:instrText xml:space="preserve"> DOCPROPERTY  strEmploymentConditions  \* MERGEFORMAT </w:instrText>
            </w:r>
            <w:r>
              <w:fldChar w:fldCharType="separate"/>
            </w:r>
            <w:r w:rsidR="00324522">
              <w:t>Permanent</w:t>
            </w:r>
            <w:r>
              <w:fldChar w:fldCharType="end"/>
            </w:r>
          </w:p>
        </w:tc>
      </w:tr>
      <w:tr w:rsidR="00324522" w:rsidRPr="009D60C2" w14:paraId="3C4E2CD1" w14:textId="77777777">
        <w:tc>
          <w:tcPr>
            <w:tcW w:w="3168" w:type="dxa"/>
          </w:tcPr>
          <w:p w14:paraId="71BF0967" w14:textId="77777777" w:rsidR="00324522" w:rsidRPr="00843BDA" w:rsidRDefault="00324522">
            <w:r>
              <w:t>Hours per week</w:t>
            </w:r>
          </w:p>
        </w:tc>
        <w:tc>
          <w:tcPr>
            <w:tcW w:w="6300" w:type="dxa"/>
          </w:tcPr>
          <w:p w14:paraId="48D8B2BF" w14:textId="77777777" w:rsidR="00324522" w:rsidRPr="00843BDA" w:rsidRDefault="006459BF">
            <w:r>
              <w:fldChar w:fldCharType="begin"/>
            </w:r>
            <w:r>
              <w:instrText xml:space="preserve"> DOCPROPERTY  strHoursperweek  \* MERGEFORMAT </w:instrText>
            </w:r>
            <w:r>
              <w:fldChar w:fldCharType="separate"/>
            </w:r>
            <w:r w:rsidR="00324522">
              <w:t>Flexible up to 36.75 hours</w:t>
            </w:r>
            <w:r>
              <w:fldChar w:fldCharType="end"/>
            </w:r>
          </w:p>
        </w:tc>
      </w:tr>
    </w:tbl>
    <w:p w14:paraId="1E1A2931" w14:textId="77777777" w:rsidR="00324522" w:rsidRPr="008730D1" w:rsidRDefault="00324522">
      <w:pPr>
        <w:pStyle w:val="Headinglevel2"/>
      </w:pPr>
      <w:r w:rsidRPr="008730D1">
        <w:t>Branch responsibilities</w:t>
      </w:r>
    </w:p>
    <w:p w14:paraId="3AEC436C" w14:textId="77777777" w:rsidR="003D3A83" w:rsidRPr="00A77DFB" w:rsidRDefault="003D3A83" w:rsidP="003D3A83">
      <w:r>
        <w:t xml:space="preserve">The Intergovernment and Financial Policy Branch is part of </w:t>
      </w:r>
      <w:r w:rsidRPr="00A77DFB">
        <w:t>Treasury’s Economic and Financial Policy Division</w:t>
      </w:r>
      <w:r>
        <w:t>, its key responsibilities are to</w:t>
      </w:r>
      <w:r w:rsidRPr="00A77DFB">
        <w:t>:</w:t>
      </w:r>
    </w:p>
    <w:p w14:paraId="14E364A6" w14:textId="77777777" w:rsidR="003D3A83" w:rsidRDefault="003D3A83" w:rsidP="003D3A83">
      <w:pPr>
        <w:numPr>
          <w:ilvl w:val="0"/>
          <w:numId w:val="49"/>
        </w:numPr>
        <w:ind w:left="425" w:hanging="425"/>
      </w:pPr>
      <w:r>
        <w:t>provide</w:t>
      </w:r>
      <w:r w:rsidRPr="00A77DFB">
        <w:t xml:space="preserve"> policy advice</w:t>
      </w:r>
      <w:r>
        <w:t xml:space="preserve"> and research</w:t>
      </w:r>
      <w:r w:rsidRPr="00A77DFB">
        <w:t xml:space="preserve"> on intergovernmental financial relations and </w:t>
      </w:r>
      <w:r>
        <w:t xml:space="preserve">taxation </w:t>
      </w:r>
      <w:r w:rsidRPr="00A77DFB">
        <w:t xml:space="preserve">issues; </w:t>
      </w:r>
      <w:r>
        <w:t>and</w:t>
      </w:r>
    </w:p>
    <w:p w14:paraId="7298E2AF" w14:textId="77777777" w:rsidR="003D3A83" w:rsidRDefault="003D3A83" w:rsidP="003D3A83">
      <w:pPr>
        <w:numPr>
          <w:ilvl w:val="0"/>
          <w:numId w:val="49"/>
        </w:numPr>
        <w:ind w:left="425" w:hanging="425"/>
        <w:sectPr w:rsidR="003D3A83" w:rsidSect="00EE627B">
          <w:headerReference w:type="even" r:id="rId9"/>
          <w:headerReference w:type="default" r:id="rId10"/>
          <w:footerReference w:type="even" r:id="rId11"/>
          <w:footerReference w:type="default" r:id="rId12"/>
          <w:headerReference w:type="first" r:id="rId13"/>
          <w:footerReference w:type="first" r:id="rId14"/>
          <w:type w:val="continuous"/>
          <w:pgSz w:w="11904" w:h="16834" w:code="9"/>
          <w:pgMar w:top="851" w:right="1134" w:bottom="851" w:left="1418" w:header="454" w:footer="851" w:gutter="0"/>
          <w:cols w:space="708"/>
          <w:titlePg/>
          <w:docGrid w:linePitch="286"/>
        </w:sectPr>
      </w:pPr>
      <w:r>
        <w:t>prepare and monitor</w:t>
      </w:r>
      <w:r w:rsidRPr="006B0657">
        <w:t xml:space="preserve"> estimates of the major sources of revenue to the Government such as the GST and own source taxation.</w:t>
      </w:r>
    </w:p>
    <w:p w14:paraId="721E9DCC" w14:textId="77777777" w:rsidR="00324522" w:rsidRDefault="00324522" w:rsidP="007B6538">
      <w:pPr>
        <w:sectPr w:rsidR="00324522" w:rsidSect="00EE627B">
          <w:headerReference w:type="even" r:id="rId15"/>
          <w:headerReference w:type="default" r:id="rId16"/>
          <w:footerReference w:type="even" r:id="rId17"/>
          <w:footerReference w:type="default" r:id="rId18"/>
          <w:headerReference w:type="first" r:id="rId19"/>
          <w:footerReference w:type="first" r:id="rId20"/>
          <w:type w:val="continuous"/>
          <w:pgSz w:w="11904" w:h="16834" w:code="9"/>
          <w:pgMar w:top="851" w:right="1134" w:bottom="851" w:left="1418" w:header="454" w:footer="851" w:gutter="0"/>
          <w:cols w:space="708"/>
          <w:titlePg/>
          <w:docGrid w:linePitch="286"/>
        </w:sectPr>
      </w:pPr>
    </w:p>
    <w:p w14:paraId="1B988C8E" w14:textId="77777777" w:rsidR="00324522" w:rsidRDefault="00324522">
      <w:pPr>
        <w:spacing w:after="0" w:line="240" w:lineRule="auto"/>
        <w:jc w:val="left"/>
      </w:pPr>
      <w:r>
        <w:br w:type="page"/>
      </w:r>
    </w:p>
    <w:p w14:paraId="4654D75D" w14:textId="77777777" w:rsidR="00324522" w:rsidRDefault="00324522">
      <w:pPr>
        <w:pStyle w:val="Headinglevel2"/>
      </w:pPr>
      <w:r w:rsidRPr="001046D2">
        <w:lastRenderedPageBreak/>
        <w:t>Position objective</w:t>
      </w:r>
    </w:p>
    <w:p w14:paraId="3FD6D1F8" w14:textId="77777777" w:rsidR="00324522" w:rsidRDefault="00324522">
      <w:pPr>
        <w:rPr>
          <w:rStyle w:val="BlueText"/>
        </w:rPr>
        <w:sectPr w:rsidR="00324522" w:rsidSect="00324522">
          <w:type w:val="continuous"/>
          <w:pgSz w:w="11904" w:h="16834" w:code="9"/>
          <w:pgMar w:top="851" w:right="1134" w:bottom="851" w:left="1418" w:header="454" w:footer="851" w:gutter="0"/>
          <w:cols w:space="708"/>
          <w:docGrid w:linePitch="299"/>
        </w:sectPr>
      </w:pPr>
    </w:p>
    <w:p w14:paraId="520FBC07" w14:textId="3B0CD88E" w:rsidR="0048154D" w:rsidRPr="00742EA5" w:rsidRDefault="0048154D" w:rsidP="0048154D">
      <w:r w:rsidRPr="00742EA5">
        <w:t>The objective of</w:t>
      </w:r>
      <w:r w:rsidR="00CA0E3A">
        <w:t xml:space="preserve"> the Senior </w:t>
      </w:r>
      <w:r w:rsidRPr="00742EA5">
        <w:t xml:space="preserve">Policy Analyst is to actively use </w:t>
      </w:r>
      <w:r w:rsidR="00F33B04">
        <w:t>their</w:t>
      </w:r>
      <w:r w:rsidRPr="00742EA5">
        <w:t xml:space="preserve"> strong skills, knowledge and experience to successfully contribute, individually and as part of a small team, to the achievement of </w:t>
      </w:r>
      <w:r>
        <w:t xml:space="preserve">the </w:t>
      </w:r>
      <w:r w:rsidRPr="00742EA5">
        <w:t>Branch’s responsibilities.</w:t>
      </w:r>
      <w:r w:rsidRPr="00742EA5" w:rsidDel="004C55D3">
        <w:t xml:space="preserve"> </w:t>
      </w:r>
    </w:p>
    <w:p w14:paraId="40AD298A" w14:textId="77777777" w:rsidR="0048154D" w:rsidRPr="00742EA5" w:rsidRDefault="0048154D" w:rsidP="0048154D">
      <w:r w:rsidRPr="00742EA5">
        <w:t>To be successful in the position you will have:</w:t>
      </w:r>
    </w:p>
    <w:p w14:paraId="4E1F7A89" w14:textId="77777777" w:rsidR="0048154D" w:rsidRPr="00742EA5" w:rsidRDefault="0048154D" w:rsidP="0048154D">
      <w:pPr>
        <w:sectPr w:rsidR="0048154D" w:rsidRPr="00742EA5">
          <w:type w:val="continuous"/>
          <w:pgSz w:w="11904" w:h="16834" w:code="9"/>
          <w:pgMar w:top="851" w:right="1134" w:bottom="851" w:left="1418" w:header="454" w:footer="851" w:gutter="0"/>
          <w:cols w:space="708"/>
          <w:formProt w:val="0"/>
          <w:titlePg/>
          <w:docGrid w:linePitch="286"/>
        </w:sectPr>
      </w:pPr>
    </w:p>
    <w:p w14:paraId="28ACA6B9" w14:textId="213A0159" w:rsidR="0048154D" w:rsidRPr="00742EA5" w:rsidRDefault="0048154D" w:rsidP="0048154D">
      <w:pPr>
        <w:numPr>
          <w:ilvl w:val="0"/>
          <w:numId w:val="47"/>
        </w:numPr>
        <w:spacing w:after="80" w:line="240" w:lineRule="auto"/>
        <w:rPr>
          <w:lang w:eastAsia="en-AU"/>
        </w:rPr>
      </w:pPr>
      <w:r w:rsidRPr="00742EA5">
        <w:rPr>
          <w:lang w:eastAsia="en-AU"/>
        </w:rPr>
        <w:t xml:space="preserve">demonstrated ability to </w:t>
      </w:r>
      <w:r w:rsidR="000D1E5B">
        <w:rPr>
          <w:lang w:eastAsia="en-AU"/>
        </w:rPr>
        <w:t>research</w:t>
      </w:r>
      <w:r w:rsidRPr="00742EA5">
        <w:rPr>
          <w:lang w:eastAsia="en-AU"/>
        </w:rPr>
        <w:t xml:space="preserve"> issues and identify possible solutions;</w:t>
      </w:r>
    </w:p>
    <w:p w14:paraId="0284CF98" w14:textId="77777777" w:rsidR="0048154D" w:rsidRPr="00742EA5" w:rsidRDefault="0048154D" w:rsidP="0048154D">
      <w:pPr>
        <w:numPr>
          <w:ilvl w:val="0"/>
          <w:numId w:val="47"/>
        </w:numPr>
        <w:spacing w:after="100" w:line="240" w:lineRule="auto"/>
        <w:rPr>
          <w:lang w:eastAsia="en-AU"/>
        </w:rPr>
      </w:pPr>
      <w:r w:rsidRPr="00742EA5">
        <w:rPr>
          <w:lang w:eastAsia="en-AU"/>
        </w:rPr>
        <w:t>the ability to use a range of sources to obtain factual information;</w:t>
      </w:r>
    </w:p>
    <w:p w14:paraId="3C1C992A" w14:textId="77777777" w:rsidR="0048154D" w:rsidRPr="00742EA5" w:rsidRDefault="0048154D" w:rsidP="0048154D">
      <w:pPr>
        <w:numPr>
          <w:ilvl w:val="0"/>
          <w:numId w:val="47"/>
        </w:numPr>
        <w:spacing w:after="100" w:line="240" w:lineRule="auto"/>
        <w:rPr>
          <w:lang w:eastAsia="en-AU"/>
        </w:rPr>
      </w:pPr>
      <w:r w:rsidRPr="00742EA5">
        <w:rPr>
          <w:lang w:eastAsia="en-AU"/>
        </w:rPr>
        <w:t>strong data and analytical skills, including experience with spreadsheets such as Excel;</w:t>
      </w:r>
    </w:p>
    <w:p w14:paraId="302CBAC6" w14:textId="77777777" w:rsidR="0048154D" w:rsidRPr="00742EA5" w:rsidRDefault="0048154D" w:rsidP="0048154D">
      <w:pPr>
        <w:numPr>
          <w:ilvl w:val="0"/>
          <w:numId w:val="47"/>
        </w:numPr>
        <w:spacing w:after="100" w:line="240" w:lineRule="auto"/>
        <w:rPr>
          <w:lang w:eastAsia="en-AU"/>
        </w:rPr>
      </w:pPr>
      <w:r w:rsidRPr="00742EA5">
        <w:rPr>
          <w:lang w:eastAsia="en-AU"/>
        </w:rPr>
        <w:t>the ability to communicate effectively with internal and external stakeholders; and</w:t>
      </w:r>
    </w:p>
    <w:p w14:paraId="3F061898" w14:textId="77777777" w:rsidR="0048154D" w:rsidRPr="00742EA5" w:rsidRDefault="0048154D" w:rsidP="0048154D">
      <w:pPr>
        <w:numPr>
          <w:ilvl w:val="0"/>
          <w:numId w:val="47"/>
        </w:numPr>
        <w:spacing w:after="80" w:line="240" w:lineRule="auto"/>
        <w:rPr>
          <w:lang w:eastAsia="en-AU"/>
        </w:rPr>
      </w:pPr>
      <w:r w:rsidRPr="00742EA5">
        <w:rPr>
          <w:lang w:eastAsia="en-AU"/>
        </w:rPr>
        <w:t>demonstrated initiative and the ability to manage your own output and work effectively in a team environment.</w:t>
      </w:r>
    </w:p>
    <w:p w14:paraId="67EA50D0" w14:textId="77777777" w:rsidR="0048154D" w:rsidRPr="00742EA5" w:rsidRDefault="0048154D" w:rsidP="0048154D">
      <w:r w:rsidRPr="00D547F5">
        <w:t>Our work is varied and we welcome the opportunity to discuss how your personal skillset could be successfully applied in the Treasury environment.</w:t>
      </w:r>
    </w:p>
    <w:p w14:paraId="78BF825A" w14:textId="77777777" w:rsidR="0048154D" w:rsidRDefault="0048154D" w:rsidP="00324522"/>
    <w:p w14:paraId="04D95DF0" w14:textId="77777777" w:rsidR="00324522" w:rsidRDefault="00324522">
      <w:pPr>
        <w:pStyle w:val="Headinglevel2"/>
      </w:pPr>
      <w:r w:rsidRPr="003C329F">
        <w:t>Primary duties</w:t>
      </w:r>
    </w:p>
    <w:p w14:paraId="21F5667A" w14:textId="77777777" w:rsidR="00324522" w:rsidRDefault="00324522">
      <w:r>
        <w:t xml:space="preserve">The </w:t>
      </w:r>
      <w:fldSimple w:instr=" DOCPROPERTY  strPositionTitle  \* MERGEFORMAT ">
        <w:r>
          <w:t xml:space="preserve">Senior Policy Analyst </w:t>
        </w:r>
      </w:fldSimple>
      <w:r>
        <w:t>’s primary duties include:</w:t>
      </w:r>
    </w:p>
    <w:p w14:paraId="5E692931" w14:textId="77777777" w:rsidR="00324522" w:rsidRDefault="00324522" w:rsidP="00324522">
      <w:pPr>
        <w:pStyle w:val="ListBullet"/>
        <w:numPr>
          <w:ilvl w:val="0"/>
          <w:numId w:val="2"/>
        </w:numPr>
        <w:rPr>
          <w:rStyle w:val="BlueText"/>
        </w:rPr>
        <w:sectPr w:rsidR="00324522">
          <w:type w:val="continuous"/>
          <w:pgSz w:w="11904" w:h="16834" w:code="9"/>
          <w:pgMar w:top="851" w:right="1134" w:bottom="851" w:left="1418" w:header="454" w:footer="851" w:gutter="0"/>
          <w:cols w:space="708"/>
          <w:titlePg/>
          <w:docGrid w:linePitch="286"/>
        </w:sectPr>
      </w:pPr>
    </w:p>
    <w:p w14:paraId="035E1299" w14:textId="3AECB474" w:rsidR="00324522" w:rsidRDefault="00324522" w:rsidP="00324522">
      <w:pPr>
        <w:pStyle w:val="ListBullet"/>
        <w:numPr>
          <w:ilvl w:val="0"/>
          <w:numId w:val="2"/>
        </w:numPr>
        <w:spacing w:after="80"/>
      </w:pPr>
      <w:r>
        <w:t>undertaking research, investigations and analysis</w:t>
      </w:r>
      <w:r w:rsidR="00367F9D">
        <w:t>:</w:t>
      </w:r>
      <w:r>
        <w:t xml:space="preserve"> </w:t>
      </w:r>
    </w:p>
    <w:p w14:paraId="440F9596" w14:textId="77777777" w:rsidR="007B061F" w:rsidRDefault="007B061F" w:rsidP="00CA0E3A">
      <w:pPr>
        <w:pStyle w:val="ListBullet2"/>
      </w:pPr>
      <w:r>
        <w:t>to support the development of quality policy advice in relation to revenue, intergovernment financial relations and the relative financial performance of the State;</w:t>
      </w:r>
    </w:p>
    <w:p w14:paraId="24EA7A0E" w14:textId="62C8BD3C" w:rsidR="007B061F" w:rsidRDefault="007B061F" w:rsidP="00CA0E3A">
      <w:pPr>
        <w:pStyle w:val="ListBullet2"/>
      </w:pPr>
      <w:r>
        <w:t>related to all areas of government of relevance to the Government’s submissions to the Commonwealth Grants Commission in relation to the distribution of Australian Government funds; and</w:t>
      </w:r>
    </w:p>
    <w:p w14:paraId="0FC6E1DB" w14:textId="0A02005B" w:rsidR="00324522" w:rsidRPr="00146591" w:rsidRDefault="00324522" w:rsidP="00CA0E3A">
      <w:pPr>
        <w:pStyle w:val="ListBullet"/>
        <w:rPr>
          <w:rFonts w:ascii="NewCenturySchlbk" w:hAnsi="NewCenturySchlbk"/>
        </w:rPr>
      </w:pPr>
      <w:r w:rsidRPr="00C05031">
        <w:t xml:space="preserve">utilising </w:t>
      </w:r>
      <w:r>
        <w:t>financial models</w:t>
      </w:r>
      <w:r w:rsidRPr="00C05031">
        <w:t xml:space="preserve"> for the forecasting and monitoring of </w:t>
      </w:r>
      <w:r>
        <w:t xml:space="preserve">GST revenue; other </w:t>
      </w:r>
      <w:r w:rsidRPr="00D21FDD">
        <w:t xml:space="preserve">Australian Government </w:t>
      </w:r>
      <w:r>
        <w:t>funding; and other related revenues;</w:t>
      </w:r>
    </w:p>
    <w:p w14:paraId="5BD358A9" w14:textId="77777777" w:rsidR="00324522" w:rsidRPr="00146591" w:rsidRDefault="00324522" w:rsidP="00324522">
      <w:pPr>
        <w:pStyle w:val="ListBullet"/>
        <w:numPr>
          <w:ilvl w:val="0"/>
          <w:numId w:val="2"/>
        </w:numPr>
        <w:spacing w:after="80"/>
        <w:rPr>
          <w:rFonts w:ascii="NewCenturySchlbk" w:hAnsi="NewCenturySchlbk"/>
        </w:rPr>
      </w:pPr>
      <w:r>
        <w:t>preparing briefings, correspondence and reports and liaise with other officers, agencies and organisations;</w:t>
      </w:r>
    </w:p>
    <w:p w14:paraId="55FD3DE2" w14:textId="77777777" w:rsidR="00324522" w:rsidRPr="00D21FDD" w:rsidRDefault="00324522" w:rsidP="00324522">
      <w:pPr>
        <w:pStyle w:val="ListBullet"/>
        <w:numPr>
          <w:ilvl w:val="0"/>
          <w:numId w:val="2"/>
        </w:numPr>
        <w:spacing w:after="80"/>
      </w:pPr>
      <w:r w:rsidRPr="00D21FDD">
        <w:t>monitoring and supporting the operation of the Intergovernmental Agreement on Federal Financial Relations, including the provision of Australian Government grants to the State;</w:t>
      </w:r>
    </w:p>
    <w:p w14:paraId="6F3BF5EB" w14:textId="77777777" w:rsidR="00324522" w:rsidRDefault="00324522" w:rsidP="00324522">
      <w:pPr>
        <w:pStyle w:val="ListBullet"/>
        <w:numPr>
          <w:ilvl w:val="0"/>
          <w:numId w:val="2"/>
        </w:numPr>
        <w:spacing w:after="80"/>
      </w:pPr>
      <w:r w:rsidRPr="00C37FB0">
        <w:t>support</w:t>
      </w:r>
      <w:r>
        <w:t>ing</w:t>
      </w:r>
      <w:r w:rsidRPr="00C37FB0">
        <w:t xml:space="preserve"> senior officers in their representation of the Department as required</w:t>
      </w:r>
      <w:r>
        <w:t>;</w:t>
      </w:r>
    </w:p>
    <w:p w14:paraId="6A562B02" w14:textId="09D45231" w:rsidR="00324522" w:rsidRDefault="00324522" w:rsidP="00324522">
      <w:pPr>
        <w:pStyle w:val="ListBullet"/>
        <w:numPr>
          <w:ilvl w:val="0"/>
          <w:numId w:val="2"/>
        </w:numPr>
        <w:spacing w:after="80"/>
      </w:pPr>
      <w:r>
        <w:t xml:space="preserve">assisting other officers within the Branch with matters relating to </w:t>
      </w:r>
      <w:r w:rsidR="00C83994">
        <w:t xml:space="preserve">revenue </w:t>
      </w:r>
      <w:r>
        <w:t>as may be required from time to time; and</w:t>
      </w:r>
    </w:p>
    <w:p w14:paraId="06BCE8A3" w14:textId="77777777" w:rsidR="00324522" w:rsidRPr="00834A64" w:rsidRDefault="00324522" w:rsidP="00324522">
      <w:pPr>
        <w:pStyle w:val="ListBullet"/>
        <w:numPr>
          <w:ilvl w:val="0"/>
          <w:numId w:val="2"/>
        </w:numPr>
        <w:rPr>
          <w:rStyle w:val="BlueText"/>
          <w:color w:val="auto"/>
        </w:rPr>
      </w:pPr>
      <w:r>
        <w:t>assis</w:t>
      </w:r>
      <w:r w:rsidRPr="00834A64">
        <w:t>ting with the supervision of subordinate Branch staff as may be required from time to time.</w:t>
      </w:r>
    </w:p>
    <w:p w14:paraId="183560D3" w14:textId="77777777" w:rsidR="00324522" w:rsidRDefault="00324522" w:rsidP="007B6538">
      <w:pPr>
        <w:sectPr w:rsidR="00324522" w:rsidSect="00EE627B">
          <w:type w:val="continuous"/>
          <w:pgSz w:w="11904" w:h="16834" w:code="9"/>
          <w:pgMar w:top="851" w:right="1134" w:bottom="851" w:left="1418" w:header="454" w:footer="851" w:gutter="0"/>
          <w:cols w:space="708"/>
          <w:formProt w:val="0"/>
          <w:titlePg/>
          <w:docGrid w:linePitch="286"/>
        </w:sectPr>
      </w:pPr>
    </w:p>
    <w:p w14:paraId="7AF5D9BE" w14:textId="77777777" w:rsidR="00CA0E3A" w:rsidRDefault="00CA0E3A">
      <w:pPr>
        <w:spacing w:after="0" w:line="240" w:lineRule="auto"/>
        <w:jc w:val="left"/>
        <w:rPr>
          <w:b/>
          <w:color w:val="889838"/>
        </w:rPr>
      </w:pPr>
      <w:r>
        <w:br w:type="page"/>
      </w:r>
    </w:p>
    <w:p w14:paraId="52D04D8D" w14:textId="7725A9F3" w:rsidR="00324522" w:rsidRDefault="00324522">
      <w:pPr>
        <w:pStyle w:val="Headinglevel2"/>
      </w:pPr>
      <w:r>
        <w:lastRenderedPageBreak/>
        <w:t xml:space="preserve">Level of responsibility, </w:t>
      </w:r>
      <w:r w:rsidRPr="00E86DBB">
        <w:t>direction</w:t>
      </w:r>
      <w:r>
        <w:t xml:space="preserve"> and supervision</w:t>
      </w:r>
    </w:p>
    <w:p w14:paraId="1C3BFE54" w14:textId="77777777" w:rsidR="00324522" w:rsidRDefault="00324522">
      <w:pPr>
        <w:pStyle w:val="Heading1"/>
        <w:sectPr w:rsidR="00324522">
          <w:footerReference w:type="default" r:id="rId21"/>
          <w:headerReference w:type="first" r:id="rId22"/>
          <w:footerReference w:type="first" r:id="rId23"/>
          <w:type w:val="continuous"/>
          <w:pgSz w:w="11904" w:h="16834" w:code="9"/>
          <w:pgMar w:top="851" w:right="1134" w:bottom="851" w:left="1418" w:header="454" w:footer="851" w:gutter="0"/>
          <w:cols w:space="708"/>
          <w:titlePg/>
          <w:docGrid w:linePitch="286"/>
        </w:sectPr>
      </w:pPr>
    </w:p>
    <w:p w14:paraId="4498A9C4" w14:textId="5FE3F7A5" w:rsidR="00324522" w:rsidRPr="006D79D9" w:rsidRDefault="00324522">
      <w:r w:rsidRPr="006C5687">
        <w:rPr>
          <w:rFonts w:cs="Arial"/>
          <w:szCs w:val="22"/>
        </w:rPr>
        <w:t xml:space="preserve">The </w:t>
      </w:r>
      <w:r w:rsidR="006459BF">
        <w:fldChar w:fldCharType="begin"/>
      </w:r>
      <w:r w:rsidR="006459BF">
        <w:instrText xml:space="preserve"> DOCPROPERTY  strPositionTitle  \* MERGEFORMAT </w:instrText>
      </w:r>
      <w:r w:rsidR="006459BF">
        <w:fldChar w:fldCharType="separate"/>
      </w:r>
      <w:r>
        <w:t xml:space="preserve">Senior Policy Analyst </w:t>
      </w:r>
      <w:r w:rsidR="006459BF">
        <w:fldChar w:fldCharType="end"/>
      </w:r>
      <w:r w:rsidRPr="006C5687">
        <w:rPr>
          <w:rFonts w:cs="Arial"/>
          <w:szCs w:val="22"/>
        </w:rPr>
        <w:t xml:space="preserve"> will receive limited guidance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w:t>
      </w:r>
      <w:r>
        <w:rPr>
          <w:rFonts w:cs="Arial"/>
          <w:szCs w:val="22"/>
        </w:rPr>
        <w:fldChar w:fldCharType="end"/>
      </w:r>
      <w:r w:rsidRPr="006C5687">
        <w:rPr>
          <w:rFonts w:cs="Arial"/>
          <w:szCs w:val="22"/>
        </w:rPr>
        <w:t xml:space="preserve"> and will exhibit considerable independence in interpreting and evaluating requirements according to the decision-making framework. The </w:t>
      </w:r>
      <w:r w:rsidR="006459BF">
        <w:fldChar w:fldCharType="begin"/>
      </w:r>
      <w:r w:rsidR="006459BF">
        <w:instrText xml:space="preserve"> DOCPROPERTY  strPositionTitle  \* MERGEFORMAT </w:instrText>
      </w:r>
      <w:r w:rsidR="006459BF">
        <w:fldChar w:fldCharType="separate"/>
      </w:r>
      <w:r>
        <w:t xml:space="preserve">Senior Policy Analyst </w:t>
      </w:r>
      <w:r w:rsidR="006459BF">
        <w:fldChar w:fldCharType="end"/>
      </w:r>
      <w:r w:rsidRPr="006C5687">
        <w:rPr>
          <w:rFonts w:cs="Arial"/>
          <w:szCs w:val="22"/>
        </w:rPr>
        <w:t xml:space="preserve">has the ability to establish new operational guidelines and/or precedents within area of expertise consistent with relevant policy. </w:t>
      </w:r>
      <w:r w:rsidRPr="00F20C01">
        <w:rPr>
          <w:rFonts w:cs="Arial"/>
          <w:szCs w:val="22"/>
        </w:rPr>
        <w:t xml:space="preserve">The </w:t>
      </w:r>
      <w:r w:rsidR="006459BF">
        <w:fldChar w:fldCharType="begin"/>
      </w:r>
      <w:r w:rsidR="006459BF">
        <w:instrText xml:space="preserve"> DOCPROPERTY  strPositionTitle  \* MERGEFORMAT </w:instrText>
      </w:r>
      <w:r w:rsidR="006459BF">
        <w:fldChar w:fldCharType="separate"/>
      </w:r>
      <w:r>
        <w:t xml:space="preserve">Senior Policy Analyst </w:t>
      </w:r>
      <w:r w:rsidR="006459BF">
        <w:fldChar w:fldCharType="end"/>
      </w:r>
      <w:r w:rsidRPr="00F20C01">
        <w:rPr>
          <w:rFonts w:cs="Arial"/>
          <w:szCs w:val="22"/>
        </w:rPr>
        <w:t xml:space="preserve"> may also supervise a small team of employees, including mentoring and evaluating performance</w:t>
      </w:r>
      <w:r w:rsidRPr="006D79D9">
        <w:t>.</w:t>
      </w:r>
    </w:p>
    <w:p w14:paraId="2FB5A875" w14:textId="77777777" w:rsidR="00324522" w:rsidRPr="007A07BD" w:rsidRDefault="00324522">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670C6BB1" w14:textId="77777777" w:rsidR="00324522" w:rsidRDefault="00324522" w:rsidP="007B6538">
      <w:pPr>
        <w:sectPr w:rsidR="00324522" w:rsidSect="00EE627B">
          <w:type w:val="continuous"/>
          <w:pgSz w:w="11904" w:h="16834" w:code="9"/>
          <w:pgMar w:top="851" w:right="1134" w:bottom="851" w:left="1418" w:header="454" w:footer="851" w:gutter="0"/>
          <w:cols w:space="708"/>
          <w:titlePg/>
          <w:docGrid w:linePitch="286"/>
        </w:sectPr>
      </w:pPr>
    </w:p>
    <w:p w14:paraId="628C4150" w14:textId="77777777" w:rsidR="00324522" w:rsidRDefault="00324522" w:rsidP="007B6538">
      <w:pPr>
        <w:sectPr w:rsidR="00324522" w:rsidSect="00EE627B">
          <w:type w:val="continuous"/>
          <w:pgSz w:w="11904" w:h="16834" w:code="9"/>
          <w:pgMar w:top="851" w:right="1134" w:bottom="851" w:left="1418" w:header="454" w:footer="851" w:gutter="0"/>
          <w:cols w:space="708"/>
          <w:formProt w:val="0"/>
          <w:titlePg/>
          <w:docGrid w:linePitch="286"/>
        </w:sectPr>
      </w:pPr>
    </w:p>
    <w:p w14:paraId="558E6BCB" w14:textId="77777777" w:rsidR="00CA0E3A" w:rsidRDefault="00CA0E3A">
      <w:pPr>
        <w:spacing w:after="0" w:line="240" w:lineRule="auto"/>
        <w:jc w:val="left"/>
        <w:rPr>
          <w:b/>
          <w:color w:val="889838"/>
        </w:rPr>
      </w:pPr>
      <w:r>
        <w:br w:type="page"/>
      </w:r>
    </w:p>
    <w:p w14:paraId="39B27600" w14:textId="44679A12" w:rsidR="00324522" w:rsidRPr="00E14D9C" w:rsidRDefault="00324522">
      <w:pPr>
        <w:pStyle w:val="Headinglevel2"/>
      </w:pPr>
      <w:r>
        <w:lastRenderedPageBreak/>
        <w:t>S</w:t>
      </w:r>
      <w:r w:rsidRPr="00E14D9C">
        <w:t>election criteria</w:t>
      </w:r>
    </w:p>
    <w:p w14:paraId="0E65B2F9" w14:textId="77777777" w:rsidR="00324522" w:rsidRDefault="00324522">
      <w:pPr>
        <w:pStyle w:val="Introtext"/>
      </w:pPr>
      <w:r w:rsidRPr="00973C45">
        <w:t>Relative merit of candidates for this position is assessed using the following selection criteria:</w:t>
      </w:r>
    </w:p>
    <w:p w14:paraId="6E8FAD2E" w14:textId="77777777" w:rsidR="00324522" w:rsidRPr="00417D85" w:rsidRDefault="00324522" w:rsidP="00324522">
      <w:pPr>
        <w:pStyle w:val="HeadingLevel1-Bulleted"/>
        <w:numPr>
          <w:ilvl w:val="0"/>
          <w:numId w:val="32"/>
        </w:numPr>
      </w:pPr>
      <w:r w:rsidRPr="00417D85">
        <w:t>Communication</w:t>
      </w:r>
    </w:p>
    <w:p w14:paraId="18F3BCCB" w14:textId="77777777" w:rsidR="00324522" w:rsidRPr="00843BDA" w:rsidRDefault="00324522">
      <w:r w:rsidRPr="00B3207E">
        <w:t>Demonstrates capacity to: prepare straightforward documentation to a high level and provide accurate and well-structured drafts of complex interpretive material, which may require some rework; and liaise effectively internally and externally with the ability to represent Treasury on operational matters</w:t>
      </w:r>
      <w:r w:rsidRPr="0011624E">
        <w:t>.</w:t>
      </w:r>
    </w:p>
    <w:p w14:paraId="599E6D9E" w14:textId="77777777" w:rsidR="00324522" w:rsidRPr="00843BDA" w:rsidRDefault="00324522" w:rsidP="00324522">
      <w:pPr>
        <w:pStyle w:val="HeadingLevel1-Bulleted"/>
        <w:numPr>
          <w:ilvl w:val="0"/>
          <w:numId w:val="32"/>
        </w:numPr>
      </w:pPr>
      <w:r>
        <w:t>Output m</w:t>
      </w:r>
      <w:r w:rsidRPr="00843BDA">
        <w:t>anagement</w:t>
      </w:r>
    </w:p>
    <w:p w14:paraId="2DE0373E" w14:textId="77777777" w:rsidR="00324522" w:rsidRPr="009B1D36" w:rsidRDefault="00324522">
      <w:r w:rsidRPr="00B3207E">
        <w:t>Demonstrates capacity to: plan, organise, schedule and prioritise work for area of responsibility; coordinate resources, related activities and input from others; and foster and contribute to a client focus</w:t>
      </w:r>
      <w:r w:rsidRPr="0011624E">
        <w:t>.</w:t>
      </w:r>
    </w:p>
    <w:p w14:paraId="0DB40E22" w14:textId="77777777" w:rsidR="00324522" w:rsidRPr="00843BDA" w:rsidRDefault="00324522" w:rsidP="00324522">
      <w:pPr>
        <w:pStyle w:val="HeadingLevel1-Bulleted"/>
        <w:numPr>
          <w:ilvl w:val="0"/>
          <w:numId w:val="32"/>
        </w:numPr>
      </w:pPr>
      <w:r>
        <w:t>Conceptual, analytical and j</w:t>
      </w:r>
      <w:r w:rsidRPr="00843BDA">
        <w:t>udgement</w:t>
      </w:r>
    </w:p>
    <w:p w14:paraId="4F8EE234" w14:textId="77777777" w:rsidR="00324522" w:rsidRPr="009B1D36" w:rsidRDefault="00324522">
      <w:r w:rsidRPr="00B3207E">
        <w:t>Demonstrates capacity to: use appropriate decision-making strategies to identify solutions to problems; make informed, timely and accurate decisions to provide operational solutions; and provide authoritative advice in relation to activities</w:t>
      </w:r>
      <w:r w:rsidRPr="0011624E">
        <w:t>.</w:t>
      </w:r>
    </w:p>
    <w:p w14:paraId="3788B30B" w14:textId="77777777" w:rsidR="00324522" w:rsidRPr="00843BDA" w:rsidRDefault="00324522" w:rsidP="00324522">
      <w:pPr>
        <w:pStyle w:val="HeadingLevel1-Bulleted"/>
        <w:numPr>
          <w:ilvl w:val="0"/>
          <w:numId w:val="32"/>
        </w:numPr>
      </w:pPr>
      <w:r>
        <w:t>Leadership and people s</w:t>
      </w:r>
      <w:r w:rsidRPr="00843BDA">
        <w:t>kills</w:t>
      </w:r>
    </w:p>
    <w:p w14:paraId="124971C9" w14:textId="77777777" w:rsidR="00324522" w:rsidRPr="00422B05" w:rsidRDefault="00324522">
      <w:r w:rsidRPr="00B3207E">
        <w:t>Demonstrates capacity to: lead, inform, guide and mentor others in area of operation; contribute to a positive team environment and use networks to obtain results; and behave in alignment with and promote Treasury’s Values</w:t>
      </w:r>
      <w:r w:rsidRPr="0011624E">
        <w:t>.</w:t>
      </w:r>
    </w:p>
    <w:p w14:paraId="269ED5C2" w14:textId="77777777" w:rsidR="00324522" w:rsidRPr="00843BDA" w:rsidRDefault="00324522" w:rsidP="00324522">
      <w:pPr>
        <w:pStyle w:val="HeadingLevel1-Bulleted"/>
        <w:numPr>
          <w:ilvl w:val="0"/>
          <w:numId w:val="32"/>
        </w:numPr>
      </w:pPr>
      <w:r w:rsidRPr="00843BDA">
        <w:t>Technical</w:t>
      </w:r>
      <w:r>
        <w:t xml:space="preserve"> and p</w:t>
      </w:r>
      <w:r w:rsidRPr="00843BDA">
        <w:t>rofessional</w:t>
      </w:r>
      <w:r>
        <w:t>*</w:t>
      </w:r>
    </w:p>
    <w:p w14:paraId="367B2D9F" w14:textId="77777777" w:rsidR="00324522" w:rsidRPr="00422B05" w:rsidRDefault="00324522">
      <w:r w:rsidRPr="00B3207E">
        <w:t>Demonstrates knowledge, skill and ability in relation to the role or the capacity to rapidly acquire competency</w:t>
      </w:r>
      <w:r>
        <w:t>.</w:t>
      </w:r>
    </w:p>
    <w:p w14:paraId="2E9204CE" w14:textId="77777777" w:rsidR="00324522" w:rsidRPr="00A555B1" w:rsidRDefault="00324522">
      <w:pPr>
        <w:pStyle w:val="ItalicsUnderline"/>
      </w:pPr>
      <w:r>
        <w:t>The</w:t>
      </w:r>
      <w:r w:rsidRPr="004E662D">
        <w:t xml:space="preserve"> above selection criteria are weighted equally for assessment purposes.</w:t>
      </w:r>
    </w:p>
    <w:p w14:paraId="32CF16B9" w14:textId="77777777" w:rsidR="00324522" w:rsidRPr="00843BDA" w:rsidRDefault="00324522" w:rsidP="007415A8">
      <w:pPr>
        <w:pStyle w:val="HeadingLevel1-Bulleted"/>
        <w:numPr>
          <w:ilvl w:val="0"/>
          <w:numId w:val="0"/>
        </w:numPr>
        <w:ind w:left="360" w:hanging="360"/>
      </w:pPr>
      <w:r>
        <w:t xml:space="preserve">* </w:t>
      </w:r>
      <w:r w:rsidRPr="00B3207E">
        <w:t>Qualifications and requirements</w:t>
      </w:r>
    </w:p>
    <w:p w14:paraId="4DA78069" w14:textId="77777777" w:rsidR="00324522" w:rsidRPr="00422B05" w:rsidRDefault="00324522">
      <w:r w:rsidRPr="00B3207E">
        <w:t>Desirable – completion or partial completion of relevant tertiary qualifications and/or professional affiliation</w:t>
      </w:r>
      <w:r>
        <w:t>.</w:t>
      </w:r>
    </w:p>
    <w:p w14:paraId="2DF627BE" w14:textId="77777777" w:rsidR="00CA471C" w:rsidRDefault="00CA471C" w:rsidP="007B6538"/>
    <w:p w14:paraId="575F7791" w14:textId="77777777" w:rsidR="00324522" w:rsidRDefault="00324522" w:rsidP="007B6538">
      <w:pPr>
        <w:sectPr w:rsidR="00324522" w:rsidSect="00324522">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324522" w:rsidRPr="00096ADB" w14:paraId="48D9D2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047AE3D3" w14:textId="77777777" w:rsidR="00324522" w:rsidRPr="00096ADB" w:rsidRDefault="00324522">
            <w:r w:rsidRPr="00096ADB">
              <w:t>Approved:</w:t>
            </w:r>
          </w:p>
        </w:tc>
        <w:tc>
          <w:tcPr>
            <w:tcW w:w="4267" w:type="dxa"/>
          </w:tcPr>
          <w:p w14:paraId="7982C993" w14:textId="77777777" w:rsidR="00324522" w:rsidRPr="00096ADB" w:rsidRDefault="00ED54A8">
            <w:pPr>
              <w:cnfStyle w:val="100000000000" w:firstRow="1" w:lastRow="0" w:firstColumn="0" w:lastColumn="0" w:oddVBand="0" w:evenVBand="0" w:oddHBand="0" w:evenHBand="0" w:firstRowFirstColumn="0" w:firstRowLastColumn="0" w:lastRowFirstColumn="0" w:lastRowLastColumn="0"/>
            </w:pPr>
            <w:r>
              <w:t>Jodi Willcox, Director</w:t>
            </w:r>
          </w:p>
        </w:tc>
        <w:tc>
          <w:tcPr>
            <w:tcW w:w="742" w:type="dxa"/>
          </w:tcPr>
          <w:p w14:paraId="297C07E3" w14:textId="77777777" w:rsidR="00324522" w:rsidRPr="00096ADB" w:rsidRDefault="00324522">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16475021" w14:textId="1F752F61" w:rsidR="00324522" w:rsidRPr="00096ADB" w:rsidRDefault="00973147" w:rsidP="00973147">
            <w:r>
              <w:t>20</w:t>
            </w:r>
            <w:r w:rsidR="001E249D">
              <w:t xml:space="preserve"> June 2022</w:t>
            </w:r>
          </w:p>
        </w:tc>
      </w:tr>
      <w:tr w:rsidR="00324522" w:rsidRPr="00CC1A55" w14:paraId="2EF7F5FF"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676BD5DA" w14:textId="77777777" w:rsidR="00324522" w:rsidRPr="00096ADB" w:rsidRDefault="00324522" w:rsidP="008314E8">
            <w:pPr>
              <w:pStyle w:val="IntrotextBold"/>
              <w:spacing w:before="120"/>
            </w:pPr>
            <w:r>
              <w:t xml:space="preserve">For further information please email </w:t>
            </w:r>
            <w:hyperlink r:id="rId24" w:history="1">
              <w:r w:rsidRPr="002C79B0">
                <w:rPr>
                  <w:rStyle w:val="Hyperlink"/>
                </w:rPr>
                <w:t>recruitment@treasury.tas.gov.au</w:t>
              </w:r>
            </w:hyperlink>
            <w:r>
              <w:t>, or visit www.treasury.tas.gov.au</w:t>
            </w:r>
          </w:p>
        </w:tc>
      </w:tr>
      <w:tr w:rsidR="00324522" w:rsidRPr="00CC1A55" w14:paraId="4999E9A7"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79A4FD64" w14:textId="77777777" w:rsidR="00324522" w:rsidRDefault="00324522" w:rsidP="008314E8">
            <w:pPr>
              <w:pStyle w:val="IntrotextBold"/>
              <w:spacing w:before="120"/>
            </w:pPr>
          </w:p>
        </w:tc>
      </w:tr>
      <w:tr w:rsidR="00324522" w:rsidRPr="00CC1A55" w14:paraId="57BDAC62"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30A57D1E" w14:textId="77777777" w:rsidR="00324522" w:rsidRDefault="00324522" w:rsidP="008314E8">
            <w:pPr>
              <w:pStyle w:val="IntrotextBold"/>
              <w:spacing w:before="120"/>
            </w:pPr>
          </w:p>
        </w:tc>
      </w:tr>
    </w:tbl>
    <w:p w14:paraId="228B0631" w14:textId="77777777" w:rsidR="00324522" w:rsidRDefault="00324522" w:rsidP="007B6538">
      <w:pPr>
        <w:sectPr w:rsidR="00324522" w:rsidSect="00EE627B">
          <w:type w:val="continuous"/>
          <w:pgSz w:w="11904" w:h="16834" w:code="9"/>
          <w:pgMar w:top="851" w:right="1134" w:bottom="851" w:left="1418" w:header="454" w:footer="851" w:gutter="0"/>
          <w:cols w:space="708"/>
          <w:formProt w:val="0"/>
          <w:titlePg/>
          <w:docGrid w:linePitch="286"/>
        </w:sectPr>
      </w:pPr>
    </w:p>
    <w:p w14:paraId="4A79506E" w14:textId="77777777" w:rsidR="00324522" w:rsidRDefault="00324522">
      <w:pPr>
        <w:spacing w:after="0" w:line="240" w:lineRule="auto"/>
        <w:jc w:val="left"/>
      </w:pPr>
      <w:r>
        <w:br w:type="page"/>
      </w:r>
    </w:p>
    <w:p w14:paraId="2B0F6281" w14:textId="77777777" w:rsidR="00324522" w:rsidRPr="008C65D1" w:rsidRDefault="00324522" w:rsidP="008223A9">
      <w:pPr>
        <w:pStyle w:val="Headinglevel2"/>
        <w:spacing w:before="0"/>
        <w:rPr>
          <w:szCs w:val="22"/>
        </w:rPr>
      </w:pPr>
      <w:r w:rsidRPr="008C65D1">
        <w:rPr>
          <w:szCs w:val="22"/>
        </w:rPr>
        <w:lastRenderedPageBreak/>
        <w:t>Working at Treasury</w:t>
      </w:r>
    </w:p>
    <w:p w14:paraId="0842C0D7" w14:textId="77777777" w:rsidR="00324522" w:rsidRPr="008C65D1" w:rsidRDefault="00324522"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03ECA0A5" w14:textId="77777777" w:rsidR="00324522" w:rsidRPr="008C65D1" w:rsidRDefault="00324522"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27DB97AF" w14:textId="77777777" w:rsidR="00324522" w:rsidRPr="00C9040F" w:rsidRDefault="00324522" w:rsidP="00324522">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2E56E1D4" w14:textId="77777777" w:rsidR="00324522" w:rsidRPr="00C9040F" w:rsidRDefault="00324522" w:rsidP="00324522">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56223FE8" w14:textId="77777777" w:rsidR="00324522" w:rsidRPr="00C9040F" w:rsidRDefault="00324522" w:rsidP="00324522">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7AFA8277" w14:textId="77777777" w:rsidR="00324522" w:rsidRPr="00C9040F" w:rsidRDefault="00324522" w:rsidP="00324522">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776C119A" w14:textId="77777777" w:rsidR="00324522" w:rsidRPr="001567D5" w:rsidRDefault="00324522" w:rsidP="00324522">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07EC4340" w14:textId="77777777" w:rsidR="00324522" w:rsidRPr="001567D5" w:rsidRDefault="00324522" w:rsidP="008223A9">
      <w:pPr>
        <w:pStyle w:val="Picturestyle"/>
        <w:rPr>
          <w:rFonts w:cs="Arial"/>
          <w:sz w:val="20"/>
          <w:szCs w:val="20"/>
        </w:rPr>
      </w:pPr>
      <w:r w:rsidRPr="001567D5">
        <w:rPr>
          <w:rFonts w:cs="Arial"/>
          <w:noProof/>
          <w:sz w:val="20"/>
          <w:szCs w:val="20"/>
        </w:rPr>
        <w:drawing>
          <wp:inline distT="0" distB="0" distL="0" distR="0" wp14:anchorId="463D8C30" wp14:editId="4237E986">
            <wp:extent cx="1962150" cy="1824636"/>
            <wp:effectExtent l="0" t="0" r="0" b="4445"/>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25"/>
                    <a:srcRect/>
                    <a:stretch>
                      <a:fillRect/>
                    </a:stretch>
                  </pic:blipFill>
                  <pic:spPr bwMode="auto">
                    <a:xfrm>
                      <a:off x="0" y="0"/>
                      <a:ext cx="1976405" cy="1837892"/>
                    </a:xfrm>
                    <a:prstGeom prst="rect">
                      <a:avLst/>
                    </a:prstGeom>
                    <a:noFill/>
                    <a:ln w="9525">
                      <a:noFill/>
                      <a:miter lim="800000"/>
                      <a:headEnd/>
                      <a:tailEnd/>
                    </a:ln>
                  </pic:spPr>
                </pic:pic>
              </a:graphicData>
            </a:graphic>
          </wp:inline>
        </w:drawing>
      </w:r>
    </w:p>
    <w:p w14:paraId="0DDC9CEF" w14:textId="77777777" w:rsidR="00324522" w:rsidRPr="008C65D1" w:rsidRDefault="00324522" w:rsidP="008223A9">
      <w:pPr>
        <w:pStyle w:val="Headinglevel2"/>
        <w:rPr>
          <w:szCs w:val="22"/>
        </w:rPr>
      </w:pPr>
      <w:r w:rsidRPr="008C65D1">
        <w:rPr>
          <w:szCs w:val="22"/>
        </w:rPr>
        <w:t>Treasury employment conditions</w:t>
      </w:r>
    </w:p>
    <w:p w14:paraId="637D3684" w14:textId="77777777" w:rsidR="00324522" w:rsidRPr="00C8579A" w:rsidRDefault="00324522"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55A160E9" w14:textId="77777777" w:rsidR="00324522" w:rsidRPr="00C8579A" w:rsidRDefault="00324522"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2B0FA742" w14:textId="77777777" w:rsidR="00324522" w:rsidRPr="00C8579A" w:rsidRDefault="00324522"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129055F0" w14:textId="77777777" w:rsidR="00324522" w:rsidRPr="007B6538" w:rsidRDefault="00324522"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324522" w:rsidRPr="007B6538" w:rsidSect="00324522">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7AE4B" w14:textId="77777777" w:rsidR="00D61947" w:rsidRDefault="00D61947">
      <w:pPr>
        <w:spacing w:line="240" w:lineRule="auto"/>
      </w:pPr>
      <w:r>
        <w:separator/>
      </w:r>
    </w:p>
  </w:endnote>
  <w:endnote w:type="continuationSeparator" w:id="0">
    <w:p w14:paraId="2636E1D8" w14:textId="77777777" w:rsidR="00D61947" w:rsidRDefault="00D619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1F4A" w14:textId="77777777" w:rsidR="003D3A83" w:rsidRDefault="003D3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6C10" w14:textId="77777777" w:rsidR="003D3A83" w:rsidRPr="001A406D" w:rsidRDefault="003D3A83">
    <w:pPr>
      <w:pStyle w:val="Footer"/>
      <w:tabs>
        <w:tab w:val="clear" w:pos="8640"/>
        <w:tab w:val="right" w:pos="9356"/>
      </w:tabs>
      <w:ind w:left="-284"/>
      <w:rPr>
        <w:color w:val="879637"/>
        <w:sz w:val="14"/>
      </w:rPr>
    </w:pPr>
    <w:r>
      <w:rPr>
        <w:noProof/>
        <w:lang w:eastAsia="en-AU"/>
      </w:rPr>
      <w:drawing>
        <wp:anchor distT="0" distB="0" distL="114300" distR="114300" simplePos="0" relativeHeight="251665920" behindDoc="1" locked="0" layoutInCell="1" allowOverlap="1" wp14:anchorId="36E5757B" wp14:editId="1BD8CBB3">
          <wp:simplePos x="0" y="0"/>
          <wp:positionH relativeFrom="column">
            <wp:posOffset>-1091565</wp:posOffset>
          </wp:positionH>
          <wp:positionV relativeFrom="paragraph">
            <wp:posOffset>-745490</wp:posOffset>
          </wp:positionV>
          <wp:extent cx="5400675" cy="1243330"/>
          <wp:effectExtent l="19050" t="0" r="9525" b="0"/>
          <wp:wrapNone/>
          <wp:docPr id="12"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2</w:t>
    </w:r>
    <w:r w:rsidRPr="00F8746F">
      <w:rPr>
        <w:sz w:val="14"/>
      </w:rPr>
      <w:fldChar w:fldCharType="end"/>
    </w:r>
    <w:r w:rsidRPr="001B77C5">
      <w:rPr>
        <w:sz w:val="14"/>
      </w:rPr>
      <w:tab/>
    </w:r>
    <w:r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E914E" w14:textId="77777777" w:rsidR="003D3A83" w:rsidRPr="004935CE" w:rsidRDefault="003D3A83">
    <w:pPr>
      <w:pStyle w:val="Footer"/>
      <w:jc w:val="left"/>
      <w:rPr>
        <w:sz w:val="22"/>
        <w:szCs w:val="22"/>
      </w:rPr>
    </w:pPr>
    <w:r>
      <w:rPr>
        <w:noProof/>
        <w:lang w:eastAsia="en-AU"/>
      </w:rPr>
      <mc:AlternateContent>
        <mc:Choice Requires="wps">
          <w:drawing>
            <wp:anchor distT="0" distB="0" distL="114300" distR="114300" simplePos="0" relativeHeight="251666944" behindDoc="0" locked="0" layoutInCell="1" allowOverlap="1" wp14:anchorId="7FF0F118" wp14:editId="595E24CC">
              <wp:simplePos x="0" y="0"/>
              <wp:positionH relativeFrom="column">
                <wp:posOffset>-733425</wp:posOffset>
              </wp:positionH>
              <wp:positionV relativeFrom="paragraph">
                <wp:posOffset>228600</wp:posOffset>
              </wp:positionV>
              <wp:extent cx="2466340" cy="302260"/>
              <wp:effectExtent l="0" t="0" r="635" b="2540"/>
              <wp:wrapSquare wrapText="bothSides"/>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D3E1F" w14:textId="77777777" w:rsidR="003D3A83" w:rsidRPr="00DF71FA" w:rsidRDefault="003D3A83">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0F118"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" stroked="f">
              <v:textbox>
                <w:txbxContent>
                  <w:p w14:paraId="6E3D3E1F" w14:textId="77777777" w:rsidR="003D3A83" w:rsidRPr="00DF71FA" w:rsidRDefault="003D3A83">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DC7B" w14:textId="77777777" w:rsidR="003D3A83" w:rsidRDefault="003D3A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63AA" w14:textId="01B735D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32225988" wp14:editId="6AD187C7">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B6747C">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2E60C"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0836BDCB" wp14:editId="371BDB54">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AC0BF"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BDCB" id="_x0000_t202" coordsize="21600,21600" o:spt="202" path="m,l,21600r21600,l21600,xe">
              <v:stroke joinstyle="miter"/>
              <v:path gradientshapeok="t" o:connecttype="rect"/>
            </v:shapetype>
            <v:shape id="_x0000_s1027"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gchQIAABU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" stroked="f">
              <v:textbox>
                <w:txbxContent>
                  <w:p w14:paraId="776AC0BF"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36E8" w14:textId="32325C2B" w:rsidR="00324522" w:rsidRPr="001A406D" w:rsidRDefault="00324522">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42BA0367" wp14:editId="752150BE">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B6747C">
      <w:rPr>
        <w:noProof/>
        <w:sz w:val="14"/>
      </w:rPr>
      <w:t>5</w:t>
    </w:r>
    <w:r w:rsidRPr="00F8746F">
      <w:rPr>
        <w:sz w:val="14"/>
      </w:rPr>
      <w:fldChar w:fldCharType="end"/>
    </w:r>
    <w:r w:rsidRPr="001B77C5">
      <w:rPr>
        <w:sz w:val="14"/>
      </w:rPr>
      <w:tab/>
    </w:r>
    <w:r w:rsidRPr="009D156B">
      <w:rPr>
        <w:color w:val="879637"/>
        <w:sz w:val="14"/>
        <w:lang w:val="en-US"/>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B6FE" w14:textId="77777777" w:rsidR="00324522" w:rsidRPr="004935CE" w:rsidRDefault="00324522">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76BBB2C9" wp14:editId="19C6B718">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14A88" w14:textId="77777777" w:rsidR="00324522" w:rsidRPr="00DF71FA" w:rsidRDefault="00324522">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BB2C9" id="_x0000_t202" coordsize="21600,21600" o:spt="202" path="m,l,21600r21600,l21600,xe">
              <v:stroke joinstyle="miter"/>
              <v:path gradientshapeok="t" o:connecttype="rect"/>
            </v:shapetype>
            <v:shape id="Text Box 3" o:spid="_x0000_s1028"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A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sc9AZg&#10;QSJbzZ5AF1YDbcAwPCYwabX9ilEPjVljBS8HRvKdAmWVWRFk4OOimF3msLDnlu25hSgKQDX2GI3T&#10;Gz/2/qOxYtfCPaOWlb4GNTYiCuU5poOGofViRodnIvT2+Tp6PT9mqx8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Cj7&#10;a8CDAgAAFAUAAA4AAAAAAAAAAAAAAAAALgIAAGRycy9lMm9Eb2MueG1sUEsBAi0AFAAGAAgAAAAh&#10;AEw+j7HfAAAACgEAAA8AAAAAAAAAAAAAAAAA3QQAAGRycy9kb3ducmV2LnhtbFBLBQYAAAAABAAE&#10;APMAAADpBQAAAAA=&#10;" stroked="f">
              <v:textbox>
                <w:txbxContent>
                  <w:p w14:paraId="7A614A88" w14:textId="77777777" w:rsidR="00324522" w:rsidRPr="00DF71FA" w:rsidRDefault="00324522">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BA1F5" w14:textId="77777777" w:rsidR="00D61947" w:rsidRDefault="00D61947">
      <w:pPr>
        <w:spacing w:line="240" w:lineRule="auto"/>
      </w:pPr>
      <w:r>
        <w:separator/>
      </w:r>
    </w:p>
  </w:footnote>
  <w:footnote w:type="continuationSeparator" w:id="0">
    <w:p w14:paraId="0D6A0D86" w14:textId="77777777" w:rsidR="00D61947" w:rsidRDefault="00D619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107E" w14:textId="77777777" w:rsidR="003D3A83" w:rsidRDefault="003D3A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7F89" w14:textId="77777777" w:rsidR="003D3A83" w:rsidRDefault="003D3A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3F655" w14:textId="77777777" w:rsidR="003D3A83" w:rsidRDefault="003D3A83">
    <w:pPr>
      <w:pStyle w:val="Header"/>
    </w:pPr>
    <w:r>
      <w:rPr>
        <w:noProof/>
        <w:lang w:eastAsia="en-AU"/>
      </w:rPr>
      <w:drawing>
        <wp:anchor distT="0" distB="0" distL="114300" distR="114300" simplePos="0" relativeHeight="251664896" behindDoc="1" locked="0" layoutInCell="1" allowOverlap="1" wp14:anchorId="670B4799" wp14:editId="36C6B3EA">
          <wp:simplePos x="0" y="0"/>
          <wp:positionH relativeFrom="column">
            <wp:posOffset>-1200150</wp:posOffset>
          </wp:positionH>
          <wp:positionV relativeFrom="paragraph">
            <wp:posOffset>-662305</wp:posOffset>
          </wp:positionV>
          <wp:extent cx="8211820" cy="10894060"/>
          <wp:effectExtent l="19050" t="0" r="0" b="0"/>
          <wp:wrapNone/>
          <wp:docPr id="13" name="Picture 13"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B31A" w14:textId="77777777" w:rsidR="003D3A83" w:rsidRDefault="003D3A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72FB" w14:textId="77777777" w:rsidR="003D3A83" w:rsidRDefault="003D3A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AFDB" w14:textId="77777777" w:rsidR="008A6946" w:rsidRDefault="00E45751">
    <w:pPr>
      <w:pStyle w:val="Header"/>
    </w:pPr>
    <w:r>
      <w:rPr>
        <w:noProof/>
        <w:lang w:eastAsia="en-AU"/>
      </w:rPr>
      <w:drawing>
        <wp:anchor distT="0" distB="0" distL="114300" distR="114300" simplePos="0" relativeHeight="251656704" behindDoc="1" locked="0" layoutInCell="1" allowOverlap="1" wp14:anchorId="0352C12D" wp14:editId="18C993C5">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8B96" w14:textId="77777777" w:rsidR="00324522" w:rsidRDefault="00324522">
    <w:pPr>
      <w:pStyle w:val="Header"/>
    </w:pPr>
    <w:r>
      <w:rPr>
        <w:noProof/>
        <w:lang w:eastAsia="en-AU"/>
      </w:rPr>
      <w:drawing>
        <wp:anchor distT="0" distB="0" distL="114300" distR="114300" simplePos="0" relativeHeight="251660800" behindDoc="1" locked="0" layoutInCell="1" allowOverlap="1" wp14:anchorId="1A23906C" wp14:editId="61683B66">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0CD5727"/>
    <w:multiLevelType w:val="hybridMultilevel"/>
    <w:tmpl w:val="8FDC4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03F7ACA"/>
    <w:multiLevelType w:val="hybridMultilevel"/>
    <w:tmpl w:val="E4C040C0"/>
    <w:lvl w:ilvl="0" w:tplc="3AECE3A2">
      <w:start w:val="1"/>
      <w:numFmt w:val="bullet"/>
      <w:lvlText w:val="-"/>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5"/>
  </w:num>
  <w:num w:numId="6">
    <w:abstractNumId w:val="7"/>
  </w:num>
  <w:num w:numId="7">
    <w:abstractNumId w:val="15"/>
  </w:num>
  <w:num w:numId="8">
    <w:abstractNumId w:val="27"/>
  </w:num>
  <w:num w:numId="9">
    <w:abstractNumId w:val="14"/>
  </w:num>
  <w:num w:numId="10">
    <w:abstractNumId w:val="12"/>
  </w:num>
  <w:num w:numId="11">
    <w:abstractNumId w:val="4"/>
  </w:num>
  <w:num w:numId="12">
    <w:abstractNumId w:val="18"/>
  </w:num>
  <w:num w:numId="13">
    <w:abstractNumId w:val="24"/>
  </w:num>
  <w:num w:numId="14">
    <w:abstractNumId w:val="2"/>
  </w:num>
  <w:num w:numId="15">
    <w:abstractNumId w:val="6"/>
  </w:num>
  <w:num w:numId="16">
    <w:abstractNumId w:val="30"/>
  </w:num>
  <w:num w:numId="17">
    <w:abstractNumId w:val="31"/>
  </w:num>
  <w:num w:numId="18">
    <w:abstractNumId w:val="32"/>
  </w:num>
  <w:num w:numId="19">
    <w:abstractNumId w:val="0"/>
  </w:num>
  <w:num w:numId="20">
    <w:abstractNumId w:val="19"/>
  </w:num>
  <w:num w:numId="21">
    <w:abstractNumId w:val="10"/>
  </w:num>
  <w:num w:numId="22">
    <w:abstractNumId w:val="16"/>
  </w:num>
  <w:num w:numId="23">
    <w:abstractNumId w:val="26"/>
  </w:num>
  <w:num w:numId="24">
    <w:abstractNumId w:val="28"/>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Gq+iK7u9yY/hj9GuPXWMdiencr8hLA1sFLoaF+kAUSMH/D8LAC00PIFLNnn6TF2r3rROEFUHOrVBAF2AC5W/OQ==" w:salt="M5tXvenf2rDKIhoymTq2HQ=="/>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522"/>
    <w:rsid w:val="00003480"/>
    <w:rsid w:val="00010A83"/>
    <w:rsid w:val="00015022"/>
    <w:rsid w:val="00016978"/>
    <w:rsid w:val="00016A65"/>
    <w:rsid w:val="00017908"/>
    <w:rsid w:val="00024C9A"/>
    <w:rsid w:val="000329B6"/>
    <w:rsid w:val="00034DCD"/>
    <w:rsid w:val="00037A3C"/>
    <w:rsid w:val="000442B7"/>
    <w:rsid w:val="00056B22"/>
    <w:rsid w:val="00064EF9"/>
    <w:rsid w:val="00070F23"/>
    <w:rsid w:val="00073FA3"/>
    <w:rsid w:val="00082E1C"/>
    <w:rsid w:val="00084FE1"/>
    <w:rsid w:val="00093600"/>
    <w:rsid w:val="00097877"/>
    <w:rsid w:val="000A6EBE"/>
    <w:rsid w:val="000A76C3"/>
    <w:rsid w:val="000B31AB"/>
    <w:rsid w:val="000C0C0D"/>
    <w:rsid w:val="000D1E5B"/>
    <w:rsid w:val="000D596B"/>
    <w:rsid w:val="000D5EAF"/>
    <w:rsid w:val="000D605A"/>
    <w:rsid w:val="000E2028"/>
    <w:rsid w:val="000E3B6B"/>
    <w:rsid w:val="000E3FE6"/>
    <w:rsid w:val="000E5636"/>
    <w:rsid w:val="000F4413"/>
    <w:rsid w:val="000F553F"/>
    <w:rsid w:val="00103D35"/>
    <w:rsid w:val="001162FA"/>
    <w:rsid w:val="001175E3"/>
    <w:rsid w:val="0012134A"/>
    <w:rsid w:val="00134994"/>
    <w:rsid w:val="00140E5C"/>
    <w:rsid w:val="00141BEF"/>
    <w:rsid w:val="0014568E"/>
    <w:rsid w:val="001467C2"/>
    <w:rsid w:val="00146CE9"/>
    <w:rsid w:val="00151309"/>
    <w:rsid w:val="001708B2"/>
    <w:rsid w:val="0017112E"/>
    <w:rsid w:val="00175514"/>
    <w:rsid w:val="001862BB"/>
    <w:rsid w:val="001866F9"/>
    <w:rsid w:val="001877A9"/>
    <w:rsid w:val="00190ABC"/>
    <w:rsid w:val="0019608E"/>
    <w:rsid w:val="001967A3"/>
    <w:rsid w:val="001A042F"/>
    <w:rsid w:val="001A0D63"/>
    <w:rsid w:val="001A406D"/>
    <w:rsid w:val="001A46DC"/>
    <w:rsid w:val="001B77C5"/>
    <w:rsid w:val="001C0128"/>
    <w:rsid w:val="001C2020"/>
    <w:rsid w:val="001E249D"/>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B382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4522"/>
    <w:rsid w:val="00326374"/>
    <w:rsid w:val="00331318"/>
    <w:rsid w:val="0034145D"/>
    <w:rsid w:val="00341704"/>
    <w:rsid w:val="00341E86"/>
    <w:rsid w:val="00345DAA"/>
    <w:rsid w:val="003505DC"/>
    <w:rsid w:val="00352562"/>
    <w:rsid w:val="0035391B"/>
    <w:rsid w:val="00357FD9"/>
    <w:rsid w:val="00363705"/>
    <w:rsid w:val="00367F9D"/>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3A83"/>
    <w:rsid w:val="003D4C45"/>
    <w:rsid w:val="003E15CB"/>
    <w:rsid w:val="003F05B1"/>
    <w:rsid w:val="003F7548"/>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473F"/>
    <w:rsid w:val="00475B91"/>
    <w:rsid w:val="00476985"/>
    <w:rsid w:val="00477A2C"/>
    <w:rsid w:val="00477AEF"/>
    <w:rsid w:val="0048154D"/>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075C2"/>
    <w:rsid w:val="00610B44"/>
    <w:rsid w:val="0061198D"/>
    <w:rsid w:val="006136F8"/>
    <w:rsid w:val="006148CB"/>
    <w:rsid w:val="00621064"/>
    <w:rsid w:val="006212CD"/>
    <w:rsid w:val="006320DF"/>
    <w:rsid w:val="0063212D"/>
    <w:rsid w:val="00637618"/>
    <w:rsid w:val="006459BF"/>
    <w:rsid w:val="006507D9"/>
    <w:rsid w:val="00650BD4"/>
    <w:rsid w:val="00654BDF"/>
    <w:rsid w:val="006556BD"/>
    <w:rsid w:val="00665403"/>
    <w:rsid w:val="00666246"/>
    <w:rsid w:val="00670AA6"/>
    <w:rsid w:val="00674116"/>
    <w:rsid w:val="00680772"/>
    <w:rsid w:val="0068200D"/>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5502F"/>
    <w:rsid w:val="00763B35"/>
    <w:rsid w:val="00767367"/>
    <w:rsid w:val="007678B8"/>
    <w:rsid w:val="007753C9"/>
    <w:rsid w:val="00786846"/>
    <w:rsid w:val="007978B9"/>
    <w:rsid w:val="007A06CE"/>
    <w:rsid w:val="007B061F"/>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0C5D"/>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27B5D"/>
    <w:rsid w:val="00950402"/>
    <w:rsid w:val="00951C1E"/>
    <w:rsid w:val="00961EA4"/>
    <w:rsid w:val="0096328D"/>
    <w:rsid w:val="00966641"/>
    <w:rsid w:val="00973147"/>
    <w:rsid w:val="00983D26"/>
    <w:rsid w:val="00994D18"/>
    <w:rsid w:val="009A4178"/>
    <w:rsid w:val="009A5FF5"/>
    <w:rsid w:val="009A6700"/>
    <w:rsid w:val="009C4D8A"/>
    <w:rsid w:val="009D156B"/>
    <w:rsid w:val="009D5F65"/>
    <w:rsid w:val="009D6C27"/>
    <w:rsid w:val="009E02AA"/>
    <w:rsid w:val="009E22AC"/>
    <w:rsid w:val="009F620E"/>
    <w:rsid w:val="009F63D8"/>
    <w:rsid w:val="00A03DF1"/>
    <w:rsid w:val="00A05C20"/>
    <w:rsid w:val="00A10086"/>
    <w:rsid w:val="00A1095A"/>
    <w:rsid w:val="00A12758"/>
    <w:rsid w:val="00A1553D"/>
    <w:rsid w:val="00A15D55"/>
    <w:rsid w:val="00A1654E"/>
    <w:rsid w:val="00A23527"/>
    <w:rsid w:val="00A24A9A"/>
    <w:rsid w:val="00A316CD"/>
    <w:rsid w:val="00A3317B"/>
    <w:rsid w:val="00A47292"/>
    <w:rsid w:val="00A54A18"/>
    <w:rsid w:val="00A56348"/>
    <w:rsid w:val="00A6061A"/>
    <w:rsid w:val="00A62481"/>
    <w:rsid w:val="00A77F94"/>
    <w:rsid w:val="00A8241B"/>
    <w:rsid w:val="00A855A0"/>
    <w:rsid w:val="00A85917"/>
    <w:rsid w:val="00A92F07"/>
    <w:rsid w:val="00A94E58"/>
    <w:rsid w:val="00AA2E01"/>
    <w:rsid w:val="00AA45F9"/>
    <w:rsid w:val="00AA6D8A"/>
    <w:rsid w:val="00AB4937"/>
    <w:rsid w:val="00AC11B2"/>
    <w:rsid w:val="00AC731C"/>
    <w:rsid w:val="00AD0F49"/>
    <w:rsid w:val="00AF448E"/>
    <w:rsid w:val="00B04960"/>
    <w:rsid w:val="00B24F3E"/>
    <w:rsid w:val="00B32B35"/>
    <w:rsid w:val="00B337CB"/>
    <w:rsid w:val="00B41987"/>
    <w:rsid w:val="00B50FEE"/>
    <w:rsid w:val="00B532B5"/>
    <w:rsid w:val="00B6747C"/>
    <w:rsid w:val="00B708E0"/>
    <w:rsid w:val="00B9258C"/>
    <w:rsid w:val="00B96B9E"/>
    <w:rsid w:val="00BA6392"/>
    <w:rsid w:val="00BA7971"/>
    <w:rsid w:val="00BA7E56"/>
    <w:rsid w:val="00BB47BF"/>
    <w:rsid w:val="00BB7147"/>
    <w:rsid w:val="00BD1EC8"/>
    <w:rsid w:val="00BD217C"/>
    <w:rsid w:val="00BD268A"/>
    <w:rsid w:val="00BD63C1"/>
    <w:rsid w:val="00BE2DCD"/>
    <w:rsid w:val="00BF02BF"/>
    <w:rsid w:val="00C05699"/>
    <w:rsid w:val="00C14DD8"/>
    <w:rsid w:val="00C1639A"/>
    <w:rsid w:val="00C16854"/>
    <w:rsid w:val="00C17FBF"/>
    <w:rsid w:val="00C20FA2"/>
    <w:rsid w:val="00C2429F"/>
    <w:rsid w:val="00C27A29"/>
    <w:rsid w:val="00C30887"/>
    <w:rsid w:val="00C35BAA"/>
    <w:rsid w:val="00C6728C"/>
    <w:rsid w:val="00C70383"/>
    <w:rsid w:val="00C70C40"/>
    <w:rsid w:val="00C73DA3"/>
    <w:rsid w:val="00C75A75"/>
    <w:rsid w:val="00C81DA8"/>
    <w:rsid w:val="00C8302B"/>
    <w:rsid w:val="00C83994"/>
    <w:rsid w:val="00C91B8C"/>
    <w:rsid w:val="00CA0E3A"/>
    <w:rsid w:val="00CA39D7"/>
    <w:rsid w:val="00CA471C"/>
    <w:rsid w:val="00CB175D"/>
    <w:rsid w:val="00CB19FB"/>
    <w:rsid w:val="00CB1E80"/>
    <w:rsid w:val="00CC1A55"/>
    <w:rsid w:val="00CC2AEE"/>
    <w:rsid w:val="00CC594F"/>
    <w:rsid w:val="00CC7461"/>
    <w:rsid w:val="00CE3D53"/>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547F5"/>
    <w:rsid w:val="00D6194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563F4"/>
    <w:rsid w:val="00E662F6"/>
    <w:rsid w:val="00E701C1"/>
    <w:rsid w:val="00E806A7"/>
    <w:rsid w:val="00E84AC2"/>
    <w:rsid w:val="00E97B0E"/>
    <w:rsid w:val="00EA060D"/>
    <w:rsid w:val="00EA42B3"/>
    <w:rsid w:val="00EA5CFA"/>
    <w:rsid w:val="00EA75F1"/>
    <w:rsid w:val="00EC6CDD"/>
    <w:rsid w:val="00ED14C0"/>
    <w:rsid w:val="00ED3BD3"/>
    <w:rsid w:val="00ED4DBA"/>
    <w:rsid w:val="00ED54A8"/>
    <w:rsid w:val="00EE3969"/>
    <w:rsid w:val="00EE627B"/>
    <w:rsid w:val="00EF22EE"/>
    <w:rsid w:val="00F01E13"/>
    <w:rsid w:val="00F03490"/>
    <w:rsid w:val="00F05BCE"/>
    <w:rsid w:val="00F066C0"/>
    <w:rsid w:val="00F07E0E"/>
    <w:rsid w:val="00F17022"/>
    <w:rsid w:val="00F17983"/>
    <w:rsid w:val="00F24BD4"/>
    <w:rsid w:val="00F24BE5"/>
    <w:rsid w:val="00F262E8"/>
    <w:rsid w:val="00F27134"/>
    <w:rsid w:val="00F33B04"/>
    <w:rsid w:val="00F36482"/>
    <w:rsid w:val="00F47941"/>
    <w:rsid w:val="00F6209C"/>
    <w:rsid w:val="00F62920"/>
    <w:rsid w:val="00F66223"/>
    <w:rsid w:val="00F71B12"/>
    <w:rsid w:val="00F82916"/>
    <w:rsid w:val="00F83AFA"/>
    <w:rsid w:val="00F8746F"/>
    <w:rsid w:val="00F87D5B"/>
    <w:rsid w:val="00F94448"/>
    <w:rsid w:val="00FA246F"/>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A76E20"/>
  <w15:docId w15:val="{716D7C5D-6044-4CCA-AF82-92CF3D50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character" w:styleId="CommentReference">
    <w:name w:val="annotation reference"/>
    <w:basedOn w:val="DefaultParagraphFont"/>
    <w:semiHidden/>
    <w:unhideWhenUsed/>
    <w:rsid w:val="00F33B04"/>
    <w:rPr>
      <w:sz w:val="16"/>
      <w:szCs w:val="16"/>
    </w:rPr>
  </w:style>
  <w:style w:type="paragraph" w:styleId="CommentText">
    <w:name w:val="annotation text"/>
    <w:basedOn w:val="Normal"/>
    <w:link w:val="CommentTextChar"/>
    <w:semiHidden/>
    <w:unhideWhenUsed/>
    <w:rsid w:val="00F33B04"/>
    <w:pPr>
      <w:spacing w:line="240" w:lineRule="auto"/>
    </w:pPr>
    <w:rPr>
      <w:sz w:val="20"/>
      <w:szCs w:val="20"/>
    </w:rPr>
  </w:style>
  <w:style w:type="character" w:customStyle="1" w:styleId="CommentTextChar">
    <w:name w:val="Comment Text Char"/>
    <w:basedOn w:val="DefaultParagraphFont"/>
    <w:link w:val="CommentText"/>
    <w:semiHidden/>
    <w:rsid w:val="00F33B04"/>
    <w:rPr>
      <w:rFonts w:ascii="Arial" w:hAnsi="Arial"/>
      <w:color w:val="242424"/>
      <w:lang w:eastAsia="en-US"/>
    </w:rPr>
  </w:style>
  <w:style w:type="paragraph" w:styleId="CommentSubject">
    <w:name w:val="annotation subject"/>
    <w:basedOn w:val="CommentText"/>
    <w:next w:val="CommentText"/>
    <w:link w:val="CommentSubjectChar"/>
    <w:semiHidden/>
    <w:unhideWhenUsed/>
    <w:rsid w:val="00F33B04"/>
    <w:rPr>
      <w:b/>
      <w:bCs/>
    </w:rPr>
  </w:style>
  <w:style w:type="character" w:customStyle="1" w:styleId="CommentSubjectChar">
    <w:name w:val="Comment Subject Char"/>
    <w:basedOn w:val="CommentTextChar"/>
    <w:link w:val="CommentSubject"/>
    <w:semiHidden/>
    <w:rsid w:val="00F33B04"/>
    <w:rPr>
      <w:rFonts w:ascii="Arial" w:hAnsi="Arial"/>
      <w:b/>
      <w:bCs/>
      <w:color w:val="2424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recruitment@treasury.tas.gov.au"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BB6AC5FD-217A-47CA-B48F-558B75B9F234}">
  <ds:schemaRefs>
    <ds:schemaRef ds:uri="http://schemas.openxmlformats.org/officeDocument/2006/bibliography"/>
  </ds:schemaRefs>
</ds:datastoreItem>
</file>

<file path=customXml/itemProps2.xml><?xml version="1.0" encoding="utf-8"?>
<ds:datastoreItem xmlns:ds="http://schemas.openxmlformats.org/officeDocument/2006/customXml" ds:itemID="{98F1F6C1-87C2-4530-AEF1-594CAB1DC71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5</Pages>
  <Words>1191</Words>
  <Characters>7989</Characters>
  <Application>Microsoft Office Word</Application>
  <DocSecurity>12</DocSecurity>
  <Lines>66</Lines>
  <Paragraphs>18</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Kooistra, Selina</dc:creator>
  <cp:keywords/>
  <cp:lastModifiedBy>Kooistra, Selina</cp:lastModifiedBy>
  <cp:revision>2</cp:revision>
  <cp:lastPrinted>2009-03-06T06:00:00Z</cp:lastPrinted>
  <dcterms:created xsi:type="dcterms:W3CDTF">2022-11-13T23:46:00Z</dcterms:created>
  <dcterms:modified xsi:type="dcterms:W3CDTF">2022-11-13T23:46:00Z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Intergovernment and Financial Policy</vt:lpwstr>
  </property>
  <property fmtid="{D5CDD505-2E9C-101B-9397-08002B2CF9AE}" pid="3" name="strPositionTitle">
    <vt:lpwstr>Senior Policy Analyst </vt:lpwstr>
  </property>
  <property fmtid="{D5CDD505-2E9C-101B-9397-08002B2CF9AE}" pid="4" name="strPositionNumber">
    <vt:lpwstr>724317</vt:lpwstr>
  </property>
  <property fmtid="{D5CDD505-2E9C-101B-9397-08002B2CF9AE}" pid="5" name="strLocation">
    <vt:lpwstr>Hobart</vt:lpwstr>
  </property>
  <property fmtid="{D5CDD505-2E9C-101B-9397-08002B2CF9AE}" pid="6" name="strDivision">
    <vt:lpwstr>Economic and Financial Policy</vt:lpwstr>
  </property>
  <property fmtid="{D5CDD505-2E9C-101B-9397-08002B2CF9AE}" pid="7" name="strSection">
    <vt:lpwstr>Intergovernmental Financial Relations</vt:lpwstr>
  </property>
  <property fmtid="{D5CDD505-2E9C-101B-9397-08002B2CF9AE}" pid="8" name="strAward">
    <vt:lpwstr>Tasmanian State Service Award</vt:lpwstr>
  </property>
  <property fmtid="{D5CDD505-2E9C-101B-9397-08002B2CF9AE}" pid="9" name="strClassification">
    <vt:lpwstr>General Stream, Band 5</vt:lpwstr>
  </property>
  <property fmtid="{D5CDD505-2E9C-101B-9397-08002B2CF9AE}" pid="10" name="strImmediateSupervisor">
    <vt:lpwstr>Assistant Director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