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1FD64" w14:textId="77777777" w:rsidR="000E0770" w:rsidRPr="00902657" w:rsidRDefault="00DE2792">
      <w:pPr>
        <w:pStyle w:val="PositionTitle"/>
      </w:pPr>
      <w:fldSimple w:instr=" DOCPROPERTY  strPositionTitle  \* MERGEFORMAT ">
        <w:r w:rsidR="000E0770">
          <w:t>Principal Policy Analyst</w:t>
        </w:r>
      </w:fldSimple>
    </w:p>
    <w:p w14:paraId="79729B46" w14:textId="77777777" w:rsidR="000E0770" w:rsidRPr="003D0957" w:rsidRDefault="000E0770">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0E0770" w:rsidRPr="009D60C2" w14:paraId="436E5E30" w14:textId="77777777">
        <w:tc>
          <w:tcPr>
            <w:tcW w:w="3168" w:type="dxa"/>
          </w:tcPr>
          <w:p w14:paraId="3CBBC43E" w14:textId="77777777" w:rsidR="000E0770" w:rsidRPr="00E86DBB" w:rsidRDefault="000E0770">
            <w:r>
              <w:t>Position number</w:t>
            </w:r>
          </w:p>
        </w:tc>
        <w:tc>
          <w:tcPr>
            <w:tcW w:w="6300" w:type="dxa"/>
          </w:tcPr>
          <w:p w14:paraId="0A644316" w14:textId="427C9679" w:rsidR="000E0770" w:rsidRPr="00843BDA" w:rsidRDefault="009823B2">
            <w:r>
              <w:t>723796</w:t>
            </w:r>
          </w:p>
        </w:tc>
      </w:tr>
      <w:tr w:rsidR="000E0770" w:rsidRPr="009D60C2" w14:paraId="137EF0D5" w14:textId="77777777">
        <w:tc>
          <w:tcPr>
            <w:tcW w:w="3168" w:type="dxa"/>
          </w:tcPr>
          <w:p w14:paraId="7C201DF1" w14:textId="77777777" w:rsidR="000E0770" w:rsidRPr="00843BDA" w:rsidRDefault="000E0770">
            <w:r>
              <w:t>Location</w:t>
            </w:r>
          </w:p>
        </w:tc>
        <w:tc>
          <w:tcPr>
            <w:tcW w:w="6300" w:type="dxa"/>
          </w:tcPr>
          <w:p w14:paraId="7729A3D4" w14:textId="77777777" w:rsidR="000E0770" w:rsidRPr="00843BDA" w:rsidRDefault="00333758">
            <w:r>
              <w:fldChar w:fldCharType="begin"/>
            </w:r>
            <w:r>
              <w:instrText xml:space="preserve"> DOCPROPERTY  strLocation  \* MERGEFORMAT </w:instrText>
            </w:r>
            <w:r>
              <w:fldChar w:fldCharType="separate"/>
            </w:r>
            <w:r w:rsidR="000E0770">
              <w:t>Hobart</w:t>
            </w:r>
            <w:r>
              <w:fldChar w:fldCharType="end"/>
            </w:r>
          </w:p>
        </w:tc>
      </w:tr>
      <w:tr w:rsidR="000E0770" w:rsidRPr="009D60C2" w14:paraId="67D2B3C3" w14:textId="77777777">
        <w:tc>
          <w:tcPr>
            <w:tcW w:w="3168" w:type="dxa"/>
          </w:tcPr>
          <w:p w14:paraId="07E9D5C0" w14:textId="77777777" w:rsidR="000E0770" w:rsidRPr="00843BDA" w:rsidRDefault="000E0770">
            <w:r>
              <w:t>Division</w:t>
            </w:r>
          </w:p>
        </w:tc>
        <w:tc>
          <w:tcPr>
            <w:tcW w:w="6300" w:type="dxa"/>
          </w:tcPr>
          <w:p w14:paraId="30B9ED55" w14:textId="77777777" w:rsidR="000E0770" w:rsidRPr="00843BDA" w:rsidRDefault="00333758">
            <w:r>
              <w:fldChar w:fldCharType="begin"/>
            </w:r>
            <w:r>
              <w:instrText xml:space="preserve"> DOCPROPERTY  strDivision  \* MERGEFORMAT </w:instrText>
            </w:r>
            <w:r>
              <w:fldChar w:fldCharType="separate"/>
            </w:r>
            <w:r w:rsidR="000E0770">
              <w:t>Budget and Finance</w:t>
            </w:r>
            <w:r>
              <w:fldChar w:fldCharType="end"/>
            </w:r>
          </w:p>
        </w:tc>
      </w:tr>
      <w:tr w:rsidR="000E0770" w:rsidRPr="009D60C2" w14:paraId="1D535525" w14:textId="77777777">
        <w:tc>
          <w:tcPr>
            <w:tcW w:w="3168" w:type="dxa"/>
          </w:tcPr>
          <w:p w14:paraId="19473089" w14:textId="77777777" w:rsidR="000E0770" w:rsidRPr="00843BDA" w:rsidRDefault="000E0770">
            <w:r>
              <w:t>Branch</w:t>
            </w:r>
          </w:p>
        </w:tc>
        <w:tc>
          <w:tcPr>
            <w:tcW w:w="6300" w:type="dxa"/>
          </w:tcPr>
          <w:p w14:paraId="5B1DB270" w14:textId="77777777" w:rsidR="000E0770" w:rsidRPr="00843BDA" w:rsidRDefault="00333758">
            <w:r>
              <w:fldChar w:fldCharType="begin"/>
            </w:r>
            <w:r>
              <w:instrText xml:space="preserve"> DOCPROPERTY  strBranch  \* MERGEFORMAT </w:instrText>
            </w:r>
            <w:r>
              <w:fldChar w:fldCharType="separate"/>
            </w:r>
            <w:r w:rsidR="000E0770">
              <w:t>Procurement, Risk and Contract Management</w:t>
            </w:r>
            <w:r>
              <w:fldChar w:fldCharType="end"/>
            </w:r>
          </w:p>
        </w:tc>
      </w:tr>
      <w:tr w:rsidR="000E0770" w:rsidRPr="009D60C2" w14:paraId="5F24398E" w14:textId="77777777">
        <w:tc>
          <w:tcPr>
            <w:tcW w:w="3168" w:type="dxa"/>
          </w:tcPr>
          <w:p w14:paraId="20F639D8" w14:textId="77777777" w:rsidR="000E0770" w:rsidRPr="00843BDA" w:rsidRDefault="000E0770">
            <w:r>
              <w:t>Section</w:t>
            </w:r>
          </w:p>
        </w:tc>
        <w:tc>
          <w:tcPr>
            <w:tcW w:w="6300" w:type="dxa"/>
          </w:tcPr>
          <w:p w14:paraId="2115DF4C" w14:textId="77777777" w:rsidR="000E0770" w:rsidRPr="00843BDA" w:rsidRDefault="00333758">
            <w:r>
              <w:fldChar w:fldCharType="begin"/>
            </w:r>
            <w:r>
              <w:instrText xml:space="preserve"> DOCPROPERTY  strSection  \* MERGEFORMAT </w:instrText>
            </w:r>
            <w:r>
              <w:fldChar w:fldCharType="separate"/>
            </w:r>
            <w:r w:rsidR="000E0770">
              <w:t>Procurement</w:t>
            </w:r>
            <w:r>
              <w:fldChar w:fldCharType="end"/>
            </w:r>
          </w:p>
        </w:tc>
      </w:tr>
      <w:tr w:rsidR="000E0770" w:rsidRPr="009D60C2" w14:paraId="57988331" w14:textId="77777777">
        <w:tc>
          <w:tcPr>
            <w:tcW w:w="3168" w:type="dxa"/>
          </w:tcPr>
          <w:p w14:paraId="0BC0D95A" w14:textId="77777777" w:rsidR="000E0770" w:rsidRPr="00843BDA" w:rsidRDefault="000E0770">
            <w:r>
              <w:t>Award</w:t>
            </w:r>
          </w:p>
        </w:tc>
        <w:tc>
          <w:tcPr>
            <w:tcW w:w="6300" w:type="dxa"/>
          </w:tcPr>
          <w:p w14:paraId="005F003B" w14:textId="77777777" w:rsidR="000E0770" w:rsidRPr="00843BDA" w:rsidRDefault="00333758">
            <w:r>
              <w:fldChar w:fldCharType="begin"/>
            </w:r>
            <w:r>
              <w:instrText xml:space="preserve"> DOCPROPERTY  strAward  \* MERGEFORMAT </w:instrText>
            </w:r>
            <w:r>
              <w:fldChar w:fldCharType="separate"/>
            </w:r>
            <w:r w:rsidR="000E0770">
              <w:t>Tasmanian State Service Award</w:t>
            </w:r>
            <w:r>
              <w:fldChar w:fldCharType="end"/>
            </w:r>
          </w:p>
        </w:tc>
      </w:tr>
      <w:tr w:rsidR="000E0770" w:rsidRPr="009D60C2" w14:paraId="512C9C6F" w14:textId="77777777">
        <w:tc>
          <w:tcPr>
            <w:tcW w:w="3168" w:type="dxa"/>
          </w:tcPr>
          <w:p w14:paraId="10EDCBA4" w14:textId="77777777" w:rsidR="000E0770" w:rsidRPr="00843BDA" w:rsidRDefault="000E0770">
            <w:r>
              <w:t>Classification</w:t>
            </w:r>
          </w:p>
        </w:tc>
        <w:tc>
          <w:tcPr>
            <w:tcW w:w="6300" w:type="dxa"/>
          </w:tcPr>
          <w:p w14:paraId="0DAA1677" w14:textId="77777777" w:rsidR="000E0770" w:rsidRPr="00843BDA" w:rsidRDefault="00333758">
            <w:r>
              <w:fldChar w:fldCharType="begin"/>
            </w:r>
            <w:r>
              <w:instrText xml:space="preserve"> DOCPROPERTY  strClassification  \* MERGEFORMAT </w:instrText>
            </w:r>
            <w:r>
              <w:fldChar w:fldCharType="separate"/>
            </w:r>
            <w:r w:rsidR="000E0770">
              <w:t>General Stream, Band 6</w:t>
            </w:r>
            <w:r>
              <w:fldChar w:fldCharType="end"/>
            </w:r>
          </w:p>
        </w:tc>
      </w:tr>
      <w:tr w:rsidR="000E0770" w:rsidRPr="009D60C2" w14:paraId="74EB1FEF" w14:textId="77777777">
        <w:tc>
          <w:tcPr>
            <w:tcW w:w="3168" w:type="dxa"/>
          </w:tcPr>
          <w:p w14:paraId="377A39EC" w14:textId="77777777" w:rsidR="000E0770" w:rsidRPr="00843BDA" w:rsidRDefault="000E0770">
            <w:r w:rsidRPr="00843BDA">
              <w:t>I</w:t>
            </w:r>
            <w:r>
              <w:t>mmediate supervisor</w:t>
            </w:r>
          </w:p>
        </w:tc>
        <w:tc>
          <w:tcPr>
            <w:tcW w:w="6300" w:type="dxa"/>
          </w:tcPr>
          <w:p w14:paraId="670CE647" w14:textId="77777777" w:rsidR="000E0770" w:rsidRPr="00843BDA" w:rsidRDefault="00333758">
            <w:r>
              <w:fldChar w:fldCharType="begin"/>
            </w:r>
            <w:r>
              <w:instrText xml:space="preserve"> DOCPROPERTY  strImmediateSupervisor  \* MERGEFORMAT </w:instrText>
            </w:r>
            <w:r>
              <w:fldChar w:fldCharType="separate"/>
            </w:r>
            <w:r w:rsidR="000E0770">
              <w:t>Assistant Director, Procurement Policy</w:t>
            </w:r>
            <w:r>
              <w:fldChar w:fldCharType="end"/>
            </w:r>
          </w:p>
        </w:tc>
      </w:tr>
      <w:tr w:rsidR="000E0770" w:rsidRPr="009D60C2" w14:paraId="6C2CCCA8" w14:textId="77777777">
        <w:tc>
          <w:tcPr>
            <w:tcW w:w="3168" w:type="dxa"/>
          </w:tcPr>
          <w:p w14:paraId="7B351479" w14:textId="77777777" w:rsidR="000E0770" w:rsidRPr="00843BDA" w:rsidRDefault="000E0770">
            <w:r>
              <w:t>Employment conditions</w:t>
            </w:r>
          </w:p>
        </w:tc>
        <w:tc>
          <w:tcPr>
            <w:tcW w:w="6300" w:type="dxa"/>
          </w:tcPr>
          <w:p w14:paraId="3E5F6184" w14:textId="77777777" w:rsidR="000E0770" w:rsidRPr="00843BDA" w:rsidRDefault="00333758">
            <w:r>
              <w:fldChar w:fldCharType="begin"/>
            </w:r>
            <w:r>
              <w:instrText xml:space="preserve"> DOCPROPERTY  strEmploymentConditions  \* MERGEFORMAT </w:instrText>
            </w:r>
            <w:r>
              <w:fldChar w:fldCharType="separate"/>
            </w:r>
            <w:r w:rsidR="000E0770">
              <w:t>Permanent</w:t>
            </w:r>
            <w:r>
              <w:fldChar w:fldCharType="end"/>
            </w:r>
          </w:p>
        </w:tc>
      </w:tr>
      <w:tr w:rsidR="000E0770" w:rsidRPr="009D60C2" w14:paraId="08495C80" w14:textId="77777777">
        <w:tc>
          <w:tcPr>
            <w:tcW w:w="3168" w:type="dxa"/>
          </w:tcPr>
          <w:p w14:paraId="0DB442B8" w14:textId="77777777" w:rsidR="000E0770" w:rsidRPr="00843BDA" w:rsidRDefault="000E0770">
            <w:r>
              <w:t>Hours per week</w:t>
            </w:r>
          </w:p>
        </w:tc>
        <w:tc>
          <w:tcPr>
            <w:tcW w:w="6300" w:type="dxa"/>
          </w:tcPr>
          <w:p w14:paraId="57703FB8" w14:textId="77777777" w:rsidR="000E0770" w:rsidRPr="00843BDA" w:rsidRDefault="00333758">
            <w:r>
              <w:fldChar w:fldCharType="begin"/>
            </w:r>
            <w:r>
              <w:instrText xml:space="preserve"> DOCPROPERTY  strHoursperweek  \* MERGEFORMAT </w:instrText>
            </w:r>
            <w:r>
              <w:fldChar w:fldCharType="separate"/>
            </w:r>
            <w:r w:rsidR="00F53DF4">
              <w:t>Flexible up to 36.75</w:t>
            </w:r>
            <w:r w:rsidR="0013142D">
              <w:t xml:space="preserve"> hours</w:t>
            </w:r>
            <w:r>
              <w:fldChar w:fldCharType="end"/>
            </w:r>
          </w:p>
        </w:tc>
      </w:tr>
    </w:tbl>
    <w:p w14:paraId="016E4823" w14:textId="77777777" w:rsidR="000E0770" w:rsidRPr="008730D1" w:rsidRDefault="000E0770">
      <w:pPr>
        <w:pStyle w:val="Headinglevel2"/>
      </w:pPr>
      <w:r w:rsidRPr="008730D1">
        <w:t>Branch responsibilities</w:t>
      </w:r>
    </w:p>
    <w:p w14:paraId="7ED20B93" w14:textId="77777777" w:rsidR="000E0770" w:rsidRDefault="000E0770">
      <w:r>
        <w:t>The primary responsibilities of the Branch are to:</w:t>
      </w:r>
    </w:p>
    <w:p w14:paraId="5B1314B1" w14:textId="77777777" w:rsidR="000E0770" w:rsidRDefault="000E0770" w:rsidP="000E0770">
      <w:pPr>
        <w:pStyle w:val="ListBullet"/>
      </w:pPr>
      <w:r w:rsidRPr="00E60C2B">
        <w:t>provide advice on and manage the Government’s procurement policy and framework;</w:t>
      </w:r>
    </w:p>
    <w:p w14:paraId="060DAD49" w14:textId="77777777" w:rsidR="000E0770" w:rsidRDefault="000E0770" w:rsidP="000E0770">
      <w:pPr>
        <w:pStyle w:val="ListBullet"/>
      </w:pPr>
      <w:r>
        <w:t>manage</w:t>
      </w:r>
      <w:r w:rsidRPr="00E60C2B">
        <w:t xml:space="preserve"> government common use contracts; and</w:t>
      </w:r>
    </w:p>
    <w:p w14:paraId="55BD7AF9" w14:textId="77777777" w:rsidR="000E0770" w:rsidRPr="007B6538" w:rsidRDefault="000E0770" w:rsidP="000E0770">
      <w:pPr>
        <w:pStyle w:val="ListBullet"/>
      </w:pPr>
      <w:r w:rsidRPr="00E60C2B">
        <w:t>proactively minimise the cost of risk to government agencies through the Tasmanian Risk Management Fund</w:t>
      </w:r>
      <w:r>
        <w:t>.</w:t>
      </w:r>
    </w:p>
    <w:p w14:paraId="612377CC" w14:textId="77777777" w:rsidR="00693202" w:rsidRDefault="00693202" w:rsidP="007B6538">
      <w:pPr>
        <w:sectPr w:rsidR="00693202" w:rsidSect="00EE627B">
          <w:headerReference w:type="even" r:id="rId8"/>
          <w:headerReference w:type="default" r:id="rId9"/>
          <w:footerReference w:type="even" r:id="rId10"/>
          <w:footerReference w:type="default" r:id="rId11"/>
          <w:headerReference w:type="first" r:id="rId12"/>
          <w:footerReference w:type="first" r:id="rId13"/>
          <w:type w:val="continuous"/>
          <w:pgSz w:w="11904" w:h="16834" w:code="9"/>
          <w:pgMar w:top="851" w:right="1134" w:bottom="851" w:left="1418" w:header="454" w:footer="851" w:gutter="0"/>
          <w:cols w:space="708"/>
          <w:titlePg/>
          <w:docGrid w:linePitch="286"/>
        </w:sectPr>
      </w:pPr>
    </w:p>
    <w:p w14:paraId="28B7C90B" w14:textId="77777777" w:rsidR="000E0770" w:rsidRDefault="000E0770" w:rsidP="007B6538">
      <w:pPr>
        <w:sectPr w:rsidR="000E0770" w:rsidSect="00EE627B">
          <w:type w:val="continuous"/>
          <w:pgSz w:w="11904" w:h="16834" w:code="9"/>
          <w:pgMar w:top="851" w:right="1134" w:bottom="851" w:left="1418" w:header="454" w:footer="851" w:gutter="0"/>
          <w:cols w:space="708"/>
          <w:titlePg/>
          <w:docGrid w:linePitch="286"/>
        </w:sectPr>
      </w:pPr>
    </w:p>
    <w:p w14:paraId="2DA86F1B" w14:textId="77777777" w:rsidR="000E0770" w:rsidRDefault="000E0770">
      <w:pPr>
        <w:spacing w:after="0" w:line="240" w:lineRule="auto"/>
        <w:jc w:val="left"/>
      </w:pPr>
      <w:r>
        <w:br w:type="page"/>
      </w:r>
    </w:p>
    <w:p w14:paraId="31BB3CEB" w14:textId="77777777" w:rsidR="000E0770" w:rsidRDefault="000E0770">
      <w:pPr>
        <w:pStyle w:val="Headinglevel2"/>
      </w:pPr>
      <w:r w:rsidRPr="001046D2">
        <w:lastRenderedPageBreak/>
        <w:t>Position objective</w:t>
      </w:r>
    </w:p>
    <w:p w14:paraId="771CE29A" w14:textId="77777777" w:rsidR="000E0770" w:rsidRDefault="000E0770">
      <w:pPr>
        <w:rPr>
          <w:rStyle w:val="BlueText"/>
        </w:rPr>
        <w:sectPr w:rsidR="000E0770" w:rsidSect="000E0770">
          <w:type w:val="continuous"/>
          <w:pgSz w:w="11904" w:h="16834" w:code="9"/>
          <w:pgMar w:top="851" w:right="1134" w:bottom="851" w:left="1418" w:header="454" w:footer="851" w:gutter="0"/>
          <w:cols w:space="708"/>
          <w:docGrid w:linePitch="299"/>
        </w:sectPr>
      </w:pPr>
    </w:p>
    <w:p w14:paraId="2A2E28FB" w14:textId="77777777" w:rsidR="0013142D" w:rsidRPr="0013142D" w:rsidRDefault="0013142D">
      <w:r w:rsidRPr="004C34A6">
        <w:t xml:space="preserve">The Principal Policy Analyst, as a member of the Policy Unit, will contribute towards </w:t>
      </w:r>
      <w:r w:rsidR="004C34A6" w:rsidRPr="004C34A6">
        <w:t xml:space="preserve">the provision of a framework for Tasmanian Government procurement policy and purchasing </w:t>
      </w:r>
      <w:r w:rsidRPr="004C34A6">
        <w:t>outcomes</w:t>
      </w:r>
      <w:r w:rsidRPr="00B55544">
        <w:t>.</w:t>
      </w:r>
    </w:p>
    <w:p w14:paraId="47E6E28D" w14:textId="77777777" w:rsidR="000E0770" w:rsidRDefault="000E0770">
      <w:pPr>
        <w:sectPr w:rsidR="000E0770">
          <w:type w:val="continuous"/>
          <w:pgSz w:w="11904" w:h="16834" w:code="9"/>
          <w:pgMar w:top="851" w:right="1134" w:bottom="851" w:left="1418" w:header="454" w:footer="851" w:gutter="0"/>
          <w:cols w:space="708"/>
          <w:formProt w:val="0"/>
          <w:titlePg/>
          <w:docGrid w:linePitch="286"/>
        </w:sectPr>
      </w:pPr>
    </w:p>
    <w:p w14:paraId="7F8E0BFE" w14:textId="77777777" w:rsidR="000E0770" w:rsidRDefault="000E0770">
      <w:r>
        <w:t>In the context of the selection criteria, to be successful in the position applicants will have:</w:t>
      </w:r>
    </w:p>
    <w:p w14:paraId="076F0823" w14:textId="77777777" w:rsidR="000E0770" w:rsidRDefault="000E0770" w:rsidP="000E0770">
      <w:pPr>
        <w:pStyle w:val="ListBullet"/>
        <w:rPr>
          <w:rStyle w:val="BlueText"/>
        </w:rPr>
        <w:sectPr w:rsidR="000E0770">
          <w:type w:val="continuous"/>
          <w:pgSz w:w="11904" w:h="16834" w:code="9"/>
          <w:pgMar w:top="851" w:right="1134" w:bottom="851" w:left="1418" w:header="454" w:footer="851" w:gutter="0"/>
          <w:cols w:space="708"/>
          <w:titlePg/>
          <w:docGrid w:linePitch="286"/>
        </w:sectPr>
      </w:pPr>
    </w:p>
    <w:p w14:paraId="4997D9BE" w14:textId="77777777" w:rsidR="0013142D" w:rsidRPr="0013142D" w:rsidRDefault="0013142D" w:rsidP="0013142D">
      <w:pPr>
        <w:pStyle w:val="ListBullet"/>
      </w:pPr>
      <w:r w:rsidRPr="0013142D">
        <w:t xml:space="preserve">demonstrated initiative when undertaking policy research and the ability to understand complex issues and identify possible solutions; </w:t>
      </w:r>
    </w:p>
    <w:p w14:paraId="61891C3F" w14:textId="77777777" w:rsidR="004C34A6" w:rsidRPr="0013142D" w:rsidRDefault="004C34A6" w:rsidP="004C34A6">
      <w:pPr>
        <w:pStyle w:val="ListBullet"/>
      </w:pPr>
      <w:r>
        <w:t xml:space="preserve">high level communication skills, including </w:t>
      </w:r>
      <w:r w:rsidRPr="0013142D">
        <w:t>the ability to communicate precisely and succinctly to internal</w:t>
      </w:r>
      <w:r>
        <w:t xml:space="preserve"> and external stakeholders; </w:t>
      </w:r>
    </w:p>
    <w:p w14:paraId="640D8F00" w14:textId="77777777" w:rsidR="0013142D" w:rsidRPr="0013142D" w:rsidRDefault="0013142D" w:rsidP="0013142D">
      <w:pPr>
        <w:pStyle w:val="ListBullet"/>
      </w:pPr>
      <w:r w:rsidRPr="0013142D">
        <w:t>the ability to undertake data analysis (including financial and non-financial data);</w:t>
      </w:r>
      <w:r w:rsidR="004C34A6">
        <w:t xml:space="preserve"> and</w:t>
      </w:r>
    </w:p>
    <w:p w14:paraId="7733E556" w14:textId="77777777" w:rsidR="0013142D" w:rsidRPr="0013142D" w:rsidRDefault="0013142D" w:rsidP="0013142D">
      <w:pPr>
        <w:pStyle w:val="ListBullet"/>
      </w:pPr>
      <w:r w:rsidRPr="0013142D">
        <w:t xml:space="preserve">the ability to manage </w:t>
      </w:r>
      <w:r w:rsidR="004C34A6">
        <w:t xml:space="preserve">their </w:t>
      </w:r>
      <w:r w:rsidRPr="0013142D">
        <w:t>own output and work effectively in a team environment.</w:t>
      </w:r>
    </w:p>
    <w:p w14:paraId="1CF21B7D" w14:textId="77777777" w:rsidR="000E0770" w:rsidRDefault="000E0770" w:rsidP="007B6538">
      <w:pPr>
        <w:sectPr w:rsidR="000E0770" w:rsidSect="00EE627B">
          <w:type w:val="continuous"/>
          <w:pgSz w:w="11904" w:h="16834" w:code="9"/>
          <w:pgMar w:top="851" w:right="1134" w:bottom="851" w:left="1418" w:header="454" w:footer="851" w:gutter="0"/>
          <w:cols w:space="708"/>
          <w:formProt w:val="0"/>
          <w:titlePg/>
          <w:docGrid w:linePitch="286"/>
        </w:sectPr>
      </w:pPr>
    </w:p>
    <w:p w14:paraId="0F155F02" w14:textId="77777777" w:rsidR="000E0770" w:rsidRDefault="000E0770">
      <w:pPr>
        <w:pStyle w:val="Headinglevel2"/>
      </w:pPr>
      <w:r w:rsidRPr="003C329F">
        <w:t>Primary duties</w:t>
      </w:r>
    </w:p>
    <w:p w14:paraId="41EA85FA" w14:textId="77777777" w:rsidR="000E0770" w:rsidRDefault="000E0770">
      <w:r>
        <w:t xml:space="preserve">The </w:t>
      </w:r>
      <w:r w:rsidR="00333758">
        <w:fldChar w:fldCharType="begin"/>
      </w:r>
      <w:r w:rsidR="00333758">
        <w:instrText xml:space="preserve"> DOCPROPERTY  st</w:instrText>
      </w:r>
      <w:r w:rsidR="00333758">
        <w:instrText xml:space="preserve">rPositionTitle  \* MERGEFORMAT </w:instrText>
      </w:r>
      <w:r w:rsidR="00333758">
        <w:fldChar w:fldCharType="separate"/>
      </w:r>
      <w:r>
        <w:t>Principal Policy Analyst</w:t>
      </w:r>
      <w:r w:rsidR="00333758">
        <w:fldChar w:fldCharType="end"/>
      </w:r>
      <w:r>
        <w:t>’s primary duties include:</w:t>
      </w:r>
    </w:p>
    <w:p w14:paraId="5D228EC7" w14:textId="77777777" w:rsidR="000E0770" w:rsidRDefault="000E0770" w:rsidP="000E0770">
      <w:pPr>
        <w:pStyle w:val="ListBullet"/>
        <w:rPr>
          <w:rStyle w:val="BlueText"/>
        </w:rPr>
        <w:sectPr w:rsidR="000E0770">
          <w:type w:val="continuous"/>
          <w:pgSz w:w="11904" w:h="16834" w:code="9"/>
          <w:pgMar w:top="851" w:right="1134" w:bottom="851" w:left="1418" w:header="454" w:footer="851" w:gutter="0"/>
          <w:cols w:space="708"/>
          <w:titlePg/>
          <w:docGrid w:linePitch="286"/>
        </w:sectPr>
      </w:pPr>
    </w:p>
    <w:p w14:paraId="11CC42A9" w14:textId="77777777" w:rsidR="0013142D" w:rsidRPr="00B55544" w:rsidRDefault="001F4723" w:rsidP="0013142D">
      <w:pPr>
        <w:pStyle w:val="ListBullet"/>
      </w:pPr>
      <w:r>
        <w:t>p</w:t>
      </w:r>
      <w:r w:rsidR="00B55544" w:rsidRPr="00B55544">
        <w:t>roviding authoritative written and verbal advice to the Government, Government agencies and other stakeholders on the Tasmanian Government’s procurement framework, including:</w:t>
      </w:r>
    </w:p>
    <w:p w14:paraId="6426031E" w14:textId="77777777" w:rsidR="0013142D" w:rsidRPr="00B55544" w:rsidRDefault="001F4723" w:rsidP="00B55544">
      <w:pPr>
        <w:pStyle w:val="ListBullet2"/>
      </w:pPr>
      <w:r>
        <w:t>p</w:t>
      </w:r>
      <w:r w:rsidR="00B55544" w:rsidRPr="00B55544">
        <w:t>reparation of</w:t>
      </w:r>
      <w:r w:rsidR="0013142D" w:rsidRPr="00B55544">
        <w:t xml:space="preserve"> high-level briefings, correspondence, reports and submissions, including Ministerial corr</w:t>
      </w:r>
      <w:r w:rsidR="00B55544" w:rsidRPr="00B55544">
        <w:t>espondence and Committee papers</w:t>
      </w:r>
      <w:r w:rsidR="0013142D" w:rsidRPr="00B55544">
        <w:t>;</w:t>
      </w:r>
    </w:p>
    <w:p w14:paraId="215278CE" w14:textId="77777777" w:rsidR="001F4723" w:rsidRPr="001F4723" w:rsidRDefault="001F4723" w:rsidP="001F4723">
      <w:pPr>
        <w:pStyle w:val="ListBullet2"/>
      </w:pPr>
      <w:r w:rsidRPr="001F4723">
        <w:t>representing the Depa</w:t>
      </w:r>
      <w:r w:rsidR="004F36D1">
        <w:t>rtment at meetings and various other forums</w:t>
      </w:r>
      <w:r>
        <w:t xml:space="preserve">, </w:t>
      </w:r>
      <w:r w:rsidRPr="001F4723">
        <w:t xml:space="preserve">as </w:t>
      </w:r>
      <w:r w:rsidR="004F36D1" w:rsidRPr="00EC10F5">
        <w:t>ma</w:t>
      </w:r>
      <w:r w:rsidR="004F36D1">
        <w:t>y be required from time to time</w:t>
      </w:r>
      <w:r w:rsidRPr="001F4723">
        <w:t xml:space="preserve">; </w:t>
      </w:r>
    </w:p>
    <w:p w14:paraId="73F147AE" w14:textId="77777777" w:rsidR="001F4723" w:rsidRDefault="001F4723" w:rsidP="001F4723">
      <w:pPr>
        <w:pStyle w:val="ListBullet"/>
      </w:pPr>
      <w:r w:rsidRPr="00B55544">
        <w:t xml:space="preserve">undertaking research, investigation and analysis into contemporary procurement issues </w:t>
      </w:r>
      <w:r>
        <w:t xml:space="preserve">and </w:t>
      </w:r>
      <w:r w:rsidRPr="00B55544">
        <w:t>relevant international procurement obligations, including Free Trade and Government Procurement Agreements</w:t>
      </w:r>
      <w:r>
        <w:t>;</w:t>
      </w:r>
    </w:p>
    <w:p w14:paraId="0A57DE0B" w14:textId="77777777" w:rsidR="001F4723" w:rsidRPr="00B55544" w:rsidRDefault="001F4723" w:rsidP="001F4723">
      <w:pPr>
        <w:pStyle w:val="ListBullet"/>
      </w:pPr>
      <w:r w:rsidRPr="00B55544">
        <w:t xml:space="preserve">contributing to the </w:t>
      </w:r>
      <w:r w:rsidR="00344D33">
        <w:t>formulation</w:t>
      </w:r>
      <w:r w:rsidRPr="00B55544">
        <w:t xml:space="preserve"> </w:t>
      </w:r>
      <w:r w:rsidR="00344D33">
        <w:t xml:space="preserve">of policy proposals </w:t>
      </w:r>
      <w:r w:rsidRPr="00B55544">
        <w:t xml:space="preserve">and </w:t>
      </w:r>
      <w:r w:rsidR="00344D33">
        <w:t xml:space="preserve">the </w:t>
      </w:r>
      <w:r w:rsidRPr="00B55544">
        <w:t xml:space="preserve">implementation of </w:t>
      </w:r>
      <w:r>
        <w:t xml:space="preserve">procurement </w:t>
      </w:r>
      <w:r w:rsidRPr="00B55544">
        <w:t>p</w:t>
      </w:r>
      <w:r>
        <w:t xml:space="preserve">olicy, guidelines, resources, training and advisory services </w:t>
      </w:r>
      <w:r w:rsidRPr="00B55544">
        <w:t>for the effective management o</w:t>
      </w:r>
      <w:r>
        <w:t>f procurement within Government agencies;</w:t>
      </w:r>
    </w:p>
    <w:p w14:paraId="67EDFAF9" w14:textId="77777777" w:rsidR="0013142D" w:rsidRDefault="00344D33" w:rsidP="0013142D">
      <w:pPr>
        <w:pStyle w:val="ListBullet"/>
      </w:pPr>
      <w:r>
        <w:t xml:space="preserve">developing effective relationships with stakeholders and providing </w:t>
      </w:r>
      <w:r w:rsidR="0013142D" w:rsidRPr="004C34A6">
        <w:t xml:space="preserve">support and advice to </w:t>
      </w:r>
      <w:r w:rsidR="004C34A6" w:rsidRPr="004C34A6">
        <w:t>Government agencies regarding general procurement matters</w:t>
      </w:r>
      <w:r w:rsidR="00B55544">
        <w:t>,</w:t>
      </w:r>
      <w:r w:rsidR="004C34A6" w:rsidRPr="004C34A6">
        <w:t xml:space="preserve"> as well as </w:t>
      </w:r>
      <w:r w:rsidR="0013142D" w:rsidRPr="004C34A6">
        <w:t>projects of State significance involving major procurement decisions</w:t>
      </w:r>
      <w:r w:rsidR="00B55544">
        <w:t xml:space="preserve">, </w:t>
      </w:r>
      <w:r w:rsidR="00B55544" w:rsidRPr="00B55544">
        <w:t>consistent with the Government's procurement principles</w:t>
      </w:r>
      <w:r w:rsidR="0013142D" w:rsidRPr="004C34A6">
        <w:t xml:space="preserve">; </w:t>
      </w:r>
    </w:p>
    <w:p w14:paraId="2FC21E64" w14:textId="77777777" w:rsidR="001F4723" w:rsidRPr="005657E9" w:rsidRDefault="00693202" w:rsidP="009B0D4C">
      <w:pPr>
        <w:pStyle w:val="ListBullet"/>
      </w:pPr>
      <w:r>
        <w:t xml:space="preserve">the </w:t>
      </w:r>
      <w:r w:rsidR="009B0D4C" w:rsidRPr="009B0D4C">
        <w:t xml:space="preserve">ability to lead small projects and successfully deliver </w:t>
      </w:r>
      <w:r w:rsidR="009B0D4C">
        <w:t>project objectives and outcomes</w:t>
      </w:r>
      <w:r w:rsidR="001F4723" w:rsidRPr="005657E9">
        <w:t>;</w:t>
      </w:r>
    </w:p>
    <w:p w14:paraId="4514A670" w14:textId="77777777" w:rsidR="0013142D" w:rsidRDefault="0086697E" w:rsidP="001F4723">
      <w:pPr>
        <w:pStyle w:val="ListBullet"/>
      </w:pPr>
      <w:r>
        <w:t>where required, participating</w:t>
      </w:r>
      <w:r w:rsidR="0013142D" w:rsidRPr="00B55544">
        <w:t xml:space="preserve"> in the procurement processes for the whole of government contracts managed by the Branch; </w:t>
      </w:r>
    </w:p>
    <w:p w14:paraId="4441F4CC" w14:textId="77777777" w:rsidR="0013142D" w:rsidRPr="001F4723" w:rsidRDefault="0013142D" w:rsidP="0013142D">
      <w:pPr>
        <w:pStyle w:val="ListBullet"/>
      </w:pPr>
      <w:r w:rsidRPr="001F4723">
        <w:t>the administration</w:t>
      </w:r>
      <w:r w:rsidR="00B55544" w:rsidRPr="001F4723">
        <w:t xml:space="preserve"> of, and contribution to, whole-of-</w:t>
      </w:r>
      <w:r w:rsidRPr="001F4723">
        <w:t>government and internal procurement groups and committees; and</w:t>
      </w:r>
    </w:p>
    <w:p w14:paraId="31591558" w14:textId="77777777" w:rsidR="000E0770" w:rsidRPr="001F4723" w:rsidRDefault="0013142D" w:rsidP="0013142D">
      <w:pPr>
        <w:pStyle w:val="ListBullet"/>
      </w:pPr>
      <w:r w:rsidRPr="001F4723">
        <w:t xml:space="preserve">providing supervision and guidance to staff responsible for the maintenance and effective operation the </w:t>
      </w:r>
      <w:r w:rsidR="00344D33">
        <w:t xml:space="preserve">Tasmanian Government </w:t>
      </w:r>
      <w:hyperlink r:id="rId14" w:history="1">
        <w:r w:rsidRPr="00344D33">
          <w:rPr>
            <w:rStyle w:val="Hyperlink"/>
          </w:rPr>
          <w:t>Purchasing</w:t>
        </w:r>
      </w:hyperlink>
      <w:r w:rsidRPr="001F4723">
        <w:t xml:space="preserve"> and </w:t>
      </w:r>
      <w:hyperlink r:id="rId15" w:history="1">
        <w:r w:rsidRPr="00344D33">
          <w:rPr>
            <w:rStyle w:val="Hyperlink"/>
          </w:rPr>
          <w:t>Tenders</w:t>
        </w:r>
      </w:hyperlink>
      <w:r w:rsidRPr="001F4723">
        <w:t xml:space="preserve"> websites.</w:t>
      </w:r>
    </w:p>
    <w:p w14:paraId="4194A5A3" w14:textId="77777777" w:rsidR="00693202" w:rsidRDefault="00693202" w:rsidP="00693202">
      <w:pPr>
        <w:pStyle w:val="ListBullet"/>
        <w:numPr>
          <w:ilvl w:val="0"/>
          <w:numId w:val="0"/>
        </w:numPr>
        <w:rPr>
          <w:highlight w:val="yellow"/>
        </w:rPr>
        <w:sectPr w:rsidR="00693202" w:rsidSect="00EE627B">
          <w:type w:val="continuous"/>
          <w:pgSz w:w="11904" w:h="16834" w:code="9"/>
          <w:pgMar w:top="851" w:right="1134" w:bottom="851" w:left="1418" w:header="454" w:footer="851" w:gutter="0"/>
          <w:cols w:space="708"/>
          <w:formProt w:val="0"/>
          <w:titlePg/>
          <w:docGrid w:linePitch="286"/>
        </w:sectPr>
      </w:pPr>
    </w:p>
    <w:p w14:paraId="7EA341CB" w14:textId="77777777" w:rsidR="00693202" w:rsidRDefault="00693202" w:rsidP="00693202">
      <w:pPr>
        <w:pStyle w:val="ListBullet"/>
        <w:numPr>
          <w:ilvl w:val="0"/>
          <w:numId w:val="0"/>
        </w:numPr>
        <w:rPr>
          <w:highlight w:val="yellow"/>
        </w:rPr>
        <w:sectPr w:rsidR="00693202">
          <w:footerReference w:type="default" r:id="rId16"/>
          <w:headerReference w:type="first" r:id="rId17"/>
          <w:footerReference w:type="first" r:id="rId18"/>
          <w:type w:val="continuous"/>
          <w:pgSz w:w="11904" w:h="16834" w:code="9"/>
          <w:pgMar w:top="851" w:right="1134" w:bottom="851" w:left="1418" w:header="454" w:footer="851" w:gutter="0"/>
          <w:cols w:space="708"/>
          <w:titlePg/>
          <w:docGrid w:linePitch="286"/>
        </w:sectPr>
      </w:pPr>
    </w:p>
    <w:p w14:paraId="581FF1F2" w14:textId="77777777" w:rsidR="000E0770" w:rsidRDefault="000E0770" w:rsidP="00693202">
      <w:pPr>
        <w:pStyle w:val="Headinglevel2"/>
      </w:pPr>
      <w:r>
        <w:lastRenderedPageBreak/>
        <w:t xml:space="preserve">Level of responsibility, </w:t>
      </w:r>
      <w:r w:rsidRPr="00E86DBB">
        <w:t>direction</w:t>
      </w:r>
      <w:r>
        <w:t xml:space="preserve"> and supervision</w:t>
      </w:r>
    </w:p>
    <w:p w14:paraId="5C91ABA7" w14:textId="77777777" w:rsidR="000E0770" w:rsidRDefault="000E0770">
      <w:pPr>
        <w:pStyle w:val="Heading1"/>
        <w:sectPr w:rsidR="000E0770" w:rsidSect="00693202">
          <w:headerReference w:type="first" r:id="rId19"/>
          <w:pgSz w:w="11904" w:h="16834" w:code="9"/>
          <w:pgMar w:top="851" w:right="1134" w:bottom="851" w:left="1418" w:header="454" w:footer="851" w:gutter="0"/>
          <w:cols w:space="708"/>
          <w:titlePg/>
          <w:docGrid w:linePitch="286"/>
        </w:sectPr>
      </w:pPr>
    </w:p>
    <w:p w14:paraId="5B72FE3B" w14:textId="77777777" w:rsidR="000E0770" w:rsidRPr="006D79D9" w:rsidRDefault="000E0770">
      <w:r w:rsidRPr="006C5687">
        <w:rPr>
          <w:rFonts w:cs="Arial"/>
          <w:szCs w:val="22"/>
        </w:rPr>
        <w:t xml:space="preserve">The </w:t>
      </w:r>
      <w:r w:rsidR="00333758">
        <w:fldChar w:fldCharType="begin"/>
      </w:r>
      <w:r w:rsidR="00333758">
        <w:instrText xml:space="preserve"> DOCPROPERTY  strPositionTitle  \* MERGEFORMAT </w:instrText>
      </w:r>
      <w:r w:rsidR="00333758">
        <w:fldChar w:fldCharType="separate"/>
      </w:r>
      <w:r>
        <w:t>Principal Policy Analyst</w:t>
      </w:r>
      <w:r w:rsidR="00333758">
        <w:fldChar w:fldCharType="end"/>
      </w:r>
      <w:r w:rsidRPr="006C5687">
        <w:rPr>
          <w:rFonts w:cs="Arial"/>
          <w:szCs w:val="22"/>
        </w:rPr>
        <w:t xml:space="preserve"> will operate with considerable independence in determining priorities, procedures and approach. The </w:t>
      </w:r>
      <w:r w:rsidR="00333758">
        <w:fldChar w:fldCharType="begin"/>
      </w:r>
      <w:r w:rsidR="00333758">
        <w:instrText xml:space="preserve"> DOCPROPERTY  strPositionTitle  \* MERGEFORMAT </w:instrText>
      </w:r>
      <w:r w:rsidR="00333758">
        <w:fldChar w:fldCharType="separate"/>
      </w:r>
      <w:r>
        <w:t>Principal Policy Analyst</w:t>
      </w:r>
      <w:r w:rsidR="00333758">
        <w:fldChar w:fldCharType="end"/>
      </w:r>
      <w:r w:rsidRPr="006C5687">
        <w:rPr>
          <w:rFonts w:cs="Arial"/>
          <w:szCs w:val="22"/>
        </w:rPr>
        <w:t xml:space="preserve"> applies the decision-making framework (policies, rules and regulations) in support of a defined field of activity, which may involve more than one discipline. Considerable autonomy of approach in delivering outcomes and the advice and recommendations provided are regarded as authoritative for that activity. Guidance and instruction from the </w:t>
      </w:r>
      <w:r>
        <w:rPr>
          <w:rFonts w:cs="Arial"/>
          <w:szCs w:val="22"/>
        </w:rPr>
        <w:fldChar w:fldCharType="begin"/>
      </w:r>
      <w:r>
        <w:rPr>
          <w:rFonts w:cs="Arial"/>
          <w:szCs w:val="22"/>
        </w:rPr>
        <w:instrText xml:space="preserve"> DOCPROPERTY  strImmediateSupervisor  \* MERGEFORMAT </w:instrText>
      </w:r>
      <w:r>
        <w:rPr>
          <w:rFonts w:cs="Arial"/>
          <w:szCs w:val="22"/>
        </w:rPr>
        <w:fldChar w:fldCharType="separate"/>
      </w:r>
      <w:r>
        <w:rPr>
          <w:rFonts w:cs="Arial"/>
          <w:szCs w:val="22"/>
        </w:rPr>
        <w:t>Assistant Director, Procurement Policy</w:t>
      </w:r>
      <w:r>
        <w:rPr>
          <w:rFonts w:cs="Arial"/>
          <w:szCs w:val="22"/>
        </w:rPr>
        <w:fldChar w:fldCharType="end"/>
      </w:r>
      <w:r w:rsidRPr="006C5687">
        <w:rPr>
          <w:rFonts w:cs="Arial"/>
          <w:szCs w:val="22"/>
        </w:rPr>
        <w:t xml:space="preserve"> may on occasion be received related to the implementation of recommendations.</w:t>
      </w:r>
      <w:r>
        <w:rPr>
          <w:rFonts w:cs="Arial"/>
          <w:szCs w:val="22"/>
        </w:rPr>
        <w:t xml:space="preserve"> </w:t>
      </w:r>
      <w:r w:rsidRPr="00FD39CE">
        <w:rPr>
          <w:rFonts w:cs="Arial"/>
          <w:szCs w:val="22"/>
        </w:rPr>
        <w:t xml:space="preserve">The </w:t>
      </w:r>
      <w:r w:rsidR="00333758">
        <w:fldChar w:fldCharType="begin"/>
      </w:r>
      <w:r w:rsidR="00333758">
        <w:instrText xml:space="preserve"> DOCPROPERTY  strPositionTitle  \* MERGEFORMAT </w:instrText>
      </w:r>
      <w:r w:rsidR="00333758">
        <w:fldChar w:fldCharType="separate"/>
      </w:r>
      <w:r>
        <w:t>Principal Policy Analyst</w:t>
      </w:r>
      <w:r w:rsidR="00333758">
        <w:fldChar w:fldCharType="end"/>
      </w:r>
      <w:r w:rsidRPr="00FD39CE">
        <w:rPr>
          <w:rFonts w:cs="Arial"/>
          <w:szCs w:val="22"/>
        </w:rPr>
        <w:t xml:space="preserve"> may also manage a small team of employees, and requires significant management skills and expertise to support the operations of a functional area</w:t>
      </w:r>
      <w:r w:rsidRPr="006D79D9">
        <w:t>.</w:t>
      </w:r>
    </w:p>
    <w:p w14:paraId="65901218" w14:textId="77777777" w:rsidR="000E0770" w:rsidRPr="007A07BD" w:rsidRDefault="000E0770">
      <w:r>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14:paraId="63131BCD" w14:textId="77777777" w:rsidR="000E0770" w:rsidRDefault="000E0770" w:rsidP="007B6538">
      <w:pPr>
        <w:sectPr w:rsidR="000E0770" w:rsidSect="00EE627B">
          <w:type w:val="continuous"/>
          <w:pgSz w:w="11904" w:h="16834" w:code="9"/>
          <w:pgMar w:top="851" w:right="1134" w:bottom="851" w:left="1418" w:header="454" w:footer="851" w:gutter="0"/>
          <w:cols w:space="708"/>
          <w:titlePg/>
          <w:docGrid w:linePitch="286"/>
        </w:sectPr>
      </w:pPr>
    </w:p>
    <w:p w14:paraId="6F1E75B1" w14:textId="77777777" w:rsidR="000E0770" w:rsidRDefault="000E0770" w:rsidP="007B6538">
      <w:pPr>
        <w:sectPr w:rsidR="000E0770" w:rsidSect="00EE627B">
          <w:type w:val="continuous"/>
          <w:pgSz w:w="11904" w:h="16834" w:code="9"/>
          <w:pgMar w:top="851" w:right="1134" w:bottom="851" w:left="1418" w:header="454" w:footer="851" w:gutter="0"/>
          <w:cols w:space="708"/>
          <w:formProt w:val="0"/>
          <w:titlePg/>
          <w:docGrid w:linePitch="286"/>
        </w:sectPr>
      </w:pPr>
    </w:p>
    <w:p w14:paraId="7E95E88E" w14:textId="77777777" w:rsidR="000E0770" w:rsidRDefault="000E0770">
      <w:pPr>
        <w:spacing w:after="0" w:line="240" w:lineRule="auto"/>
        <w:jc w:val="left"/>
      </w:pPr>
      <w:r>
        <w:br w:type="page"/>
      </w:r>
    </w:p>
    <w:p w14:paraId="58078718" w14:textId="77777777" w:rsidR="000E0770" w:rsidRPr="00E14D9C" w:rsidRDefault="000E0770">
      <w:pPr>
        <w:pStyle w:val="Headinglevel2"/>
      </w:pPr>
      <w:r>
        <w:lastRenderedPageBreak/>
        <w:t>S</w:t>
      </w:r>
      <w:r w:rsidRPr="00E14D9C">
        <w:t>election criteria</w:t>
      </w:r>
    </w:p>
    <w:p w14:paraId="33D69922" w14:textId="77777777" w:rsidR="000E0770" w:rsidRDefault="000E0770">
      <w:pPr>
        <w:pStyle w:val="Introtext"/>
      </w:pPr>
      <w:r w:rsidRPr="00973C45">
        <w:t>Relative merit of candidates for this position is assessed using the following selection criteria:</w:t>
      </w:r>
    </w:p>
    <w:p w14:paraId="4ABD7907" w14:textId="77777777" w:rsidR="000E0770" w:rsidRPr="00417D85" w:rsidRDefault="000E0770" w:rsidP="000E0770">
      <w:pPr>
        <w:pStyle w:val="HeadingLevel1-Bulleted"/>
        <w:numPr>
          <w:ilvl w:val="0"/>
          <w:numId w:val="32"/>
        </w:numPr>
      </w:pPr>
      <w:r w:rsidRPr="00417D85">
        <w:t>Communication</w:t>
      </w:r>
    </w:p>
    <w:p w14:paraId="61D8ECEA" w14:textId="77777777" w:rsidR="000E0770" w:rsidRPr="00843BDA" w:rsidRDefault="000E0770">
      <w:r w:rsidRPr="00B3207E">
        <w:t xml:space="preserve">Demonstrates capacity to: prepare all documentation to a high level and prepare drafts of more complex interpretive material which may require minor rework; clearly </w:t>
      </w:r>
      <w:r>
        <w:t>inform</w:t>
      </w:r>
      <w:r w:rsidRPr="00B3207E">
        <w:t xml:space="preserve"> staff and stakeholders</w:t>
      </w:r>
      <w:r>
        <w:t xml:space="preserve"> with regard to complex technical issues;</w:t>
      </w:r>
      <w:r w:rsidRPr="00B3207E">
        <w:t xml:space="preserve"> and represent Treasury in area of expertise, negotiate and, where possible, influence outcomes effectively both internally and externally</w:t>
      </w:r>
      <w:r w:rsidRPr="0011624E">
        <w:t>.</w:t>
      </w:r>
    </w:p>
    <w:p w14:paraId="5A05B203" w14:textId="77777777" w:rsidR="000E0770" w:rsidRPr="00843BDA" w:rsidRDefault="000E0770" w:rsidP="000E0770">
      <w:pPr>
        <w:pStyle w:val="HeadingLevel1-Bulleted"/>
        <w:numPr>
          <w:ilvl w:val="0"/>
          <w:numId w:val="32"/>
        </w:numPr>
      </w:pPr>
      <w:r>
        <w:t>Output m</w:t>
      </w:r>
      <w:r w:rsidRPr="00843BDA">
        <w:t>anagement</w:t>
      </w:r>
    </w:p>
    <w:p w14:paraId="278AF13C" w14:textId="77777777" w:rsidR="000E0770" w:rsidRPr="009B1D36" w:rsidRDefault="000E0770">
      <w:r w:rsidRPr="00B3207E">
        <w:t>Demonstrates capacity to: plan, organise, schedule and prioritise work for areas of responsibility; co-ordinate input from others and negotiate changes to outputs, deadlines and resources; contribute to the outputs of other team members; and foster and contribute to a client focus</w:t>
      </w:r>
      <w:r w:rsidRPr="0011624E">
        <w:t>.</w:t>
      </w:r>
    </w:p>
    <w:p w14:paraId="185563F7" w14:textId="77777777" w:rsidR="000E0770" w:rsidRPr="00843BDA" w:rsidRDefault="000E0770" w:rsidP="000E0770">
      <w:pPr>
        <w:pStyle w:val="HeadingLevel1-Bulleted"/>
        <w:numPr>
          <w:ilvl w:val="0"/>
          <w:numId w:val="32"/>
        </w:numPr>
      </w:pPr>
      <w:r>
        <w:t>Conceptual, analytical and j</w:t>
      </w:r>
      <w:r w:rsidRPr="00843BDA">
        <w:t>udgement</w:t>
      </w:r>
    </w:p>
    <w:p w14:paraId="1EE8B40E" w14:textId="77777777" w:rsidR="000E0770" w:rsidRPr="009B1D36" w:rsidRDefault="000E0770">
      <w:r w:rsidRPr="00B3207E">
        <w:t>Demonstrates capacity to: use appropriate decision making strategies to identify possible solutions to non-routine problems; make informed, timely and accurate decisions on activities within the work unit; and provide authoritative advice in relation to area of expertise</w:t>
      </w:r>
      <w:r w:rsidRPr="0011624E">
        <w:t>.</w:t>
      </w:r>
    </w:p>
    <w:p w14:paraId="60502ED6" w14:textId="77777777" w:rsidR="000E0770" w:rsidRPr="00843BDA" w:rsidRDefault="000E0770" w:rsidP="000E0770">
      <w:pPr>
        <w:pStyle w:val="HeadingLevel1-Bulleted"/>
        <w:numPr>
          <w:ilvl w:val="0"/>
          <w:numId w:val="32"/>
        </w:numPr>
      </w:pPr>
      <w:r>
        <w:t>Leadership and people s</w:t>
      </w:r>
      <w:r w:rsidRPr="00843BDA">
        <w:t>kills</w:t>
      </w:r>
    </w:p>
    <w:p w14:paraId="7F21B8F5" w14:textId="77777777" w:rsidR="000E0770" w:rsidRPr="00422B05" w:rsidRDefault="000E0770">
      <w:r w:rsidRPr="00B3207E">
        <w:t>Demonstrates capacity to: lead, inform, guide and mentor in areas of expertise, and promote the objectives of the Branch, Division and Department; actively contribute to a positive team environment and use networks to obtain results; and behave in alignment with and promote Treasury’s Values</w:t>
      </w:r>
      <w:r w:rsidRPr="0011624E">
        <w:t>.</w:t>
      </w:r>
    </w:p>
    <w:p w14:paraId="4BC17A73" w14:textId="77777777" w:rsidR="000E0770" w:rsidRPr="00843BDA" w:rsidRDefault="000E0770" w:rsidP="000E0770">
      <w:pPr>
        <w:pStyle w:val="HeadingLevel1-Bulleted"/>
        <w:numPr>
          <w:ilvl w:val="0"/>
          <w:numId w:val="32"/>
        </w:numPr>
      </w:pPr>
      <w:r w:rsidRPr="00843BDA">
        <w:t>Technical</w:t>
      </w:r>
      <w:r>
        <w:t xml:space="preserve"> and p</w:t>
      </w:r>
      <w:r w:rsidRPr="00843BDA">
        <w:t>rofessional</w:t>
      </w:r>
      <w:r>
        <w:t>*</w:t>
      </w:r>
    </w:p>
    <w:p w14:paraId="588379E6" w14:textId="77777777" w:rsidR="000E0770" w:rsidRPr="00422B05" w:rsidRDefault="000E0770">
      <w:r w:rsidRPr="00B3207E">
        <w:t>Demonstrates highly developed knowledge, skill and ability in relation to the role or the capacity to rapidly acquire competency</w:t>
      </w:r>
      <w:r w:rsidRPr="0011624E">
        <w:t>.</w:t>
      </w:r>
    </w:p>
    <w:p w14:paraId="46E84A84" w14:textId="77777777" w:rsidR="000E0770" w:rsidRPr="00A555B1" w:rsidRDefault="000E0770">
      <w:pPr>
        <w:pStyle w:val="ItalicsUnderline"/>
      </w:pPr>
      <w:r>
        <w:t>T</w:t>
      </w:r>
      <w:r w:rsidRPr="004E662D">
        <w:t>he above selection criteria are weighted equally for assessment purposes.</w:t>
      </w:r>
    </w:p>
    <w:p w14:paraId="587F7B40" w14:textId="77777777" w:rsidR="000E0770" w:rsidRDefault="000E0770" w:rsidP="00462B94">
      <w:pPr>
        <w:pStyle w:val="HeadingLevel1-Bulleted"/>
        <w:numPr>
          <w:ilvl w:val="0"/>
          <w:numId w:val="0"/>
        </w:numPr>
        <w:ind w:left="360" w:hanging="360"/>
      </w:pPr>
      <w:r>
        <w:t>* Qualifications and requirements</w:t>
      </w:r>
    </w:p>
    <w:p w14:paraId="2DA8232A" w14:textId="77777777" w:rsidR="000E0770" w:rsidRDefault="000E0770">
      <w:r w:rsidRPr="00B3207E">
        <w:t>Highly desirable - completion or partial completion of relevant tertiary or industry qualifications, and/or professional affiliation</w:t>
      </w:r>
      <w:r w:rsidRPr="0003017B">
        <w:t>.</w:t>
      </w:r>
    </w:p>
    <w:p w14:paraId="2659BEBA" w14:textId="77777777" w:rsidR="00CA471C" w:rsidRDefault="00CA471C" w:rsidP="007B6538"/>
    <w:p w14:paraId="5BF6AF73" w14:textId="77777777" w:rsidR="000E0770" w:rsidRDefault="000E0770" w:rsidP="007B6538">
      <w:pPr>
        <w:sectPr w:rsidR="000E0770" w:rsidSect="000E0770">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0E0770" w:rsidRPr="00096ADB" w14:paraId="3AA49A24" w14:textId="77777777" w:rsidTr="00131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21B5AC5D" w14:textId="77777777" w:rsidR="000E0770" w:rsidRPr="00096ADB" w:rsidRDefault="000E0770">
            <w:r w:rsidRPr="00096ADB">
              <w:t>Approved:</w:t>
            </w:r>
          </w:p>
        </w:tc>
        <w:tc>
          <w:tcPr>
            <w:tcW w:w="4267" w:type="dxa"/>
          </w:tcPr>
          <w:p w14:paraId="51A2409A" w14:textId="77777777" w:rsidR="000E0770" w:rsidRPr="00096ADB" w:rsidRDefault="000A561F">
            <w:pPr>
              <w:cnfStyle w:val="100000000000" w:firstRow="1" w:lastRow="0" w:firstColumn="0" w:lastColumn="0" w:oddVBand="0" w:evenVBand="0" w:oddHBand="0" w:evenHBand="0" w:firstRowFirstColumn="0" w:firstRowLastColumn="0" w:lastRowFirstColumn="0" w:lastRowLastColumn="0"/>
            </w:pPr>
            <w:r>
              <w:t>Danielle Harris, Director</w:t>
            </w:r>
          </w:p>
        </w:tc>
        <w:tc>
          <w:tcPr>
            <w:tcW w:w="767" w:type="dxa"/>
          </w:tcPr>
          <w:p w14:paraId="58954576" w14:textId="77777777" w:rsidR="000E0770" w:rsidRPr="00096ADB" w:rsidRDefault="000E0770">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14:paraId="7196A0D2" w14:textId="77777777" w:rsidR="000E0770" w:rsidRPr="00096ADB" w:rsidRDefault="000A561F">
            <w:r>
              <w:t>4 November 2021</w:t>
            </w:r>
          </w:p>
        </w:tc>
      </w:tr>
      <w:tr w:rsidR="000E0770" w:rsidRPr="00CC1A55" w14:paraId="1BB74745" w14:textId="77777777" w:rsidTr="0013142D">
        <w:tc>
          <w:tcPr>
            <w:cnfStyle w:val="001000000000" w:firstRow="0" w:lastRow="0" w:firstColumn="1" w:lastColumn="0" w:oddVBand="0" w:evenVBand="0" w:oddHBand="0" w:evenHBand="0" w:firstRowFirstColumn="0" w:firstRowLastColumn="0" w:lastRowFirstColumn="0" w:lastRowLastColumn="0"/>
            <w:tcW w:w="9125" w:type="dxa"/>
            <w:gridSpan w:val="4"/>
          </w:tcPr>
          <w:p w14:paraId="57BA28AD" w14:textId="77777777" w:rsidR="000E0770" w:rsidRPr="00096ADB" w:rsidRDefault="000E0770" w:rsidP="00462B94">
            <w:pPr>
              <w:pStyle w:val="IntrotextBold"/>
              <w:spacing w:before="120"/>
            </w:pPr>
            <w:r>
              <w:t xml:space="preserve">For further information please email </w:t>
            </w:r>
            <w:hyperlink r:id="rId20" w:history="1">
              <w:r w:rsidRPr="002C79B0">
                <w:rPr>
                  <w:rStyle w:val="Hyperlink"/>
                </w:rPr>
                <w:t>recruitment@treasury.tas.gov.au</w:t>
              </w:r>
            </w:hyperlink>
            <w:r>
              <w:t>, or visit www.treasury.tas.gov.au</w:t>
            </w:r>
          </w:p>
        </w:tc>
      </w:tr>
      <w:tr w:rsidR="000E0770" w:rsidRPr="00CC1A55" w14:paraId="6DEE51E2" w14:textId="77777777" w:rsidTr="0013142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5" w:type="dxa"/>
            <w:gridSpan w:val="4"/>
          </w:tcPr>
          <w:p w14:paraId="6135F469" w14:textId="77777777" w:rsidR="000E0770" w:rsidRDefault="000E0770" w:rsidP="00462B94">
            <w:pPr>
              <w:pStyle w:val="IntrotextBold"/>
              <w:spacing w:before="120"/>
            </w:pPr>
          </w:p>
        </w:tc>
      </w:tr>
    </w:tbl>
    <w:p w14:paraId="6AC840F6" w14:textId="77777777" w:rsidR="000E0770" w:rsidRDefault="000E0770" w:rsidP="007B6538">
      <w:pPr>
        <w:sectPr w:rsidR="000E0770" w:rsidSect="00EE627B">
          <w:type w:val="continuous"/>
          <w:pgSz w:w="11904" w:h="16834" w:code="9"/>
          <w:pgMar w:top="851" w:right="1134" w:bottom="851" w:left="1418" w:header="454" w:footer="851" w:gutter="0"/>
          <w:cols w:space="708"/>
          <w:formProt w:val="0"/>
          <w:titlePg/>
          <w:docGrid w:linePitch="286"/>
        </w:sectPr>
      </w:pPr>
    </w:p>
    <w:p w14:paraId="1F7112EF" w14:textId="77777777" w:rsidR="000E0770" w:rsidRDefault="000E0770">
      <w:pPr>
        <w:spacing w:after="0" w:line="240" w:lineRule="auto"/>
        <w:jc w:val="left"/>
      </w:pPr>
      <w:r>
        <w:br w:type="page"/>
      </w:r>
    </w:p>
    <w:p w14:paraId="4FF00E26" w14:textId="77777777" w:rsidR="000E0770" w:rsidRPr="008C65D1" w:rsidRDefault="000E0770" w:rsidP="00462B94">
      <w:pPr>
        <w:pStyle w:val="Headinglevel2"/>
        <w:spacing w:before="0"/>
        <w:rPr>
          <w:szCs w:val="22"/>
        </w:rPr>
      </w:pPr>
      <w:r w:rsidRPr="008C65D1">
        <w:rPr>
          <w:szCs w:val="22"/>
        </w:rPr>
        <w:lastRenderedPageBreak/>
        <w:t>Working at Treasury</w:t>
      </w:r>
    </w:p>
    <w:p w14:paraId="475BB1E7" w14:textId="77777777" w:rsidR="000E0770" w:rsidRPr="008C65D1" w:rsidRDefault="000E0770" w:rsidP="00462B94">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14:paraId="23C4CC8D" w14:textId="77777777" w:rsidR="000E0770" w:rsidRPr="008C65D1" w:rsidRDefault="000E0770" w:rsidP="00462B94">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14:paraId="4FE80AB3" w14:textId="77777777" w:rsidR="000E0770" w:rsidRPr="00C9040F" w:rsidRDefault="000E0770" w:rsidP="000E0770">
      <w:pPr>
        <w:pStyle w:val="ListBullet"/>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14:paraId="13EF47D3" w14:textId="77777777" w:rsidR="000E0770" w:rsidRPr="00C9040F" w:rsidRDefault="000E0770" w:rsidP="000E0770">
      <w:pPr>
        <w:pStyle w:val="ListBullet"/>
        <w:spacing w:after="80"/>
        <w:rPr>
          <w:szCs w:val="22"/>
        </w:rPr>
      </w:pPr>
      <w:r w:rsidRPr="00C9040F">
        <w:rPr>
          <w:rStyle w:val="Menu"/>
          <w:szCs w:val="22"/>
        </w:rPr>
        <w:t>Excellence</w:t>
      </w:r>
      <w:r w:rsidRPr="00C9040F">
        <w:rPr>
          <w:szCs w:val="22"/>
        </w:rPr>
        <w:t xml:space="preserve"> as it challenges us to give our best and brings us recognition;</w:t>
      </w:r>
    </w:p>
    <w:p w14:paraId="5DA3387A" w14:textId="77777777" w:rsidR="000E0770" w:rsidRPr="00C9040F" w:rsidRDefault="000E0770" w:rsidP="000E0770">
      <w:pPr>
        <w:pStyle w:val="ListBullet"/>
        <w:spacing w:after="80"/>
        <w:rPr>
          <w:szCs w:val="22"/>
        </w:rPr>
      </w:pPr>
      <w:r w:rsidRPr="00C9040F">
        <w:rPr>
          <w:rStyle w:val="Menu"/>
          <w:szCs w:val="22"/>
        </w:rPr>
        <w:t>Respect</w:t>
      </w:r>
      <w:r w:rsidRPr="00C9040F">
        <w:rPr>
          <w:szCs w:val="22"/>
        </w:rPr>
        <w:t xml:space="preserve"> as it recognises the value of each of us and the contribution we all make;</w:t>
      </w:r>
    </w:p>
    <w:p w14:paraId="59BA7D74" w14:textId="77777777" w:rsidR="0097004D" w:rsidRDefault="000E0770" w:rsidP="0097004D">
      <w:pPr>
        <w:pStyle w:val="ListBullet"/>
        <w:spacing w:after="80"/>
        <w:rPr>
          <w:szCs w:val="22"/>
        </w:rPr>
      </w:pPr>
      <w:r w:rsidRPr="00C9040F">
        <w:rPr>
          <w:rStyle w:val="Menu"/>
          <w:szCs w:val="22"/>
        </w:rPr>
        <w:t>Camaraderie</w:t>
      </w:r>
      <w:r w:rsidRPr="00C9040F">
        <w:rPr>
          <w:szCs w:val="22"/>
        </w:rPr>
        <w:t xml:space="preserve"> as it creates a fun and supportive place to be; and</w:t>
      </w:r>
    </w:p>
    <w:p w14:paraId="626BC2E0" w14:textId="77777777" w:rsidR="000E0770" w:rsidRPr="0097004D" w:rsidRDefault="000E0770" w:rsidP="0097004D">
      <w:pPr>
        <w:pStyle w:val="ListBullet"/>
        <w:spacing w:after="80"/>
        <w:rPr>
          <w:szCs w:val="22"/>
        </w:rPr>
      </w:pPr>
      <w:r w:rsidRPr="0097004D">
        <w:rPr>
          <w:rStyle w:val="Menu"/>
          <w:szCs w:val="22"/>
        </w:rPr>
        <w:t>Passion</w:t>
      </w:r>
      <w:r w:rsidRPr="0097004D">
        <w:rPr>
          <w:szCs w:val="22"/>
        </w:rPr>
        <w:t xml:space="preserve"> as it inspires us to achieve great things</w:t>
      </w:r>
      <w:r w:rsidRPr="0097004D">
        <w:rPr>
          <w:sz w:val="20"/>
          <w:szCs w:val="20"/>
        </w:rPr>
        <w:t>.</w:t>
      </w:r>
    </w:p>
    <w:p w14:paraId="5B1FEF41" w14:textId="77777777" w:rsidR="000E0770" w:rsidRPr="001567D5" w:rsidRDefault="000E0770" w:rsidP="00462B94">
      <w:pPr>
        <w:pStyle w:val="Picturestyle"/>
        <w:rPr>
          <w:rFonts w:cs="Arial"/>
          <w:sz w:val="20"/>
          <w:szCs w:val="20"/>
        </w:rPr>
      </w:pPr>
      <w:r w:rsidRPr="001567D5">
        <w:rPr>
          <w:rFonts w:cs="Arial"/>
          <w:noProof/>
          <w:sz w:val="20"/>
          <w:szCs w:val="20"/>
        </w:rPr>
        <w:drawing>
          <wp:inline distT="0" distB="0" distL="0" distR="0" wp14:anchorId="55E8FF84" wp14:editId="669F4EFB">
            <wp:extent cx="1721685" cy="1601023"/>
            <wp:effectExtent l="0" t="0" r="0" b="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21"/>
                    <a:srcRect/>
                    <a:stretch>
                      <a:fillRect/>
                    </a:stretch>
                  </pic:blipFill>
                  <pic:spPr bwMode="auto">
                    <a:xfrm>
                      <a:off x="0" y="0"/>
                      <a:ext cx="1733038" cy="1611580"/>
                    </a:xfrm>
                    <a:prstGeom prst="rect">
                      <a:avLst/>
                    </a:prstGeom>
                    <a:noFill/>
                    <a:ln w="9525">
                      <a:noFill/>
                      <a:miter lim="800000"/>
                      <a:headEnd/>
                      <a:tailEnd/>
                    </a:ln>
                  </pic:spPr>
                </pic:pic>
              </a:graphicData>
            </a:graphic>
          </wp:inline>
        </w:drawing>
      </w:r>
    </w:p>
    <w:p w14:paraId="732A6F52" w14:textId="77777777" w:rsidR="000E0770" w:rsidRPr="008C65D1" w:rsidRDefault="000E0770" w:rsidP="00462B94">
      <w:pPr>
        <w:pStyle w:val="Headinglevel2"/>
        <w:rPr>
          <w:szCs w:val="22"/>
        </w:rPr>
      </w:pPr>
      <w:r w:rsidRPr="008C65D1">
        <w:rPr>
          <w:szCs w:val="22"/>
        </w:rPr>
        <w:t>Treasury employment conditions</w:t>
      </w:r>
    </w:p>
    <w:p w14:paraId="3DFD8D68" w14:textId="77777777" w:rsidR="000E0770" w:rsidRPr="00C8579A" w:rsidRDefault="000E0770" w:rsidP="00462B94">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14:paraId="4326A8EC" w14:textId="77777777" w:rsidR="000E0770" w:rsidRPr="00C8579A" w:rsidRDefault="000E0770" w:rsidP="00462B94">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14:paraId="3D2B2CEB" w14:textId="77777777" w:rsidR="000E0770" w:rsidRPr="00C8579A" w:rsidRDefault="000E0770" w:rsidP="00462B94">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14:paraId="3C66FC47" w14:textId="77777777" w:rsidR="000E0770" w:rsidRPr="007B6538" w:rsidRDefault="000E0770"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0E0770" w:rsidRPr="007B6538" w:rsidSect="000E0770">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14438" w14:textId="77777777" w:rsidR="00DE2792" w:rsidRDefault="00DE2792">
      <w:pPr>
        <w:spacing w:line="240" w:lineRule="auto"/>
      </w:pPr>
      <w:r>
        <w:separator/>
      </w:r>
    </w:p>
  </w:endnote>
  <w:endnote w:type="continuationSeparator" w:id="0">
    <w:p w14:paraId="340F549A" w14:textId="77777777" w:rsidR="00DE2792" w:rsidRDefault="00DE27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DE88D" w14:textId="77777777" w:rsidR="0097004D" w:rsidRDefault="009700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0A782" w14:textId="77777777"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14:anchorId="3E2100EC" wp14:editId="132D3B19">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A61913">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08FEE" w14:textId="77777777"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14:anchorId="56A5E300" wp14:editId="35025D0E">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B164A" w14:textId="77777777"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" stroked="f">
              <v:textbox>
                <w:txbxContent>
                  <w:p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55CA7" w14:textId="77777777" w:rsidR="000E0770" w:rsidRPr="001A406D" w:rsidRDefault="000E0770">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14:anchorId="36B8A4B3" wp14:editId="64932CDC">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A61913">
      <w:rPr>
        <w:noProof/>
        <w:sz w:val="14"/>
      </w:rPr>
      <w:t>5</w:t>
    </w:r>
    <w:r w:rsidRPr="00F8746F">
      <w:rPr>
        <w:sz w:val="14"/>
      </w:rPr>
      <w:fldChar w:fldCharType="end"/>
    </w:r>
    <w:r w:rsidRPr="001B77C5">
      <w:rPr>
        <w:sz w:val="14"/>
      </w:rPr>
      <w:tab/>
    </w:r>
    <w:r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05B5C" w14:textId="77777777" w:rsidR="0097004D" w:rsidRDefault="0097004D" w:rsidP="0097004D">
    <w:pPr>
      <w:pStyle w:val="Header"/>
    </w:pPr>
  </w:p>
  <w:p w14:paraId="00FD9618" w14:textId="77777777" w:rsidR="0097004D" w:rsidRDefault="0097004D" w:rsidP="0097004D"/>
  <w:p w14:paraId="1B73B6A4" w14:textId="77777777" w:rsidR="0097004D" w:rsidRDefault="0097004D" w:rsidP="0097004D">
    <w:pPr>
      <w:pStyle w:val="Footer"/>
    </w:pPr>
  </w:p>
  <w:p w14:paraId="41327397" w14:textId="77777777" w:rsidR="0097004D" w:rsidRDefault="0097004D" w:rsidP="0097004D"/>
  <w:p w14:paraId="47894E2B" w14:textId="77777777" w:rsidR="000E0770" w:rsidRPr="0097004D" w:rsidRDefault="0097004D" w:rsidP="0097004D">
    <w:pPr>
      <w:pStyle w:val="Footer"/>
      <w:tabs>
        <w:tab w:val="clear" w:pos="8640"/>
        <w:tab w:val="right" w:pos="9356"/>
      </w:tabs>
      <w:ind w:left="-284"/>
      <w:rPr>
        <w:color w:val="879637"/>
        <w:sz w:val="14"/>
      </w:rPr>
    </w:pPr>
    <w:r>
      <w:rPr>
        <w:noProof/>
        <w:lang w:eastAsia="en-AU"/>
      </w:rPr>
      <w:drawing>
        <wp:anchor distT="0" distB="0" distL="114300" distR="114300" simplePos="0" relativeHeight="251664896" behindDoc="1" locked="0" layoutInCell="1" allowOverlap="1" wp14:anchorId="461D49F2" wp14:editId="6CAAB628">
          <wp:simplePos x="0" y="0"/>
          <wp:positionH relativeFrom="column">
            <wp:posOffset>-1091565</wp:posOffset>
          </wp:positionH>
          <wp:positionV relativeFrom="paragraph">
            <wp:posOffset>-745490</wp:posOffset>
          </wp:positionV>
          <wp:extent cx="5400675" cy="1243330"/>
          <wp:effectExtent l="19050" t="0" r="9525" b="0"/>
          <wp:wrapNone/>
          <wp:docPr id="6"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A61913">
      <w:rPr>
        <w:noProof/>
        <w:sz w:val="14"/>
      </w:rPr>
      <w:t>3</w:t>
    </w:r>
    <w:r w:rsidRPr="00F8746F">
      <w:rPr>
        <w:sz w:val="14"/>
      </w:rPr>
      <w:fldChar w:fldCharType="end"/>
    </w:r>
    <w:r w:rsidRPr="001B77C5">
      <w:rPr>
        <w:sz w:val="14"/>
      </w:rPr>
      <w:tab/>
    </w:r>
    <w:r w:rsidRPr="009D156B">
      <w:rPr>
        <w:color w:val="879637"/>
        <w:sz w:val="14"/>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5DFD5" w14:textId="77777777" w:rsidR="00DE2792" w:rsidRDefault="00DE2792">
      <w:pPr>
        <w:spacing w:line="240" w:lineRule="auto"/>
      </w:pPr>
      <w:r>
        <w:separator/>
      </w:r>
    </w:p>
  </w:footnote>
  <w:footnote w:type="continuationSeparator" w:id="0">
    <w:p w14:paraId="3CE3C724" w14:textId="77777777" w:rsidR="00DE2792" w:rsidRDefault="00DE27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91474" w14:textId="77777777" w:rsidR="0097004D" w:rsidRDefault="009700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958D7" w14:textId="77777777" w:rsidR="0097004D" w:rsidRDefault="009700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B120A" w14:textId="77777777" w:rsidR="008A6946" w:rsidRDefault="00E45751">
    <w:pPr>
      <w:pStyle w:val="Header"/>
    </w:pPr>
    <w:r>
      <w:rPr>
        <w:noProof/>
        <w:lang w:eastAsia="en-AU"/>
      </w:rPr>
      <w:drawing>
        <wp:anchor distT="0" distB="0" distL="114300" distR="114300" simplePos="0" relativeHeight="251656704" behindDoc="1" locked="0" layoutInCell="1" allowOverlap="1" wp14:anchorId="4940EDFF" wp14:editId="5AF72727">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BB0DD" w14:textId="77777777" w:rsidR="000E0770" w:rsidRDefault="000E0770">
    <w:pPr>
      <w:pStyle w:val="Header"/>
    </w:pPr>
    <w:r>
      <w:rPr>
        <w:noProof/>
        <w:lang w:eastAsia="en-AU"/>
      </w:rPr>
      <w:drawing>
        <wp:anchor distT="0" distB="0" distL="114300" distR="114300" simplePos="0" relativeHeight="251660800" behindDoc="1" locked="0" layoutInCell="1" allowOverlap="1" wp14:anchorId="7D2CD8D9" wp14:editId="3C87F05F">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1FA7F" w14:textId="77777777" w:rsidR="00693202" w:rsidRDefault="006932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6"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8"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1"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2"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5"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9"/>
  </w:num>
  <w:num w:numId="2">
    <w:abstractNumId w:val="5"/>
  </w:num>
  <w:num w:numId="3">
    <w:abstractNumId w:val="1"/>
  </w:num>
  <w:num w:numId="4">
    <w:abstractNumId w:val="5"/>
  </w:num>
  <w:num w:numId="5">
    <w:abstractNumId w:val="24"/>
  </w:num>
  <w:num w:numId="6">
    <w:abstractNumId w:val="7"/>
  </w:num>
  <w:num w:numId="7">
    <w:abstractNumId w:val="15"/>
  </w:num>
  <w:num w:numId="8">
    <w:abstractNumId w:val="26"/>
  </w:num>
  <w:num w:numId="9">
    <w:abstractNumId w:val="14"/>
  </w:num>
  <w:num w:numId="10">
    <w:abstractNumId w:val="12"/>
  </w:num>
  <w:num w:numId="11">
    <w:abstractNumId w:val="4"/>
  </w:num>
  <w:num w:numId="12">
    <w:abstractNumId w:val="18"/>
  </w:num>
  <w:num w:numId="13">
    <w:abstractNumId w:val="23"/>
  </w:num>
  <w:num w:numId="14">
    <w:abstractNumId w:val="2"/>
  </w:num>
  <w:num w:numId="15">
    <w:abstractNumId w:val="6"/>
  </w:num>
  <w:num w:numId="16">
    <w:abstractNumId w:val="28"/>
  </w:num>
  <w:num w:numId="17">
    <w:abstractNumId w:val="29"/>
  </w:num>
  <w:num w:numId="18">
    <w:abstractNumId w:val="30"/>
  </w:num>
  <w:num w:numId="19">
    <w:abstractNumId w:val="0"/>
  </w:num>
  <w:num w:numId="20">
    <w:abstractNumId w:val="19"/>
  </w:num>
  <w:num w:numId="21">
    <w:abstractNumId w:val="10"/>
  </w:num>
  <w:num w:numId="22">
    <w:abstractNumId w:val="16"/>
  </w:num>
  <w:num w:numId="23">
    <w:abstractNumId w:val="25"/>
  </w:num>
  <w:num w:numId="24">
    <w:abstractNumId w:val="27"/>
  </w:num>
  <w:num w:numId="25">
    <w:abstractNumId w:val="13"/>
  </w:num>
  <w:num w:numId="26">
    <w:abstractNumId w:val="22"/>
  </w:num>
  <w:num w:numId="27">
    <w:abstractNumId w:val="17"/>
  </w:num>
  <w:num w:numId="28">
    <w:abstractNumId w:val="8"/>
  </w:num>
  <w:num w:numId="29">
    <w:abstractNumId w:val="3"/>
  </w:num>
  <w:num w:numId="30">
    <w:abstractNumId w:val="21"/>
  </w:num>
  <w:num w:numId="31">
    <w:abstractNumId w:val="9"/>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1" w:cryptProviderType="rsaAES" w:cryptAlgorithmClass="hash" w:cryptAlgorithmType="typeAny" w:cryptAlgorithmSid="14" w:cryptSpinCount="100000" w:hash="2iQ/P4WmocxJGI9K6nf4uEhpzq/4MqCz1X13Wm4nCNRibh7Mpn2+7pFm/InZI2Gyq5iHoe1w1tCl4mmzmelsSw==" w:salt="bIEXtyVVJnzFnTvzP0gmLw=="/>
  <w:defaultTabStop w:val="720"/>
  <w:drawingGridHorizontalSpacing w:val="105"/>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770"/>
    <w:rsid w:val="00003480"/>
    <w:rsid w:val="00010A83"/>
    <w:rsid w:val="00015022"/>
    <w:rsid w:val="00016978"/>
    <w:rsid w:val="00016A65"/>
    <w:rsid w:val="00017908"/>
    <w:rsid w:val="00024C9A"/>
    <w:rsid w:val="000329B6"/>
    <w:rsid w:val="00034DCD"/>
    <w:rsid w:val="000442B7"/>
    <w:rsid w:val="00056B22"/>
    <w:rsid w:val="00064EF9"/>
    <w:rsid w:val="00070F23"/>
    <w:rsid w:val="00082E1C"/>
    <w:rsid w:val="00084FE1"/>
    <w:rsid w:val="00093600"/>
    <w:rsid w:val="00097877"/>
    <w:rsid w:val="000A561F"/>
    <w:rsid w:val="000A6EBE"/>
    <w:rsid w:val="000A76C3"/>
    <w:rsid w:val="000B31AB"/>
    <w:rsid w:val="000B49D4"/>
    <w:rsid w:val="000C0C0D"/>
    <w:rsid w:val="000D596B"/>
    <w:rsid w:val="000D605A"/>
    <w:rsid w:val="000E0770"/>
    <w:rsid w:val="000E2028"/>
    <w:rsid w:val="000E3FE6"/>
    <w:rsid w:val="000E5636"/>
    <w:rsid w:val="000F4413"/>
    <w:rsid w:val="000F553F"/>
    <w:rsid w:val="00103D35"/>
    <w:rsid w:val="001162FA"/>
    <w:rsid w:val="001175E3"/>
    <w:rsid w:val="0013142D"/>
    <w:rsid w:val="00134994"/>
    <w:rsid w:val="00140E5C"/>
    <w:rsid w:val="00141BEF"/>
    <w:rsid w:val="0014568E"/>
    <w:rsid w:val="001467C2"/>
    <w:rsid w:val="00146CE9"/>
    <w:rsid w:val="00151309"/>
    <w:rsid w:val="001708B2"/>
    <w:rsid w:val="0017112E"/>
    <w:rsid w:val="00175514"/>
    <w:rsid w:val="001862BB"/>
    <w:rsid w:val="001866F9"/>
    <w:rsid w:val="001877A9"/>
    <w:rsid w:val="0019608E"/>
    <w:rsid w:val="001967A3"/>
    <w:rsid w:val="001A042F"/>
    <w:rsid w:val="001A0D63"/>
    <w:rsid w:val="001A406D"/>
    <w:rsid w:val="001A46DC"/>
    <w:rsid w:val="001B77C5"/>
    <w:rsid w:val="001C0128"/>
    <w:rsid w:val="001C2020"/>
    <w:rsid w:val="001F4723"/>
    <w:rsid w:val="001F76C1"/>
    <w:rsid w:val="0020436A"/>
    <w:rsid w:val="0020625F"/>
    <w:rsid w:val="0021081A"/>
    <w:rsid w:val="00212BC3"/>
    <w:rsid w:val="002174DF"/>
    <w:rsid w:val="0022163E"/>
    <w:rsid w:val="00236CAE"/>
    <w:rsid w:val="00243B64"/>
    <w:rsid w:val="002456F6"/>
    <w:rsid w:val="00245BD1"/>
    <w:rsid w:val="00252E9E"/>
    <w:rsid w:val="00260C9E"/>
    <w:rsid w:val="00262C36"/>
    <w:rsid w:val="00263D3B"/>
    <w:rsid w:val="002648E4"/>
    <w:rsid w:val="002712A1"/>
    <w:rsid w:val="00272D2B"/>
    <w:rsid w:val="00281B44"/>
    <w:rsid w:val="002820D6"/>
    <w:rsid w:val="002825DE"/>
    <w:rsid w:val="002837F5"/>
    <w:rsid w:val="002862EB"/>
    <w:rsid w:val="00286EE6"/>
    <w:rsid w:val="00294471"/>
    <w:rsid w:val="002A17D0"/>
    <w:rsid w:val="002A211A"/>
    <w:rsid w:val="002A4FAE"/>
    <w:rsid w:val="002C44A5"/>
    <w:rsid w:val="002C4A1E"/>
    <w:rsid w:val="002C64A3"/>
    <w:rsid w:val="002D6EAE"/>
    <w:rsid w:val="002E1913"/>
    <w:rsid w:val="002E197C"/>
    <w:rsid w:val="002F3821"/>
    <w:rsid w:val="002F3905"/>
    <w:rsid w:val="002F548C"/>
    <w:rsid w:val="002F5D39"/>
    <w:rsid w:val="0030665D"/>
    <w:rsid w:val="0031360E"/>
    <w:rsid w:val="0032157F"/>
    <w:rsid w:val="00321872"/>
    <w:rsid w:val="00323073"/>
    <w:rsid w:val="00326374"/>
    <w:rsid w:val="00331318"/>
    <w:rsid w:val="0034145D"/>
    <w:rsid w:val="00341704"/>
    <w:rsid w:val="00341E86"/>
    <w:rsid w:val="00344D33"/>
    <w:rsid w:val="00345DAA"/>
    <w:rsid w:val="003505DC"/>
    <w:rsid w:val="00352562"/>
    <w:rsid w:val="0035391B"/>
    <w:rsid w:val="00357FD9"/>
    <w:rsid w:val="00363705"/>
    <w:rsid w:val="00371E12"/>
    <w:rsid w:val="003746FD"/>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4C45"/>
    <w:rsid w:val="003E15CB"/>
    <w:rsid w:val="003F05B1"/>
    <w:rsid w:val="00405573"/>
    <w:rsid w:val="00412587"/>
    <w:rsid w:val="00420B51"/>
    <w:rsid w:val="00422F2F"/>
    <w:rsid w:val="00426B6F"/>
    <w:rsid w:val="00427E3D"/>
    <w:rsid w:val="00431659"/>
    <w:rsid w:val="00434964"/>
    <w:rsid w:val="004405C5"/>
    <w:rsid w:val="004407F9"/>
    <w:rsid w:val="00447C01"/>
    <w:rsid w:val="00447F4A"/>
    <w:rsid w:val="0045456E"/>
    <w:rsid w:val="00462B94"/>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C34A6"/>
    <w:rsid w:val="004D4A1F"/>
    <w:rsid w:val="004E47C6"/>
    <w:rsid w:val="004E71A2"/>
    <w:rsid w:val="004F36D1"/>
    <w:rsid w:val="004F46AE"/>
    <w:rsid w:val="00501EDD"/>
    <w:rsid w:val="005036C8"/>
    <w:rsid w:val="0050462F"/>
    <w:rsid w:val="005202A4"/>
    <w:rsid w:val="00520479"/>
    <w:rsid w:val="00520E5D"/>
    <w:rsid w:val="00522AD2"/>
    <w:rsid w:val="005234E9"/>
    <w:rsid w:val="00525CA5"/>
    <w:rsid w:val="00530219"/>
    <w:rsid w:val="0053094F"/>
    <w:rsid w:val="005318B5"/>
    <w:rsid w:val="005352A0"/>
    <w:rsid w:val="00550060"/>
    <w:rsid w:val="00554604"/>
    <w:rsid w:val="005657E9"/>
    <w:rsid w:val="0056611F"/>
    <w:rsid w:val="00573377"/>
    <w:rsid w:val="0057496A"/>
    <w:rsid w:val="00582D80"/>
    <w:rsid w:val="005A1540"/>
    <w:rsid w:val="005B34AA"/>
    <w:rsid w:val="005B3BE5"/>
    <w:rsid w:val="005C0F41"/>
    <w:rsid w:val="005C1042"/>
    <w:rsid w:val="005C6BFA"/>
    <w:rsid w:val="005D1A65"/>
    <w:rsid w:val="005D3D14"/>
    <w:rsid w:val="005E0992"/>
    <w:rsid w:val="005F5867"/>
    <w:rsid w:val="00610B44"/>
    <w:rsid w:val="0061198D"/>
    <w:rsid w:val="006136F8"/>
    <w:rsid w:val="006148CB"/>
    <w:rsid w:val="00621064"/>
    <w:rsid w:val="006212CD"/>
    <w:rsid w:val="006320DF"/>
    <w:rsid w:val="0063212D"/>
    <w:rsid w:val="00637618"/>
    <w:rsid w:val="006507D9"/>
    <w:rsid w:val="00650BD4"/>
    <w:rsid w:val="00652D9A"/>
    <w:rsid w:val="00654BDF"/>
    <w:rsid w:val="006556BD"/>
    <w:rsid w:val="00665403"/>
    <w:rsid w:val="00666246"/>
    <w:rsid w:val="00670AA6"/>
    <w:rsid w:val="00674116"/>
    <w:rsid w:val="00680772"/>
    <w:rsid w:val="00693202"/>
    <w:rsid w:val="00693793"/>
    <w:rsid w:val="006954E5"/>
    <w:rsid w:val="006A01E2"/>
    <w:rsid w:val="006A6D17"/>
    <w:rsid w:val="006A6DDD"/>
    <w:rsid w:val="006A711D"/>
    <w:rsid w:val="006B225F"/>
    <w:rsid w:val="006B4061"/>
    <w:rsid w:val="006B7FA4"/>
    <w:rsid w:val="006C2792"/>
    <w:rsid w:val="006C2B2A"/>
    <w:rsid w:val="006C70D6"/>
    <w:rsid w:val="006D1C29"/>
    <w:rsid w:val="006F1BF7"/>
    <w:rsid w:val="0070763D"/>
    <w:rsid w:val="00712B08"/>
    <w:rsid w:val="00722080"/>
    <w:rsid w:val="00740A46"/>
    <w:rsid w:val="00746FA6"/>
    <w:rsid w:val="00763B35"/>
    <w:rsid w:val="00767367"/>
    <w:rsid w:val="007678B8"/>
    <w:rsid w:val="007753C9"/>
    <w:rsid w:val="007978B9"/>
    <w:rsid w:val="007A06CE"/>
    <w:rsid w:val="007B195F"/>
    <w:rsid w:val="007B1E45"/>
    <w:rsid w:val="007B4677"/>
    <w:rsid w:val="007B6538"/>
    <w:rsid w:val="007C0E4F"/>
    <w:rsid w:val="007C11BE"/>
    <w:rsid w:val="007C12DA"/>
    <w:rsid w:val="007C7C84"/>
    <w:rsid w:val="007D6FD4"/>
    <w:rsid w:val="007E24F7"/>
    <w:rsid w:val="007E3256"/>
    <w:rsid w:val="007E4FF4"/>
    <w:rsid w:val="007E5DDF"/>
    <w:rsid w:val="007E7E21"/>
    <w:rsid w:val="008105D3"/>
    <w:rsid w:val="00811132"/>
    <w:rsid w:val="00812ECC"/>
    <w:rsid w:val="00816F97"/>
    <w:rsid w:val="00817FC2"/>
    <w:rsid w:val="0082211F"/>
    <w:rsid w:val="0082706A"/>
    <w:rsid w:val="00831D46"/>
    <w:rsid w:val="00840391"/>
    <w:rsid w:val="00850C2F"/>
    <w:rsid w:val="0085133D"/>
    <w:rsid w:val="0085655B"/>
    <w:rsid w:val="0086697E"/>
    <w:rsid w:val="0087666A"/>
    <w:rsid w:val="00892323"/>
    <w:rsid w:val="00893ADE"/>
    <w:rsid w:val="008979CC"/>
    <w:rsid w:val="008A6946"/>
    <w:rsid w:val="008B1940"/>
    <w:rsid w:val="008B2EE4"/>
    <w:rsid w:val="008B43DE"/>
    <w:rsid w:val="008C4ADA"/>
    <w:rsid w:val="008C5BBD"/>
    <w:rsid w:val="008D2CA8"/>
    <w:rsid w:val="008D3316"/>
    <w:rsid w:val="008D504D"/>
    <w:rsid w:val="008E68FC"/>
    <w:rsid w:val="008F05BC"/>
    <w:rsid w:val="008F0CAE"/>
    <w:rsid w:val="008F2A0E"/>
    <w:rsid w:val="008F38BD"/>
    <w:rsid w:val="00902657"/>
    <w:rsid w:val="00904F17"/>
    <w:rsid w:val="00914A78"/>
    <w:rsid w:val="00922B21"/>
    <w:rsid w:val="00924A93"/>
    <w:rsid w:val="00950402"/>
    <w:rsid w:val="00951C1E"/>
    <w:rsid w:val="00961EA4"/>
    <w:rsid w:val="0096328D"/>
    <w:rsid w:val="00966641"/>
    <w:rsid w:val="0097004D"/>
    <w:rsid w:val="00974E04"/>
    <w:rsid w:val="009823B2"/>
    <w:rsid w:val="00994D18"/>
    <w:rsid w:val="009A1CE4"/>
    <w:rsid w:val="009A4178"/>
    <w:rsid w:val="009A5FF5"/>
    <w:rsid w:val="009A6700"/>
    <w:rsid w:val="009B0D4C"/>
    <w:rsid w:val="009C4D8A"/>
    <w:rsid w:val="009D156B"/>
    <w:rsid w:val="009D5F65"/>
    <w:rsid w:val="009D6C27"/>
    <w:rsid w:val="009E02AA"/>
    <w:rsid w:val="009E22AC"/>
    <w:rsid w:val="009F620E"/>
    <w:rsid w:val="009F63D8"/>
    <w:rsid w:val="00A026E0"/>
    <w:rsid w:val="00A05C20"/>
    <w:rsid w:val="00A10086"/>
    <w:rsid w:val="00A1095A"/>
    <w:rsid w:val="00A12758"/>
    <w:rsid w:val="00A1553D"/>
    <w:rsid w:val="00A15D55"/>
    <w:rsid w:val="00A1654E"/>
    <w:rsid w:val="00A23527"/>
    <w:rsid w:val="00A24A9A"/>
    <w:rsid w:val="00A316CD"/>
    <w:rsid w:val="00A3317B"/>
    <w:rsid w:val="00A54A18"/>
    <w:rsid w:val="00A56348"/>
    <w:rsid w:val="00A6061A"/>
    <w:rsid w:val="00A61913"/>
    <w:rsid w:val="00A62481"/>
    <w:rsid w:val="00A762EC"/>
    <w:rsid w:val="00A77F94"/>
    <w:rsid w:val="00A8241B"/>
    <w:rsid w:val="00A855A0"/>
    <w:rsid w:val="00A85917"/>
    <w:rsid w:val="00A94E58"/>
    <w:rsid w:val="00AA2E01"/>
    <w:rsid w:val="00AA45F9"/>
    <w:rsid w:val="00AA6280"/>
    <w:rsid w:val="00AA6D8A"/>
    <w:rsid w:val="00AB4937"/>
    <w:rsid w:val="00AC11B2"/>
    <w:rsid w:val="00AC731C"/>
    <w:rsid w:val="00AD0F49"/>
    <w:rsid w:val="00AF448E"/>
    <w:rsid w:val="00B04960"/>
    <w:rsid w:val="00B24F3E"/>
    <w:rsid w:val="00B337CB"/>
    <w:rsid w:val="00B41987"/>
    <w:rsid w:val="00B50FEE"/>
    <w:rsid w:val="00B532B5"/>
    <w:rsid w:val="00B55544"/>
    <w:rsid w:val="00B560E8"/>
    <w:rsid w:val="00B708E0"/>
    <w:rsid w:val="00B7771E"/>
    <w:rsid w:val="00B9258C"/>
    <w:rsid w:val="00B96B9E"/>
    <w:rsid w:val="00BA6392"/>
    <w:rsid w:val="00BA7971"/>
    <w:rsid w:val="00BA7E56"/>
    <w:rsid w:val="00BB47BF"/>
    <w:rsid w:val="00BB7147"/>
    <w:rsid w:val="00BD1EC8"/>
    <w:rsid w:val="00BD217C"/>
    <w:rsid w:val="00BD268A"/>
    <w:rsid w:val="00BD63C1"/>
    <w:rsid w:val="00BF02BF"/>
    <w:rsid w:val="00BF1A4F"/>
    <w:rsid w:val="00C05699"/>
    <w:rsid w:val="00C14DD8"/>
    <w:rsid w:val="00C1639A"/>
    <w:rsid w:val="00C16854"/>
    <w:rsid w:val="00C17FBF"/>
    <w:rsid w:val="00C20FA2"/>
    <w:rsid w:val="00C2429F"/>
    <w:rsid w:val="00C27A29"/>
    <w:rsid w:val="00C30887"/>
    <w:rsid w:val="00C6728C"/>
    <w:rsid w:val="00C70383"/>
    <w:rsid w:val="00C70C40"/>
    <w:rsid w:val="00C73DA3"/>
    <w:rsid w:val="00C75A75"/>
    <w:rsid w:val="00C81DA8"/>
    <w:rsid w:val="00C8302B"/>
    <w:rsid w:val="00C91B8C"/>
    <w:rsid w:val="00CA39D7"/>
    <w:rsid w:val="00CA471C"/>
    <w:rsid w:val="00CB175D"/>
    <w:rsid w:val="00CB19FB"/>
    <w:rsid w:val="00CB1E80"/>
    <w:rsid w:val="00CC1A55"/>
    <w:rsid w:val="00CC2AEE"/>
    <w:rsid w:val="00CC594F"/>
    <w:rsid w:val="00CC7461"/>
    <w:rsid w:val="00CD119C"/>
    <w:rsid w:val="00CE4F4D"/>
    <w:rsid w:val="00CE52C2"/>
    <w:rsid w:val="00CE7974"/>
    <w:rsid w:val="00CE7989"/>
    <w:rsid w:val="00CF0476"/>
    <w:rsid w:val="00D14299"/>
    <w:rsid w:val="00D16473"/>
    <w:rsid w:val="00D22CD0"/>
    <w:rsid w:val="00D251FF"/>
    <w:rsid w:val="00D30300"/>
    <w:rsid w:val="00D333D3"/>
    <w:rsid w:val="00D349A2"/>
    <w:rsid w:val="00D36BE4"/>
    <w:rsid w:val="00D41CA0"/>
    <w:rsid w:val="00D425FA"/>
    <w:rsid w:val="00D42845"/>
    <w:rsid w:val="00D453F1"/>
    <w:rsid w:val="00D50084"/>
    <w:rsid w:val="00D52157"/>
    <w:rsid w:val="00D66434"/>
    <w:rsid w:val="00D70C4F"/>
    <w:rsid w:val="00D70F40"/>
    <w:rsid w:val="00D71769"/>
    <w:rsid w:val="00D85A24"/>
    <w:rsid w:val="00D907DB"/>
    <w:rsid w:val="00D91320"/>
    <w:rsid w:val="00D92200"/>
    <w:rsid w:val="00D944B7"/>
    <w:rsid w:val="00DA270D"/>
    <w:rsid w:val="00DA5791"/>
    <w:rsid w:val="00DB0703"/>
    <w:rsid w:val="00DC09CE"/>
    <w:rsid w:val="00DD1E75"/>
    <w:rsid w:val="00DE19AE"/>
    <w:rsid w:val="00DE2792"/>
    <w:rsid w:val="00E0024F"/>
    <w:rsid w:val="00E11563"/>
    <w:rsid w:val="00E174FC"/>
    <w:rsid w:val="00E20E8E"/>
    <w:rsid w:val="00E455DB"/>
    <w:rsid w:val="00E45751"/>
    <w:rsid w:val="00E45E33"/>
    <w:rsid w:val="00E4728F"/>
    <w:rsid w:val="00E52F96"/>
    <w:rsid w:val="00E5346E"/>
    <w:rsid w:val="00E54BA6"/>
    <w:rsid w:val="00E55A01"/>
    <w:rsid w:val="00E56377"/>
    <w:rsid w:val="00E662F6"/>
    <w:rsid w:val="00E701C1"/>
    <w:rsid w:val="00E806A7"/>
    <w:rsid w:val="00E84AC2"/>
    <w:rsid w:val="00E97B0E"/>
    <w:rsid w:val="00EA060D"/>
    <w:rsid w:val="00EA42B3"/>
    <w:rsid w:val="00EA5CFA"/>
    <w:rsid w:val="00EA75F1"/>
    <w:rsid w:val="00EC6CDD"/>
    <w:rsid w:val="00ED14C0"/>
    <w:rsid w:val="00ED3BD3"/>
    <w:rsid w:val="00ED4DBA"/>
    <w:rsid w:val="00EE3969"/>
    <w:rsid w:val="00EE627B"/>
    <w:rsid w:val="00EF22EE"/>
    <w:rsid w:val="00F05BCE"/>
    <w:rsid w:val="00F066C0"/>
    <w:rsid w:val="00F07E0E"/>
    <w:rsid w:val="00F17022"/>
    <w:rsid w:val="00F17983"/>
    <w:rsid w:val="00F24BD4"/>
    <w:rsid w:val="00F24BE5"/>
    <w:rsid w:val="00F262E8"/>
    <w:rsid w:val="00F27134"/>
    <w:rsid w:val="00F36482"/>
    <w:rsid w:val="00F47941"/>
    <w:rsid w:val="00F53DF4"/>
    <w:rsid w:val="00F6209C"/>
    <w:rsid w:val="00F62920"/>
    <w:rsid w:val="00F66223"/>
    <w:rsid w:val="00F71B12"/>
    <w:rsid w:val="00F82916"/>
    <w:rsid w:val="00F83AFA"/>
    <w:rsid w:val="00F8746F"/>
    <w:rsid w:val="00F87D5B"/>
    <w:rsid w:val="00F94448"/>
    <w:rsid w:val="00FB288F"/>
    <w:rsid w:val="00FB2991"/>
    <w:rsid w:val="00FC2130"/>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810C88B"/>
  <w15:docId w15:val="{BDFF2A9A-7EE4-48DD-BA7F-CA37ED7C6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2"/>
      </w:numPr>
      <w:spacing w:line="240" w:lineRule="auto"/>
    </w:pPr>
    <w:rPr>
      <w:color w:val="auto"/>
      <w:lang w:eastAsia="en-AU"/>
    </w:rPr>
  </w:style>
  <w:style w:type="paragraph" w:styleId="ListBullet2">
    <w:name w:val="List Bullet 2"/>
    <w:basedOn w:val="Normal"/>
    <w:rsid w:val="00CB175D"/>
    <w:pPr>
      <w:numPr>
        <w:ilvl w:val="1"/>
        <w:numId w:val="2"/>
      </w:numPr>
      <w:spacing w:line="240" w:lineRule="auto"/>
    </w:pPr>
    <w:rPr>
      <w:color w:val="auto"/>
      <w:lang w:eastAsia="en-AU"/>
    </w:rPr>
  </w:style>
  <w:style w:type="paragraph" w:styleId="ListBullet3">
    <w:name w:val="List Bullet 3"/>
    <w:basedOn w:val="Normal"/>
    <w:rsid w:val="00CB175D"/>
    <w:pPr>
      <w:numPr>
        <w:ilvl w:val="2"/>
        <w:numId w:val="2"/>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paragraph" w:styleId="ListParagraph">
    <w:name w:val="List Paragraph"/>
    <w:basedOn w:val="Normal"/>
    <w:uiPriority w:val="34"/>
    <w:qFormat/>
    <w:rsid w:val="00AA62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mailto:recruitment@treasury.tas.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tenders.tas.gov.au/"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urchasing.tas.gov.au/"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w\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B84B9150-7F8A-4E12-B0ED-34D5722EFFD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SOD TEMPLATE.DOTM</Template>
  <TotalTime>2</TotalTime>
  <Pages>5</Pages>
  <Words>1283</Words>
  <Characters>7896</Characters>
  <Application>Microsoft Office Word</Application>
  <DocSecurity>0</DocSecurity>
  <Lines>166</Lines>
  <Paragraphs>82</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Westwood, Josephine</dc:creator>
  <cp:keywords/>
  <dc:description/>
  <cp:lastModifiedBy>Kooistra, Selina</cp:lastModifiedBy>
  <cp:revision>2</cp:revision>
  <cp:lastPrinted>2009-03-06T06:00:00Z</cp:lastPrinted>
  <dcterms:created xsi:type="dcterms:W3CDTF">2022-11-03T03:26:00Z</dcterms:created>
  <dcterms:modified xsi:type="dcterms:W3CDTF">2022-11-03T03:26:00Z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Procurement, Risk and Contract Management</vt:lpwstr>
  </property>
  <property fmtid="{D5CDD505-2E9C-101B-9397-08002B2CF9AE}" pid="3" name="strPositionTitle">
    <vt:lpwstr>Principal Policy Analyst</vt:lpwstr>
  </property>
  <property fmtid="{D5CDD505-2E9C-101B-9397-08002B2CF9AE}" pid="4" name="strPositionNumber">
    <vt:lpwstr>723163</vt:lpwstr>
  </property>
  <property fmtid="{D5CDD505-2E9C-101B-9397-08002B2CF9AE}" pid="5" name="strLocation">
    <vt:lpwstr>Hobart</vt:lpwstr>
  </property>
  <property fmtid="{D5CDD505-2E9C-101B-9397-08002B2CF9AE}" pid="6" name="strDivision">
    <vt:lpwstr>Budget and Finance</vt:lpwstr>
  </property>
  <property fmtid="{D5CDD505-2E9C-101B-9397-08002B2CF9AE}" pid="7" name="strSection">
    <vt:lpwstr>Procurement</vt:lpwstr>
  </property>
  <property fmtid="{D5CDD505-2E9C-101B-9397-08002B2CF9AE}" pid="8" name="strAward">
    <vt:lpwstr>Tasmanian State Service Award</vt:lpwstr>
  </property>
  <property fmtid="{D5CDD505-2E9C-101B-9397-08002B2CF9AE}" pid="9" name="strClassification">
    <vt:lpwstr>General Stream, Band 6</vt:lpwstr>
  </property>
  <property fmtid="{D5CDD505-2E9C-101B-9397-08002B2CF9AE}" pid="10" name="strImmediateSupervisor">
    <vt:lpwstr>Assistant Director, Procurement Policy</vt:lpwstr>
  </property>
  <property fmtid="{D5CDD505-2E9C-101B-9397-08002B2CF9AE}" pid="11" name="strEmploymentConditions">
    <vt:lpwstr>Permanent</vt:lpwstr>
  </property>
  <property fmtid="{D5CDD505-2E9C-101B-9397-08002B2CF9AE}" pid="12" name="strHoursperweek">
    <vt:lpwstr>Flexible up to XX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Principal Policy AnalystManager Procurement Policy</vt:lpwstr>
  </property>
  <property fmtid="{D5CDD505-2E9C-101B-9397-08002B2CF9AE}" pid="16" name="strPositionNumber1">
    <vt:lpwstr>723163724528</vt:lpwstr>
  </property>
  <property fmtid="{D5CDD505-2E9C-101B-9397-08002B2CF9AE}" pid="17" name="strLocation1">
    <vt:lpwstr>HobartHobart</vt:lpwstr>
  </property>
  <property fmtid="{D5CDD505-2E9C-101B-9397-08002B2CF9AE}" pid="18" name="strDivision1">
    <vt:lpwstr>Budget and FinanceBudget and Finance</vt:lpwstr>
  </property>
  <property fmtid="{D5CDD505-2E9C-101B-9397-08002B2CF9AE}" pid="19" name="strBranch1">
    <vt:lpwstr>Procurement, Risk and Contract ManagementProcurement, Risk and Contract Management</vt:lpwstr>
  </property>
  <property fmtid="{D5CDD505-2E9C-101B-9397-08002B2CF9AE}" pid="20" name="strSection1">
    <vt:lpwstr>ProcurementProcurement</vt:lpwstr>
  </property>
  <property fmtid="{D5CDD505-2E9C-101B-9397-08002B2CF9AE}" pid="21" name="strAward1">
    <vt:lpwstr>Tasmanian State Service AwardTasmanian State Service Award</vt:lpwstr>
  </property>
  <property fmtid="{D5CDD505-2E9C-101B-9397-08002B2CF9AE}" pid="22" name="strClassification1">
    <vt:lpwstr>General Stream, Band 6General Stream, Band 7</vt:lpwstr>
  </property>
  <property fmtid="{D5CDD505-2E9C-101B-9397-08002B2CF9AE}" pid="23" name="strImmediateSupervisor1">
    <vt:lpwstr>Assistant Director, Procurement PolicyAssistant Director Procurement Policy</vt:lpwstr>
  </property>
  <property fmtid="{D5CDD505-2E9C-101B-9397-08002B2CF9AE}" pid="24" name="strEmploymentConditions1">
    <vt:lpwstr>PermanentPermanent</vt:lpwstr>
  </property>
  <property fmtid="{D5CDD505-2E9C-101B-9397-08002B2CF9AE}" pid="25" name="strHoursperweek1">
    <vt:lpwstr>Flexible up to XX hoursFlexible up to 36.75 hours</vt:lpwstr>
  </property>
  <property fmtid="{D5CDD505-2E9C-101B-9397-08002B2CF9AE}" pid="26" name="strGPOC1">
    <vt:lpwstr>FalseFalse</vt:lpwstr>
  </property>
  <property fmtid="{D5CDD505-2E9C-101B-9397-08002B2CF9AE}" pid="27" name="strLiquor1">
    <vt:lpwstr>FalseFalse</vt:lpwstr>
  </property>
</Properties>
</file>