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67EFB" w14:textId="5F8E518C" w:rsidR="00A13648" w:rsidRPr="00902657" w:rsidRDefault="00C06FFF">
      <w:pPr>
        <w:pStyle w:val="PositionTitle"/>
      </w:pPr>
      <w:r>
        <w:fldChar w:fldCharType="begin"/>
      </w:r>
      <w:r>
        <w:instrText xml:space="preserve"> DOCPROPERTY  strPositionTitle  \* MERGEFORMAT </w:instrText>
      </w:r>
      <w:r>
        <w:fldChar w:fldCharType="separate"/>
      </w:r>
      <w:r w:rsidR="00A13648">
        <w:t xml:space="preserve">Senior Policy </w:t>
      </w:r>
      <w:r w:rsidR="00BB0FA9">
        <w:t>and Communication</w:t>
      </w:r>
      <w:r w:rsidR="00D901E8">
        <w:t>s</w:t>
      </w:r>
      <w:r w:rsidR="00BB0FA9">
        <w:t xml:space="preserve"> Officer</w:t>
      </w:r>
      <w:r w:rsidR="00A13648">
        <w:t xml:space="preserve"> </w:t>
      </w:r>
      <w:r>
        <w:fldChar w:fldCharType="end"/>
      </w:r>
    </w:p>
    <w:p w14:paraId="6F421E4D" w14:textId="77777777" w:rsidR="00A13648" w:rsidRPr="003D0957" w:rsidRDefault="00A13648">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A13648" w:rsidRPr="009D60C2" w14:paraId="0DDEA996" w14:textId="77777777">
        <w:tc>
          <w:tcPr>
            <w:tcW w:w="3168" w:type="dxa"/>
          </w:tcPr>
          <w:p w14:paraId="569155E0" w14:textId="77777777" w:rsidR="00A13648" w:rsidRPr="00E86DBB" w:rsidRDefault="00A13648">
            <w:r>
              <w:t>Position number</w:t>
            </w:r>
          </w:p>
        </w:tc>
        <w:tc>
          <w:tcPr>
            <w:tcW w:w="6300" w:type="dxa"/>
          </w:tcPr>
          <w:p w14:paraId="20984D6A" w14:textId="77777777" w:rsidR="00A13648" w:rsidRPr="00843BDA" w:rsidRDefault="00790A0C">
            <w:r>
              <w:fldChar w:fldCharType="begin"/>
            </w:r>
            <w:r>
              <w:instrText xml:space="preserve"> DOCPROPERTY  strPositionNUmber  \* MERGEFORMAT </w:instrText>
            </w:r>
            <w:r>
              <w:fldChar w:fldCharType="separate"/>
            </w:r>
            <w:r w:rsidR="00A13648">
              <w:t>724296</w:t>
            </w:r>
            <w:r>
              <w:fldChar w:fldCharType="end"/>
            </w:r>
          </w:p>
        </w:tc>
      </w:tr>
      <w:tr w:rsidR="00A13648" w:rsidRPr="009D60C2" w14:paraId="37C21E81" w14:textId="77777777">
        <w:tc>
          <w:tcPr>
            <w:tcW w:w="3168" w:type="dxa"/>
          </w:tcPr>
          <w:p w14:paraId="321C9D4F" w14:textId="77777777" w:rsidR="00A13648" w:rsidRPr="00843BDA" w:rsidRDefault="00A13648">
            <w:r>
              <w:t>Location</w:t>
            </w:r>
          </w:p>
        </w:tc>
        <w:tc>
          <w:tcPr>
            <w:tcW w:w="6300" w:type="dxa"/>
          </w:tcPr>
          <w:p w14:paraId="0ECBB3EC" w14:textId="77777777" w:rsidR="00A13648" w:rsidRPr="00843BDA" w:rsidRDefault="00790A0C">
            <w:r>
              <w:fldChar w:fldCharType="begin"/>
            </w:r>
            <w:r>
              <w:instrText xml:space="preserve"> DOCPROPERTY  strLocation  \* MERGEFORMAT </w:instrText>
            </w:r>
            <w:r>
              <w:fldChar w:fldCharType="separate"/>
            </w:r>
            <w:r w:rsidR="00A13648">
              <w:t>Hobart</w:t>
            </w:r>
            <w:r>
              <w:fldChar w:fldCharType="end"/>
            </w:r>
          </w:p>
        </w:tc>
      </w:tr>
      <w:tr w:rsidR="00A13648" w:rsidRPr="009D60C2" w14:paraId="216E35B0" w14:textId="77777777">
        <w:tc>
          <w:tcPr>
            <w:tcW w:w="3168" w:type="dxa"/>
          </w:tcPr>
          <w:p w14:paraId="2D19166D" w14:textId="77777777" w:rsidR="00A13648" w:rsidRPr="00843BDA" w:rsidRDefault="00A13648">
            <w:r>
              <w:t>Division</w:t>
            </w:r>
          </w:p>
        </w:tc>
        <w:tc>
          <w:tcPr>
            <w:tcW w:w="6300" w:type="dxa"/>
          </w:tcPr>
          <w:p w14:paraId="367E2C17" w14:textId="77777777" w:rsidR="00A13648" w:rsidRPr="00843BDA" w:rsidRDefault="00790A0C">
            <w:r>
              <w:fldChar w:fldCharType="begin"/>
            </w:r>
            <w:r>
              <w:instrText xml:space="preserve"> DOCPROPERTY  strDivision  \* MERGEFORMAT </w:instrText>
            </w:r>
            <w:r>
              <w:fldChar w:fldCharType="separate"/>
            </w:r>
            <w:r w:rsidR="00A13648">
              <w:t>Revenue, Gaming and Licensing</w:t>
            </w:r>
            <w:r>
              <w:fldChar w:fldCharType="end"/>
            </w:r>
          </w:p>
        </w:tc>
      </w:tr>
      <w:tr w:rsidR="00A13648" w:rsidRPr="009D60C2" w14:paraId="5050527E" w14:textId="77777777">
        <w:tc>
          <w:tcPr>
            <w:tcW w:w="3168" w:type="dxa"/>
          </w:tcPr>
          <w:p w14:paraId="1C0E77C8" w14:textId="77777777" w:rsidR="00A13648" w:rsidRPr="00843BDA" w:rsidRDefault="00A13648">
            <w:r>
              <w:t>Branch</w:t>
            </w:r>
          </w:p>
        </w:tc>
        <w:tc>
          <w:tcPr>
            <w:tcW w:w="6300" w:type="dxa"/>
          </w:tcPr>
          <w:p w14:paraId="7215FB23" w14:textId="77777777" w:rsidR="00A13648" w:rsidRPr="00843BDA" w:rsidRDefault="00790A0C">
            <w:r>
              <w:fldChar w:fldCharType="begin"/>
            </w:r>
            <w:r>
              <w:instrText xml:space="preserve"> DOCPROPERTY  strBranch  \* MERGEFORMAT </w:instrText>
            </w:r>
            <w:r>
              <w:fldChar w:fldCharType="separate"/>
            </w:r>
            <w:r w:rsidR="00A13648">
              <w:t>Liquor and Gaming</w:t>
            </w:r>
            <w:r>
              <w:fldChar w:fldCharType="end"/>
            </w:r>
          </w:p>
        </w:tc>
      </w:tr>
      <w:tr w:rsidR="00A13648" w:rsidRPr="009D60C2" w14:paraId="117BB8DF" w14:textId="77777777">
        <w:tc>
          <w:tcPr>
            <w:tcW w:w="3168" w:type="dxa"/>
          </w:tcPr>
          <w:p w14:paraId="34799174" w14:textId="77777777" w:rsidR="00A13648" w:rsidRPr="00843BDA" w:rsidRDefault="00A13648">
            <w:r>
              <w:t>Section</w:t>
            </w:r>
          </w:p>
        </w:tc>
        <w:tc>
          <w:tcPr>
            <w:tcW w:w="6300" w:type="dxa"/>
          </w:tcPr>
          <w:p w14:paraId="36CDD546" w14:textId="77777777" w:rsidR="00A13648" w:rsidRPr="00843BDA" w:rsidRDefault="00790A0C">
            <w:r>
              <w:fldChar w:fldCharType="begin"/>
            </w:r>
            <w:r>
              <w:instrText xml:space="preserve"> DOCPROPERTY  strSection  \* MERGEFORMAT </w:instrText>
            </w:r>
            <w:r>
              <w:fldChar w:fldCharType="separate"/>
            </w:r>
            <w:r w:rsidR="00A13648">
              <w:t>Policy</w:t>
            </w:r>
            <w:r>
              <w:fldChar w:fldCharType="end"/>
            </w:r>
          </w:p>
        </w:tc>
      </w:tr>
      <w:tr w:rsidR="00A13648" w:rsidRPr="009D60C2" w14:paraId="0CCF3E93" w14:textId="77777777">
        <w:tc>
          <w:tcPr>
            <w:tcW w:w="3168" w:type="dxa"/>
          </w:tcPr>
          <w:p w14:paraId="526FFFB4" w14:textId="77777777" w:rsidR="00A13648" w:rsidRPr="00843BDA" w:rsidRDefault="00A13648">
            <w:r>
              <w:t>Award</w:t>
            </w:r>
          </w:p>
        </w:tc>
        <w:tc>
          <w:tcPr>
            <w:tcW w:w="6300" w:type="dxa"/>
          </w:tcPr>
          <w:p w14:paraId="2DB17B2D" w14:textId="77777777" w:rsidR="00A13648" w:rsidRPr="00843BDA" w:rsidRDefault="00790A0C">
            <w:r>
              <w:fldChar w:fldCharType="begin"/>
            </w:r>
            <w:r>
              <w:instrText xml:space="preserve"> DOCPROPERTY  strAward  \* MERGEFORMAT </w:instrText>
            </w:r>
            <w:r>
              <w:fldChar w:fldCharType="separate"/>
            </w:r>
            <w:r w:rsidR="00A13648">
              <w:t>Tasmanian State Service Award</w:t>
            </w:r>
            <w:r>
              <w:fldChar w:fldCharType="end"/>
            </w:r>
          </w:p>
        </w:tc>
      </w:tr>
      <w:tr w:rsidR="00A13648" w:rsidRPr="009D60C2" w14:paraId="771F1837" w14:textId="77777777">
        <w:tc>
          <w:tcPr>
            <w:tcW w:w="3168" w:type="dxa"/>
          </w:tcPr>
          <w:p w14:paraId="05A03CFC" w14:textId="77777777" w:rsidR="00A13648" w:rsidRPr="00843BDA" w:rsidRDefault="00A13648">
            <w:r>
              <w:t>Classification</w:t>
            </w:r>
          </w:p>
        </w:tc>
        <w:tc>
          <w:tcPr>
            <w:tcW w:w="6300" w:type="dxa"/>
          </w:tcPr>
          <w:p w14:paraId="6F505022" w14:textId="77777777" w:rsidR="00A13648" w:rsidRPr="00843BDA" w:rsidRDefault="00790A0C">
            <w:r>
              <w:fldChar w:fldCharType="begin"/>
            </w:r>
            <w:r>
              <w:instrText xml:space="preserve"> DOCPROPERTY  strClassification  \* MERGEFORMAT </w:instrText>
            </w:r>
            <w:r>
              <w:fldChar w:fldCharType="separate"/>
            </w:r>
            <w:r w:rsidR="00A13648">
              <w:t>General Stream, Band 5</w:t>
            </w:r>
            <w:r>
              <w:fldChar w:fldCharType="end"/>
            </w:r>
          </w:p>
        </w:tc>
      </w:tr>
      <w:tr w:rsidR="00A13648" w:rsidRPr="009D60C2" w14:paraId="35CEF402" w14:textId="77777777">
        <w:tc>
          <w:tcPr>
            <w:tcW w:w="3168" w:type="dxa"/>
          </w:tcPr>
          <w:p w14:paraId="7EF0FD86" w14:textId="77777777" w:rsidR="00A13648" w:rsidRPr="00843BDA" w:rsidRDefault="00A13648">
            <w:r w:rsidRPr="00843BDA">
              <w:t>I</w:t>
            </w:r>
            <w:r>
              <w:t>mmediate supervisor</w:t>
            </w:r>
          </w:p>
        </w:tc>
        <w:tc>
          <w:tcPr>
            <w:tcW w:w="6300" w:type="dxa"/>
          </w:tcPr>
          <w:p w14:paraId="7E3AEE25" w14:textId="77777777" w:rsidR="00A13648" w:rsidRPr="00843BDA" w:rsidRDefault="00790A0C">
            <w:r>
              <w:fldChar w:fldCharType="begin"/>
            </w:r>
            <w:r>
              <w:instrText xml:space="preserve"> DOCPROPERTY  strImmediateSupervisor  \* MERGEFORMAT </w:instrText>
            </w:r>
            <w:r>
              <w:fldChar w:fldCharType="separate"/>
            </w:r>
            <w:r w:rsidR="00A13648">
              <w:t xml:space="preserve">Assistant Director </w:t>
            </w:r>
            <w:r>
              <w:fldChar w:fldCharType="end"/>
            </w:r>
          </w:p>
        </w:tc>
      </w:tr>
      <w:tr w:rsidR="00A13648" w:rsidRPr="009D60C2" w14:paraId="498590CF" w14:textId="77777777">
        <w:tc>
          <w:tcPr>
            <w:tcW w:w="3168" w:type="dxa"/>
          </w:tcPr>
          <w:p w14:paraId="5F73C039" w14:textId="77777777" w:rsidR="00A13648" w:rsidRPr="00843BDA" w:rsidRDefault="00A13648">
            <w:r>
              <w:t>Employment conditions</w:t>
            </w:r>
          </w:p>
        </w:tc>
        <w:tc>
          <w:tcPr>
            <w:tcW w:w="6300" w:type="dxa"/>
          </w:tcPr>
          <w:p w14:paraId="76A24031" w14:textId="77777777" w:rsidR="00A13648" w:rsidRPr="00843BDA" w:rsidRDefault="00790A0C">
            <w:r>
              <w:fldChar w:fldCharType="begin"/>
            </w:r>
            <w:r>
              <w:instrText xml:space="preserve"> DOCPROPERTY  strEmploymentConditions  \* MERGEFORMAT </w:instrText>
            </w:r>
            <w:r>
              <w:fldChar w:fldCharType="separate"/>
            </w:r>
            <w:r w:rsidR="00A13648">
              <w:t>Permanent</w:t>
            </w:r>
            <w:r>
              <w:fldChar w:fldCharType="end"/>
            </w:r>
          </w:p>
        </w:tc>
      </w:tr>
      <w:tr w:rsidR="00A13648" w:rsidRPr="009D60C2" w14:paraId="2B05520C" w14:textId="77777777">
        <w:tc>
          <w:tcPr>
            <w:tcW w:w="3168" w:type="dxa"/>
          </w:tcPr>
          <w:p w14:paraId="24113C87" w14:textId="77777777" w:rsidR="00A13648" w:rsidRPr="00843BDA" w:rsidRDefault="00A13648">
            <w:r>
              <w:t>Hours per week</w:t>
            </w:r>
          </w:p>
        </w:tc>
        <w:tc>
          <w:tcPr>
            <w:tcW w:w="6300" w:type="dxa"/>
          </w:tcPr>
          <w:p w14:paraId="444BCD07" w14:textId="77777777" w:rsidR="00A13648" w:rsidRPr="00843BDA" w:rsidRDefault="00790A0C">
            <w:r>
              <w:fldChar w:fldCharType="begin"/>
            </w:r>
            <w:r>
              <w:instrText xml:space="preserve"> DOCPROPERTY  strHoursperweek  \* MERGEFORMAT </w:instrText>
            </w:r>
            <w:r>
              <w:fldChar w:fldCharType="separate"/>
            </w:r>
            <w:r w:rsidR="00A13648">
              <w:t>Flexible up to 36.75 hours</w:t>
            </w:r>
            <w:r>
              <w:fldChar w:fldCharType="end"/>
            </w:r>
          </w:p>
        </w:tc>
      </w:tr>
    </w:tbl>
    <w:p w14:paraId="06295B4C" w14:textId="77777777" w:rsidR="00A13648" w:rsidRPr="008730D1" w:rsidRDefault="00A13648">
      <w:pPr>
        <w:pStyle w:val="Headinglevel2"/>
      </w:pPr>
      <w:r w:rsidRPr="008730D1">
        <w:t>Branch responsibilities</w:t>
      </w:r>
    </w:p>
    <w:p w14:paraId="7BA02A47" w14:textId="77777777" w:rsidR="00A13648" w:rsidRPr="007B6538" w:rsidRDefault="00A13648" w:rsidP="007B6538">
      <w:r w:rsidRPr="001735B6">
        <w:t xml:space="preserve">The Liquor and Gaming Branch supports the Commissioner for Licensing and the Tasmanian Liquor and Gaming Commission in their regulatory functions under the </w:t>
      </w:r>
      <w:r w:rsidRPr="00A02FA6">
        <w:rPr>
          <w:i/>
          <w:iCs/>
        </w:rPr>
        <w:t>Liquor Licensing Act 1990</w:t>
      </w:r>
      <w:r w:rsidRPr="001735B6">
        <w:t xml:space="preserve"> and the </w:t>
      </w:r>
      <w:r w:rsidRPr="00A02FA6">
        <w:rPr>
          <w:i/>
          <w:iCs/>
        </w:rPr>
        <w:t>Gaming Control Act 1993</w:t>
      </w:r>
      <w:r w:rsidRPr="001735B6">
        <w:t>. The branch also provides advice to government on liquor and gaming policy.</w:t>
      </w:r>
    </w:p>
    <w:p w14:paraId="4A82E46C" w14:textId="77777777" w:rsidR="00A13648" w:rsidRDefault="00A13648" w:rsidP="007B6538">
      <w:pPr>
        <w:sectPr w:rsidR="00A13648"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1A81DC2D" w14:textId="77777777" w:rsidR="00A13648" w:rsidRDefault="00A13648">
      <w:pPr>
        <w:spacing w:after="0" w:line="240" w:lineRule="auto"/>
        <w:jc w:val="left"/>
      </w:pPr>
      <w:r>
        <w:br w:type="page"/>
      </w:r>
    </w:p>
    <w:p w14:paraId="02E87521" w14:textId="77777777" w:rsidR="00A13648" w:rsidRDefault="00A13648">
      <w:pPr>
        <w:pStyle w:val="Headinglevel2"/>
      </w:pPr>
      <w:r w:rsidRPr="001046D2">
        <w:lastRenderedPageBreak/>
        <w:t>Position objective</w:t>
      </w:r>
    </w:p>
    <w:p w14:paraId="2AE2311B" w14:textId="77777777" w:rsidR="00A13648" w:rsidRDefault="00A13648">
      <w:pPr>
        <w:rPr>
          <w:rStyle w:val="BlueText"/>
        </w:rPr>
        <w:sectPr w:rsidR="00A13648" w:rsidSect="00A13648">
          <w:type w:val="continuous"/>
          <w:pgSz w:w="11904" w:h="16834" w:code="9"/>
          <w:pgMar w:top="851" w:right="1134" w:bottom="851" w:left="1418" w:header="454" w:footer="851" w:gutter="0"/>
          <w:cols w:space="708"/>
          <w:docGrid w:linePitch="299"/>
        </w:sectPr>
      </w:pPr>
    </w:p>
    <w:p w14:paraId="30F2FA0F" w14:textId="23CBC9E6" w:rsidR="00A13648" w:rsidRPr="00D24E13" w:rsidRDefault="00A13648" w:rsidP="00A13648">
      <w:pPr>
        <w:rPr>
          <w:rStyle w:val="BlueText"/>
          <w:color w:val="auto"/>
        </w:rPr>
      </w:pPr>
      <w:r w:rsidRPr="00D24E13">
        <w:rPr>
          <w:rStyle w:val="BlueText"/>
          <w:color w:val="auto"/>
        </w:rPr>
        <w:t>Working both individually</w:t>
      </w:r>
      <w:r w:rsidR="00C06FFF">
        <w:rPr>
          <w:rStyle w:val="BlueText"/>
          <w:color w:val="auto"/>
        </w:rPr>
        <w:t xml:space="preserve"> and collaboratively</w:t>
      </w:r>
      <w:r w:rsidRPr="00D24E13">
        <w:rPr>
          <w:rStyle w:val="BlueText"/>
          <w:color w:val="auto"/>
        </w:rPr>
        <w:t xml:space="preserve"> within the Policy Unit and across the branch, this position will undertake research and investigations to support the formulation of policy proposals and advice in relation to gaming and wagering and liquor licensing matters.</w:t>
      </w:r>
      <w:r w:rsidR="00D30C70">
        <w:rPr>
          <w:rStyle w:val="BlueText"/>
          <w:color w:val="auto"/>
        </w:rPr>
        <w:t xml:space="preserve"> </w:t>
      </w:r>
    </w:p>
    <w:p w14:paraId="68E6AB63" w14:textId="7CE3804E" w:rsidR="00C06FFF" w:rsidRPr="00D24E13" w:rsidRDefault="00A13648" w:rsidP="00C06FFF">
      <w:pPr>
        <w:rPr>
          <w:rStyle w:val="BlueText"/>
          <w:color w:val="auto"/>
        </w:rPr>
      </w:pPr>
      <w:r w:rsidRPr="00D24E13">
        <w:rPr>
          <w:rStyle w:val="BlueText"/>
          <w:color w:val="auto"/>
        </w:rPr>
        <w:t xml:space="preserve">This position provides </w:t>
      </w:r>
      <w:r w:rsidRPr="003D5461">
        <w:t>exec</w:t>
      </w:r>
      <w:r>
        <w:t xml:space="preserve">utive support to the </w:t>
      </w:r>
      <w:r w:rsidR="00C06FFF">
        <w:t xml:space="preserve">Tasmanian Liquor and Gaming </w:t>
      </w:r>
      <w:r>
        <w:t>Commission.</w:t>
      </w:r>
      <w:r w:rsidR="00C06FFF" w:rsidRPr="00C06FFF">
        <w:rPr>
          <w:rStyle w:val="BlueText"/>
          <w:color w:val="auto"/>
        </w:rPr>
        <w:t xml:space="preserve"> </w:t>
      </w:r>
      <w:r w:rsidR="00C06FFF">
        <w:rPr>
          <w:rStyle w:val="BlueText"/>
          <w:color w:val="auto"/>
        </w:rPr>
        <w:t>The position also supports the implementation of policy and regulatory objectives by developing communication materials for the branch.</w:t>
      </w:r>
    </w:p>
    <w:p w14:paraId="28A26EC9" w14:textId="77777777" w:rsidR="00A13648" w:rsidRDefault="00A13648">
      <w:pPr>
        <w:sectPr w:rsidR="00A13648">
          <w:type w:val="continuous"/>
          <w:pgSz w:w="11904" w:h="16834" w:code="9"/>
          <w:pgMar w:top="851" w:right="1134" w:bottom="851" w:left="1418" w:header="454" w:footer="851" w:gutter="0"/>
          <w:cols w:space="708"/>
          <w:formProt w:val="0"/>
          <w:titlePg/>
          <w:docGrid w:linePitch="286"/>
        </w:sectPr>
      </w:pPr>
    </w:p>
    <w:p w14:paraId="7A80E903" w14:textId="77777777" w:rsidR="00A13648" w:rsidRDefault="00A13648">
      <w:r>
        <w:t>In the context of the selection criteria, to be successful in the position applicants will have:</w:t>
      </w:r>
    </w:p>
    <w:p w14:paraId="3E7809AE" w14:textId="77777777" w:rsidR="00A13648" w:rsidRDefault="00A13648" w:rsidP="00A13648">
      <w:pPr>
        <w:pStyle w:val="ListBullet"/>
        <w:numPr>
          <w:ilvl w:val="0"/>
          <w:numId w:val="2"/>
        </w:numPr>
        <w:rPr>
          <w:rStyle w:val="BlueText"/>
        </w:rPr>
        <w:sectPr w:rsidR="00A13648">
          <w:type w:val="continuous"/>
          <w:pgSz w:w="11904" w:h="16834" w:code="9"/>
          <w:pgMar w:top="851" w:right="1134" w:bottom="851" w:left="1418" w:header="454" w:footer="851" w:gutter="0"/>
          <w:cols w:space="708"/>
          <w:titlePg/>
          <w:docGrid w:linePitch="286"/>
        </w:sectPr>
      </w:pPr>
    </w:p>
    <w:p w14:paraId="29216ED3" w14:textId="77777777" w:rsidR="00A13648" w:rsidRPr="008062EF" w:rsidRDefault="00A13648" w:rsidP="00C035CA">
      <w:pPr>
        <w:pStyle w:val="ListBullet"/>
        <w:numPr>
          <w:ilvl w:val="0"/>
          <w:numId w:val="2"/>
        </w:numPr>
        <w:spacing w:after="0"/>
        <w:rPr>
          <w:color w:val="242424"/>
          <w:lang w:eastAsia="en-US"/>
        </w:rPr>
      </w:pPr>
      <w:r>
        <w:rPr>
          <w:color w:val="242424"/>
          <w:lang w:eastAsia="en-US"/>
        </w:rPr>
        <w:t xml:space="preserve">demonstrated </w:t>
      </w:r>
      <w:r w:rsidRPr="008062EF">
        <w:rPr>
          <w:color w:val="242424"/>
          <w:lang w:eastAsia="en-US"/>
        </w:rPr>
        <w:t xml:space="preserve">high level research and analytical skills that lead to </w:t>
      </w:r>
      <w:r>
        <w:rPr>
          <w:color w:val="242424"/>
          <w:lang w:eastAsia="en-US"/>
        </w:rPr>
        <w:t xml:space="preserve">clear, </w:t>
      </w:r>
      <w:r w:rsidRPr="008062EF">
        <w:rPr>
          <w:color w:val="242424"/>
          <w:lang w:eastAsia="en-US"/>
        </w:rPr>
        <w:t xml:space="preserve">evidence based </w:t>
      </w:r>
      <w:proofErr w:type="gramStart"/>
      <w:r w:rsidRPr="008062EF">
        <w:rPr>
          <w:color w:val="242424"/>
          <w:lang w:eastAsia="en-US"/>
        </w:rPr>
        <w:t>recommendations;</w:t>
      </w:r>
      <w:proofErr w:type="gramEnd"/>
    </w:p>
    <w:p w14:paraId="02A56295" w14:textId="61A1BDE4" w:rsidR="00A13648" w:rsidRPr="00FE093C" w:rsidRDefault="005E2146" w:rsidP="00C035CA">
      <w:pPr>
        <w:pStyle w:val="ListBullet"/>
        <w:numPr>
          <w:ilvl w:val="0"/>
          <w:numId w:val="2"/>
        </w:numPr>
        <w:spacing w:after="0"/>
        <w:rPr>
          <w:color w:val="242424"/>
          <w:lang w:eastAsia="en-US"/>
        </w:rPr>
      </w:pPr>
      <w:r w:rsidRPr="00FE093C">
        <w:rPr>
          <w:rStyle w:val="BlueText"/>
          <w:color w:val="242424"/>
          <w:lang w:eastAsia="en-US"/>
        </w:rPr>
        <w:t xml:space="preserve">the </w:t>
      </w:r>
      <w:r w:rsidR="000C500F" w:rsidRPr="00FE093C">
        <w:rPr>
          <w:rStyle w:val="BlueText"/>
          <w:color w:val="242424"/>
          <w:lang w:eastAsia="en-US"/>
        </w:rPr>
        <w:t xml:space="preserve">ability to </w:t>
      </w:r>
      <w:r w:rsidR="00AD31B2" w:rsidRPr="00FE093C">
        <w:rPr>
          <w:rStyle w:val="BlueText"/>
          <w:color w:val="242424"/>
          <w:lang w:eastAsia="en-US"/>
        </w:rPr>
        <w:t xml:space="preserve">develop </w:t>
      </w:r>
      <w:r w:rsidR="00AB070E" w:rsidRPr="00FE093C">
        <w:rPr>
          <w:rStyle w:val="BlueText"/>
          <w:color w:val="242424"/>
          <w:lang w:eastAsia="en-US"/>
        </w:rPr>
        <w:t xml:space="preserve">concise </w:t>
      </w:r>
      <w:r w:rsidR="0037135C" w:rsidRPr="00FE093C">
        <w:rPr>
          <w:rStyle w:val="BlueText"/>
          <w:color w:val="242424"/>
          <w:lang w:eastAsia="en-US"/>
        </w:rPr>
        <w:t xml:space="preserve">communications </w:t>
      </w:r>
      <w:r w:rsidR="00B25935" w:rsidRPr="00FE093C">
        <w:rPr>
          <w:rStyle w:val="BlueText"/>
          <w:color w:val="242424"/>
          <w:lang w:eastAsia="en-US"/>
        </w:rPr>
        <w:t xml:space="preserve">for </w:t>
      </w:r>
      <w:r w:rsidR="00C06FFF" w:rsidRPr="00FE093C">
        <w:rPr>
          <w:rStyle w:val="BlueText"/>
          <w:color w:val="242424"/>
          <w:lang w:eastAsia="en-US"/>
        </w:rPr>
        <w:t>a</w:t>
      </w:r>
      <w:r w:rsidR="00B25935" w:rsidRPr="00FE093C">
        <w:rPr>
          <w:rStyle w:val="BlueText"/>
          <w:color w:val="242424"/>
          <w:lang w:eastAsia="en-US"/>
        </w:rPr>
        <w:t xml:space="preserve"> target audience</w:t>
      </w:r>
      <w:r w:rsidR="008B0CD3" w:rsidRPr="00FE093C">
        <w:rPr>
          <w:rStyle w:val="BlueText"/>
          <w:color w:val="242424"/>
          <w:lang w:eastAsia="en-US"/>
        </w:rPr>
        <w:t>;</w:t>
      </w:r>
      <w:r w:rsidR="008B0CD3">
        <w:rPr>
          <w:rStyle w:val="BlueText"/>
          <w:color w:val="242424"/>
          <w:lang w:eastAsia="en-US"/>
        </w:rPr>
        <w:t xml:space="preserve"> </w:t>
      </w:r>
      <w:r w:rsidR="00A13648" w:rsidRPr="00FE093C">
        <w:rPr>
          <w:rStyle w:val="BlueText"/>
          <w:color w:val="auto"/>
        </w:rPr>
        <w:t>and</w:t>
      </w:r>
    </w:p>
    <w:p w14:paraId="1DC39E03" w14:textId="77777777" w:rsidR="00A13648" w:rsidRDefault="00A13648" w:rsidP="00C035CA">
      <w:pPr>
        <w:pStyle w:val="ListBullet"/>
        <w:numPr>
          <w:ilvl w:val="0"/>
          <w:numId w:val="2"/>
        </w:numPr>
        <w:spacing w:after="0"/>
        <w:rPr>
          <w:rStyle w:val="BlueText"/>
        </w:rPr>
      </w:pPr>
      <w:r w:rsidRPr="008062EF">
        <w:rPr>
          <w:color w:val="242424"/>
          <w:lang w:eastAsia="en-US"/>
        </w:rPr>
        <w:t>the ability to apply</w:t>
      </w:r>
      <w:r w:rsidRPr="00E9635E">
        <w:rPr>
          <w:rStyle w:val="BlueText"/>
          <w:color w:val="auto"/>
        </w:rPr>
        <w:t xml:space="preserve"> judgement, initiative and discretion in supporting the Commission</w:t>
      </w:r>
      <w:r>
        <w:rPr>
          <w:rStyle w:val="BlueText"/>
        </w:rPr>
        <w:t>.</w:t>
      </w:r>
    </w:p>
    <w:p w14:paraId="1C8243FA"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4C768FAF" w14:textId="77777777" w:rsidR="00A13648" w:rsidRDefault="00A13648">
      <w:pPr>
        <w:pStyle w:val="Headinglevel2"/>
      </w:pPr>
      <w:r w:rsidRPr="003C329F">
        <w:t>Primary duties</w:t>
      </w:r>
    </w:p>
    <w:p w14:paraId="7B72F973" w14:textId="280ABBF6" w:rsidR="00A13648" w:rsidRDefault="00A13648">
      <w:r>
        <w:t xml:space="preserve">The </w:t>
      </w:r>
      <w:r w:rsidR="00790A0C">
        <w:fldChar w:fldCharType="begin"/>
      </w:r>
      <w:r w:rsidR="00790A0C">
        <w:instrText xml:space="preserve"> DOCPROPERTY  strPositionTitle  \* MERGEFORMAT </w:instrText>
      </w:r>
      <w:r w:rsidR="00790A0C">
        <w:fldChar w:fldCharType="separate"/>
      </w:r>
      <w:r>
        <w:t xml:space="preserve">Senior Policy </w:t>
      </w:r>
      <w:r w:rsidR="00D25573">
        <w:t>and Communications</w:t>
      </w:r>
      <w:r w:rsidR="00790A0C">
        <w:fldChar w:fldCharType="end"/>
      </w:r>
      <w:r w:rsidR="00D25573">
        <w:t xml:space="preserve"> Officer</w:t>
      </w:r>
      <w:r w:rsidR="00A35C54">
        <w:t>’s</w:t>
      </w:r>
      <w:r>
        <w:t xml:space="preserve"> primary duties include:</w:t>
      </w:r>
    </w:p>
    <w:p w14:paraId="04D8988F" w14:textId="77777777" w:rsidR="00A13648" w:rsidRDefault="00A13648" w:rsidP="00A13648">
      <w:pPr>
        <w:pStyle w:val="ListBullet"/>
        <w:numPr>
          <w:ilvl w:val="0"/>
          <w:numId w:val="2"/>
        </w:numPr>
        <w:rPr>
          <w:rStyle w:val="BlueText"/>
        </w:rPr>
        <w:sectPr w:rsidR="00A13648">
          <w:type w:val="continuous"/>
          <w:pgSz w:w="11904" w:h="16834" w:code="9"/>
          <w:pgMar w:top="851" w:right="1134" w:bottom="851" w:left="1418" w:header="454" w:footer="851" w:gutter="0"/>
          <w:cols w:space="708"/>
          <w:titlePg/>
          <w:docGrid w:linePitch="286"/>
        </w:sectPr>
      </w:pPr>
    </w:p>
    <w:p w14:paraId="75389182" w14:textId="511B5AE2" w:rsidR="00C06FFF" w:rsidRDefault="00C06FFF" w:rsidP="00C035CA">
      <w:pPr>
        <w:pStyle w:val="ListBullet"/>
        <w:numPr>
          <w:ilvl w:val="0"/>
          <w:numId w:val="2"/>
        </w:numPr>
        <w:spacing w:after="0"/>
        <w:rPr>
          <w:color w:val="242424"/>
          <w:lang w:eastAsia="en-US"/>
        </w:rPr>
      </w:pPr>
      <w:r>
        <w:rPr>
          <w:color w:val="242424"/>
          <w:lang w:eastAsia="en-US"/>
        </w:rPr>
        <w:t>p</w:t>
      </w:r>
      <w:r w:rsidRPr="008062EF">
        <w:rPr>
          <w:color w:val="242424"/>
          <w:lang w:eastAsia="en-US"/>
        </w:rPr>
        <w:t>rovid</w:t>
      </w:r>
      <w:r w:rsidR="00C035CA">
        <w:rPr>
          <w:color w:val="242424"/>
          <w:lang w:eastAsia="en-US"/>
        </w:rPr>
        <w:t>ing</w:t>
      </w:r>
      <w:r w:rsidRPr="008062EF">
        <w:rPr>
          <w:color w:val="242424"/>
          <w:lang w:eastAsia="en-US"/>
        </w:rPr>
        <w:t xml:space="preserve"> high-level secretariat support to the Tasmanian Liquor and Gaming </w:t>
      </w:r>
      <w:proofErr w:type="gramStart"/>
      <w:r w:rsidRPr="008062EF">
        <w:rPr>
          <w:color w:val="242424"/>
          <w:lang w:eastAsia="en-US"/>
        </w:rPr>
        <w:t>Commission;</w:t>
      </w:r>
      <w:proofErr w:type="gramEnd"/>
    </w:p>
    <w:p w14:paraId="50F75968" w14:textId="3E022F9C" w:rsidR="00C06FFF" w:rsidRPr="00C06FFF" w:rsidRDefault="00C06FFF" w:rsidP="00C035CA">
      <w:pPr>
        <w:pStyle w:val="ListBullet"/>
        <w:numPr>
          <w:ilvl w:val="0"/>
          <w:numId w:val="2"/>
        </w:numPr>
        <w:spacing w:after="0"/>
        <w:rPr>
          <w:color w:val="242424"/>
          <w:lang w:eastAsia="en-US"/>
        </w:rPr>
      </w:pPr>
      <w:r>
        <w:t xml:space="preserve">reviewing and developing internal and external branch content across digital and traditional channels that is clear and appropriate for the target </w:t>
      </w:r>
      <w:proofErr w:type="gramStart"/>
      <w:r>
        <w:t>audience;</w:t>
      </w:r>
      <w:proofErr w:type="gramEnd"/>
    </w:p>
    <w:p w14:paraId="536B623C" w14:textId="715027EF" w:rsidR="00A13648" w:rsidRPr="008062EF" w:rsidRDefault="00A13648" w:rsidP="00C035CA">
      <w:pPr>
        <w:pStyle w:val="ListBullet"/>
        <w:numPr>
          <w:ilvl w:val="0"/>
          <w:numId w:val="2"/>
        </w:numPr>
        <w:spacing w:after="0"/>
        <w:rPr>
          <w:color w:val="242424"/>
          <w:lang w:eastAsia="en-US"/>
        </w:rPr>
      </w:pPr>
      <w:r>
        <w:rPr>
          <w:color w:val="242424"/>
          <w:lang w:eastAsia="en-US"/>
        </w:rPr>
        <w:t>r</w:t>
      </w:r>
      <w:r w:rsidRPr="008062EF">
        <w:rPr>
          <w:color w:val="242424"/>
          <w:lang w:eastAsia="en-US"/>
        </w:rPr>
        <w:t>esearch</w:t>
      </w:r>
      <w:r w:rsidR="00C035CA">
        <w:rPr>
          <w:color w:val="242424"/>
          <w:lang w:eastAsia="en-US"/>
        </w:rPr>
        <w:t>ing</w:t>
      </w:r>
      <w:r w:rsidRPr="008062EF">
        <w:rPr>
          <w:color w:val="242424"/>
          <w:lang w:eastAsia="en-US"/>
        </w:rPr>
        <w:t>, analys</w:t>
      </w:r>
      <w:r w:rsidR="00C035CA">
        <w:rPr>
          <w:color w:val="242424"/>
          <w:lang w:eastAsia="en-US"/>
        </w:rPr>
        <w:t>ing</w:t>
      </w:r>
      <w:r w:rsidRPr="008062EF">
        <w:rPr>
          <w:color w:val="242424"/>
          <w:lang w:eastAsia="en-US"/>
        </w:rPr>
        <w:t xml:space="preserve"> and investigat</w:t>
      </w:r>
      <w:r w:rsidR="00C035CA">
        <w:rPr>
          <w:color w:val="242424"/>
          <w:lang w:eastAsia="en-US"/>
        </w:rPr>
        <w:t>ing</w:t>
      </w:r>
      <w:r w:rsidRPr="008062EF">
        <w:rPr>
          <w:color w:val="242424"/>
          <w:lang w:eastAsia="en-US"/>
        </w:rPr>
        <w:t xml:space="preserve"> specific gaming and wagering, and liquor licensing issues to support the formulation of solutions, proposals and recommendations for regulatory authorities and the </w:t>
      </w:r>
      <w:proofErr w:type="gramStart"/>
      <w:r w:rsidRPr="008062EF">
        <w:rPr>
          <w:color w:val="242424"/>
          <w:lang w:eastAsia="en-US"/>
        </w:rPr>
        <w:t>Government;</w:t>
      </w:r>
      <w:proofErr w:type="gramEnd"/>
    </w:p>
    <w:p w14:paraId="59A478FA" w14:textId="72C1EB9D" w:rsidR="00A13648" w:rsidRPr="008062EF" w:rsidRDefault="00A13648" w:rsidP="00C035CA">
      <w:pPr>
        <w:pStyle w:val="ListBullet"/>
        <w:numPr>
          <w:ilvl w:val="0"/>
          <w:numId w:val="2"/>
        </w:numPr>
        <w:spacing w:after="0"/>
        <w:rPr>
          <w:color w:val="242424"/>
          <w:lang w:eastAsia="en-US"/>
        </w:rPr>
      </w:pPr>
      <w:r>
        <w:rPr>
          <w:color w:val="242424"/>
          <w:lang w:eastAsia="en-US"/>
        </w:rPr>
        <w:t>a</w:t>
      </w:r>
      <w:r w:rsidRPr="008062EF">
        <w:rPr>
          <w:color w:val="242424"/>
          <w:lang w:eastAsia="en-US"/>
        </w:rPr>
        <w:t>ssist</w:t>
      </w:r>
      <w:r w:rsidR="00C035CA">
        <w:rPr>
          <w:color w:val="242424"/>
          <w:lang w:eastAsia="en-US"/>
        </w:rPr>
        <w:t>ing</w:t>
      </w:r>
      <w:r w:rsidRPr="008062EF">
        <w:rPr>
          <w:color w:val="242424"/>
          <w:lang w:eastAsia="en-US"/>
        </w:rPr>
        <w:t xml:space="preserve"> with the development</w:t>
      </w:r>
      <w:r w:rsidR="00447FE1">
        <w:rPr>
          <w:color w:val="242424"/>
          <w:lang w:eastAsia="en-US"/>
        </w:rPr>
        <w:t>,</w:t>
      </w:r>
      <w:r w:rsidRPr="008062EF">
        <w:rPr>
          <w:color w:val="242424"/>
          <w:lang w:eastAsia="en-US"/>
        </w:rPr>
        <w:t xml:space="preserve"> implementation </w:t>
      </w:r>
      <w:r w:rsidR="00447FE1">
        <w:rPr>
          <w:color w:val="242424"/>
          <w:lang w:eastAsia="en-US"/>
        </w:rPr>
        <w:t xml:space="preserve">and communication </w:t>
      </w:r>
      <w:r w:rsidRPr="008062EF">
        <w:rPr>
          <w:color w:val="242424"/>
          <w:lang w:eastAsia="en-US"/>
        </w:rPr>
        <w:t xml:space="preserve">of policies, legislation, projects and other regulatory services in relation to gaming and wagering, and liquor </w:t>
      </w:r>
      <w:proofErr w:type="gramStart"/>
      <w:r w:rsidRPr="008062EF">
        <w:rPr>
          <w:color w:val="242424"/>
          <w:lang w:eastAsia="en-US"/>
        </w:rPr>
        <w:t>licensing;</w:t>
      </w:r>
      <w:proofErr w:type="gramEnd"/>
    </w:p>
    <w:p w14:paraId="15C1FF37" w14:textId="2B18F3B6" w:rsidR="00A13648" w:rsidRPr="008062EF" w:rsidRDefault="00A13648" w:rsidP="00C035CA">
      <w:pPr>
        <w:pStyle w:val="ListBullet"/>
        <w:numPr>
          <w:ilvl w:val="0"/>
          <w:numId w:val="2"/>
        </w:numPr>
        <w:spacing w:after="0"/>
        <w:rPr>
          <w:color w:val="242424"/>
          <w:lang w:eastAsia="en-US"/>
        </w:rPr>
      </w:pPr>
      <w:r>
        <w:rPr>
          <w:color w:val="242424"/>
          <w:lang w:eastAsia="en-US"/>
        </w:rPr>
        <w:t>p</w:t>
      </w:r>
      <w:r w:rsidRPr="008062EF">
        <w:rPr>
          <w:color w:val="242424"/>
          <w:lang w:eastAsia="en-US"/>
        </w:rPr>
        <w:t>repar</w:t>
      </w:r>
      <w:r w:rsidR="00C035CA">
        <w:rPr>
          <w:color w:val="242424"/>
          <w:lang w:eastAsia="en-US"/>
        </w:rPr>
        <w:t>ing</w:t>
      </w:r>
      <w:r w:rsidRPr="008062EF">
        <w:rPr>
          <w:color w:val="242424"/>
          <w:lang w:eastAsia="en-US"/>
        </w:rPr>
        <w:t xml:space="preserve"> a range of written material, including briefings, correspondence, reports and submissions and supporting material for policy, legislation, investigations and </w:t>
      </w:r>
      <w:proofErr w:type="gramStart"/>
      <w:r w:rsidRPr="008062EF">
        <w:rPr>
          <w:color w:val="242424"/>
          <w:lang w:eastAsia="en-US"/>
        </w:rPr>
        <w:t>inquiries;</w:t>
      </w:r>
      <w:proofErr w:type="gramEnd"/>
    </w:p>
    <w:p w14:paraId="4E68A624" w14:textId="1514EA22" w:rsidR="00A13648" w:rsidRPr="008062EF" w:rsidRDefault="00A13648" w:rsidP="00C035CA">
      <w:pPr>
        <w:pStyle w:val="ListBullet"/>
        <w:numPr>
          <w:ilvl w:val="0"/>
          <w:numId w:val="2"/>
        </w:numPr>
        <w:spacing w:after="0"/>
        <w:rPr>
          <w:color w:val="242424"/>
          <w:lang w:eastAsia="en-US"/>
        </w:rPr>
      </w:pPr>
      <w:r>
        <w:rPr>
          <w:color w:val="242424"/>
          <w:lang w:eastAsia="en-US"/>
        </w:rPr>
        <w:t>m</w:t>
      </w:r>
      <w:r w:rsidRPr="008062EF">
        <w:rPr>
          <w:color w:val="242424"/>
          <w:lang w:eastAsia="en-US"/>
        </w:rPr>
        <w:t>aintain</w:t>
      </w:r>
      <w:r w:rsidR="00C035CA">
        <w:rPr>
          <w:color w:val="242424"/>
          <w:lang w:eastAsia="en-US"/>
        </w:rPr>
        <w:t>ing</w:t>
      </w:r>
      <w:r w:rsidRPr="008062EF">
        <w:rPr>
          <w:color w:val="242424"/>
          <w:lang w:eastAsia="en-US"/>
        </w:rPr>
        <w:t xml:space="preserve"> awareness of trends and developments in the regulation and administration of gaming, wagering and liquor in </w:t>
      </w:r>
      <w:proofErr w:type="gramStart"/>
      <w:r w:rsidRPr="008062EF">
        <w:rPr>
          <w:color w:val="242424"/>
          <w:lang w:eastAsia="en-US"/>
        </w:rPr>
        <w:t>Australia;</w:t>
      </w:r>
      <w:proofErr w:type="gramEnd"/>
    </w:p>
    <w:p w14:paraId="1FBA7FA8" w14:textId="774A5891" w:rsidR="00A13648" w:rsidRPr="008062EF" w:rsidRDefault="00A13648" w:rsidP="00C035CA">
      <w:pPr>
        <w:pStyle w:val="ListBullet"/>
        <w:numPr>
          <w:ilvl w:val="0"/>
          <w:numId w:val="2"/>
        </w:numPr>
        <w:spacing w:after="0"/>
        <w:rPr>
          <w:color w:val="242424"/>
          <w:lang w:eastAsia="en-US"/>
        </w:rPr>
      </w:pPr>
      <w:r>
        <w:rPr>
          <w:color w:val="242424"/>
          <w:lang w:eastAsia="en-US"/>
        </w:rPr>
        <w:t>p</w:t>
      </w:r>
      <w:r w:rsidRPr="008062EF">
        <w:rPr>
          <w:color w:val="242424"/>
          <w:lang w:eastAsia="en-US"/>
        </w:rPr>
        <w:t>rovid</w:t>
      </w:r>
      <w:r w:rsidR="00C035CA">
        <w:rPr>
          <w:color w:val="242424"/>
          <w:lang w:eastAsia="en-US"/>
        </w:rPr>
        <w:t>ing</w:t>
      </w:r>
      <w:r w:rsidRPr="008062EF">
        <w:rPr>
          <w:color w:val="242424"/>
          <w:lang w:eastAsia="en-US"/>
        </w:rPr>
        <w:t xml:space="preserve"> support to staff </w:t>
      </w:r>
      <w:r w:rsidR="00447FE1">
        <w:rPr>
          <w:color w:val="242424"/>
          <w:lang w:eastAsia="en-US"/>
        </w:rPr>
        <w:t>in communicating</w:t>
      </w:r>
      <w:r w:rsidR="00C06FFF">
        <w:rPr>
          <w:color w:val="242424"/>
          <w:lang w:eastAsia="en-US"/>
        </w:rPr>
        <w:t xml:space="preserve"> </w:t>
      </w:r>
      <w:r w:rsidRPr="008062EF">
        <w:rPr>
          <w:color w:val="242424"/>
          <w:lang w:eastAsia="en-US"/>
        </w:rPr>
        <w:t>and appl</w:t>
      </w:r>
      <w:r w:rsidR="00447FE1">
        <w:rPr>
          <w:color w:val="242424"/>
          <w:lang w:eastAsia="en-US"/>
        </w:rPr>
        <w:t>ying</w:t>
      </w:r>
      <w:r w:rsidRPr="008062EF">
        <w:rPr>
          <w:color w:val="242424"/>
          <w:lang w:eastAsia="en-US"/>
        </w:rPr>
        <w:t xml:space="preserve"> Tasmanian gaming and wagering, and liquor statutory frameworks and related policy </w:t>
      </w:r>
      <w:proofErr w:type="gramStart"/>
      <w:r w:rsidRPr="008062EF">
        <w:rPr>
          <w:color w:val="242424"/>
          <w:lang w:eastAsia="en-US"/>
        </w:rPr>
        <w:t>matters;</w:t>
      </w:r>
      <w:proofErr w:type="gramEnd"/>
    </w:p>
    <w:p w14:paraId="74FC79BC" w14:textId="7A34AF81" w:rsidR="00A13648" w:rsidRPr="00FE093C" w:rsidRDefault="00A13648" w:rsidP="00C035CA">
      <w:pPr>
        <w:pStyle w:val="ListBullet"/>
        <w:numPr>
          <w:ilvl w:val="0"/>
          <w:numId w:val="2"/>
        </w:numPr>
        <w:spacing w:after="0"/>
        <w:rPr>
          <w:color w:val="242424"/>
          <w:lang w:eastAsia="en-US"/>
        </w:rPr>
      </w:pPr>
      <w:r w:rsidRPr="00FE093C">
        <w:rPr>
          <w:color w:val="242424"/>
          <w:lang w:eastAsia="en-US"/>
        </w:rPr>
        <w:t>liais</w:t>
      </w:r>
      <w:r w:rsidR="00C035CA">
        <w:rPr>
          <w:color w:val="242424"/>
          <w:lang w:eastAsia="en-US"/>
        </w:rPr>
        <w:t>ing</w:t>
      </w:r>
      <w:r w:rsidRPr="00FE093C">
        <w:rPr>
          <w:color w:val="242424"/>
          <w:lang w:eastAsia="en-US"/>
        </w:rPr>
        <w:t xml:space="preserve"> with both internal and external stakeholders as required; and</w:t>
      </w:r>
    </w:p>
    <w:p w14:paraId="14D7204E" w14:textId="523DD961" w:rsidR="00A13648" w:rsidRDefault="00A13648" w:rsidP="00C035CA">
      <w:pPr>
        <w:pStyle w:val="ListBullet"/>
        <w:numPr>
          <w:ilvl w:val="0"/>
          <w:numId w:val="2"/>
        </w:numPr>
        <w:spacing w:after="0"/>
      </w:pPr>
      <w:r w:rsidRPr="00D24E13">
        <w:rPr>
          <w:color w:val="242424"/>
          <w:lang w:eastAsia="en-US"/>
        </w:rPr>
        <w:t>undertak</w:t>
      </w:r>
      <w:r w:rsidR="00C035CA">
        <w:rPr>
          <w:color w:val="242424"/>
          <w:lang w:eastAsia="en-US"/>
        </w:rPr>
        <w:t>ing</w:t>
      </w:r>
      <w:r w:rsidRPr="00D24E13">
        <w:rPr>
          <w:color w:val="242424"/>
          <w:lang w:eastAsia="en-US"/>
        </w:rPr>
        <w:t xml:space="preserve"> other duties and responsibilities within the classification level of this position, which are within the employee’s competence and skill level.</w:t>
      </w:r>
    </w:p>
    <w:p w14:paraId="16A6104B" w14:textId="29C93F46" w:rsidR="00A13648" w:rsidRDefault="00A13648">
      <w:pPr>
        <w:pStyle w:val="Headinglevel2"/>
      </w:pPr>
      <w:r>
        <w:t>L</w:t>
      </w:r>
      <w:r w:rsidR="00C035CA">
        <w:t>e</w:t>
      </w:r>
      <w:r>
        <w:t xml:space="preserve">vel of responsibility, </w:t>
      </w:r>
      <w:proofErr w:type="gramStart"/>
      <w:r w:rsidRPr="00E86DBB">
        <w:t>direction</w:t>
      </w:r>
      <w:proofErr w:type="gramEnd"/>
      <w:r>
        <w:t xml:space="preserve"> and supervision</w:t>
      </w:r>
    </w:p>
    <w:p w14:paraId="7BCBD686" w14:textId="77777777" w:rsidR="00A13648" w:rsidRDefault="00A13648">
      <w:pPr>
        <w:pStyle w:val="Heading1"/>
        <w:sectPr w:rsidR="00A13648">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55F1C53E" w14:textId="2D026232" w:rsidR="00A13648" w:rsidRPr="006D79D9" w:rsidRDefault="00A13648">
      <w:r w:rsidRPr="006C5687">
        <w:rPr>
          <w:rFonts w:cs="Arial"/>
          <w:szCs w:val="22"/>
        </w:rPr>
        <w:t xml:space="preserve">The </w:t>
      </w:r>
      <w:r w:rsidR="00790A0C">
        <w:fldChar w:fldCharType="begin"/>
      </w:r>
      <w:r w:rsidR="00790A0C">
        <w:instrText xml:space="preserve"> DOCPROPERTY  strPositionTitle  \* MERGEFORMAT </w:instrText>
      </w:r>
      <w:r w:rsidR="00790A0C">
        <w:fldChar w:fldCharType="separate"/>
      </w:r>
      <w:fldSimple w:instr=" DOCPROPERTY  strPositionTitle  \* MERGEFORMAT ">
        <w:r w:rsidR="00D25573">
          <w:t>Senior Policy and Communications</w:t>
        </w:r>
      </w:fldSimple>
      <w:r w:rsidR="00D25573">
        <w:t xml:space="preserve"> Officer</w:t>
      </w:r>
      <w:r>
        <w:t xml:space="preserve"> </w:t>
      </w:r>
      <w:r w:rsidR="00790A0C">
        <w:fldChar w:fldCharType="end"/>
      </w:r>
      <w:r w:rsidRPr="006C5687">
        <w:rPr>
          <w:rFonts w:cs="Arial"/>
          <w:szCs w:val="22"/>
        </w:rPr>
        <w:t xml:space="preserve"> will receive limited guidance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 xml:space="preserve">Assistant Director </w:t>
      </w:r>
      <w:r>
        <w:rPr>
          <w:rFonts w:cs="Arial"/>
          <w:szCs w:val="22"/>
        </w:rPr>
        <w:fldChar w:fldCharType="end"/>
      </w:r>
      <w:r w:rsidRPr="006C5687">
        <w:rPr>
          <w:rFonts w:cs="Arial"/>
          <w:szCs w:val="22"/>
        </w:rPr>
        <w:t xml:space="preserve"> and will exhibit considerable independence in interpreting and evaluating requirements according to the decision-making framework. The </w:t>
      </w:r>
      <w:fldSimple w:instr=" DOCPROPERTY  strPositionTitle  \* MERGEFORMAT ">
        <w:r w:rsidR="00A35C54">
          <w:t>Senior Policy and Communications</w:t>
        </w:r>
      </w:fldSimple>
      <w:r w:rsidR="00A35C54">
        <w:t xml:space="preserve"> Officer </w:t>
      </w:r>
      <w:proofErr w:type="gramStart"/>
      <w:r w:rsidRPr="006C5687">
        <w:rPr>
          <w:rFonts w:cs="Arial"/>
          <w:szCs w:val="22"/>
        </w:rPr>
        <w:t>has the ability to</w:t>
      </w:r>
      <w:proofErr w:type="gramEnd"/>
      <w:r w:rsidRPr="006C5687">
        <w:rPr>
          <w:rFonts w:cs="Arial"/>
          <w:szCs w:val="22"/>
        </w:rPr>
        <w:t xml:space="preserve"> establish new operational guidelines and/or precedents within area of expertise consistent with relevant policy. </w:t>
      </w:r>
      <w:r w:rsidRPr="00F20C01">
        <w:rPr>
          <w:rFonts w:cs="Arial"/>
          <w:szCs w:val="22"/>
        </w:rPr>
        <w:t xml:space="preserve">The </w:t>
      </w:r>
      <w:r w:rsidR="00790A0C">
        <w:fldChar w:fldCharType="begin"/>
      </w:r>
      <w:r w:rsidR="00790A0C">
        <w:instrText xml:space="preserve"> DOCPROPERTY  strPositionTitle  \* MERGEFORMAT </w:instrText>
      </w:r>
      <w:r w:rsidR="00790A0C">
        <w:fldChar w:fldCharType="separate"/>
      </w:r>
      <w:r w:rsidR="00790A0C">
        <w:fldChar w:fldCharType="end"/>
      </w:r>
      <w:fldSimple w:instr=" DOCPROPERTY  strPositionTitle  \* MERGEFORMAT ">
        <w:r w:rsidR="00A35C54">
          <w:t>Senior Policy and Communications</w:t>
        </w:r>
      </w:fldSimple>
      <w:r w:rsidR="00A35C54">
        <w:t xml:space="preserve"> Officer</w:t>
      </w:r>
      <w:r w:rsidRPr="00F20C01">
        <w:rPr>
          <w:rFonts w:cs="Arial"/>
          <w:szCs w:val="22"/>
        </w:rPr>
        <w:t xml:space="preserve"> may also supervise a small team of employees, including mentoring and evaluating performance</w:t>
      </w:r>
      <w:r w:rsidRPr="006D79D9">
        <w:t>.</w:t>
      </w:r>
    </w:p>
    <w:p w14:paraId="3728D163" w14:textId="77777777" w:rsidR="00A13648" w:rsidRPr="007A07BD" w:rsidRDefault="00A13648">
      <w:r>
        <w:t xml:space="preserve">Supervisors are responsible for monitoring the work practices and behaviour within their area to promote compliance </w:t>
      </w:r>
      <w:proofErr w:type="gramStart"/>
      <w:r>
        <w:t>with:</w:t>
      </w:r>
      <w:proofErr w:type="gramEnd"/>
      <w:r>
        <w:t xml:space="preserve"> ethical standards; the State Service Code of Conduct and Principles; relevant Work Health and Safety Legislation; the policies, procedures and guidelines issued by the Department; and adherence to the principles of equal employment opportunity.</w:t>
      </w:r>
    </w:p>
    <w:p w14:paraId="33F59217" w14:textId="77777777" w:rsidR="00A13648" w:rsidRDefault="00A13648" w:rsidP="007B6538">
      <w:pPr>
        <w:sectPr w:rsidR="00A13648" w:rsidSect="00EE627B">
          <w:type w:val="continuous"/>
          <w:pgSz w:w="11904" w:h="16834" w:code="9"/>
          <w:pgMar w:top="851" w:right="1134" w:bottom="851" w:left="1418" w:header="454" w:footer="851" w:gutter="0"/>
          <w:cols w:space="708"/>
          <w:titlePg/>
          <w:docGrid w:linePitch="286"/>
        </w:sectPr>
      </w:pPr>
    </w:p>
    <w:p w14:paraId="6EF24F00"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4AA36EC7" w14:textId="77777777" w:rsidR="00A13648" w:rsidRPr="00E14D9C" w:rsidRDefault="00A13648">
      <w:pPr>
        <w:pStyle w:val="Headinglevel2"/>
      </w:pPr>
      <w:r>
        <w:lastRenderedPageBreak/>
        <w:t>S</w:t>
      </w:r>
      <w:r w:rsidRPr="00E14D9C">
        <w:t>election criteria</w:t>
      </w:r>
    </w:p>
    <w:p w14:paraId="7ADDA6D9" w14:textId="77777777" w:rsidR="00A13648" w:rsidRDefault="00A13648">
      <w:pPr>
        <w:pStyle w:val="Introtext"/>
      </w:pPr>
      <w:r w:rsidRPr="00973C45">
        <w:t>Relative merit of candidates for this position is assessed using the following selection criteria:</w:t>
      </w:r>
    </w:p>
    <w:p w14:paraId="2456DBE1" w14:textId="77777777" w:rsidR="00A13648" w:rsidRPr="00417D85" w:rsidRDefault="00A13648" w:rsidP="00A13648">
      <w:pPr>
        <w:pStyle w:val="HeadingLevel1-Bulleted"/>
        <w:numPr>
          <w:ilvl w:val="0"/>
          <w:numId w:val="32"/>
        </w:numPr>
      </w:pPr>
      <w:r w:rsidRPr="00417D85">
        <w:t>Communication</w:t>
      </w:r>
    </w:p>
    <w:p w14:paraId="333E02C2" w14:textId="77777777" w:rsidR="00A13648" w:rsidRPr="00843BDA" w:rsidRDefault="00A13648">
      <w:r w:rsidRPr="00B3207E">
        <w:t xml:space="preserve">Demonstrates capacity </w:t>
      </w:r>
      <w:proofErr w:type="gramStart"/>
      <w:r w:rsidRPr="00B3207E">
        <w:t>to:</w:t>
      </w:r>
      <w:proofErr w:type="gramEnd"/>
      <w:r w:rsidRPr="00B3207E">
        <w:t xml:space="preserve"> prepare straightforward documentation to a high level and provide accurate and well-structured drafts of complex interpretive material, which may require some rework; and liaise effectively internally and externally with the ability to represent Treasury on operational matters</w:t>
      </w:r>
      <w:r w:rsidRPr="0011624E">
        <w:t>.</w:t>
      </w:r>
    </w:p>
    <w:p w14:paraId="6CFC92E8" w14:textId="77777777" w:rsidR="00A13648" w:rsidRPr="00843BDA" w:rsidRDefault="00A13648" w:rsidP="00A13648">
      <w:pPr>
        <w:pStyle w:val="HeadingLevel1-Bulleted"/>
        <w:numPr>
          <w:ilvl w:val="0"/>
          <w:numId w:val="32"/>
        </w:numPr>
      </w:pPr>
      <w:r>
        <w:t>Output m</w:t>
      </w:r>
      <w:r w:rsidRPr="00843BDA">
        <w:t>anagement</w:t>
      </w:r>
    </w:p>
    <w:p w14:paraId="309CC498" w14:textId="77777777" w:rsidR="00A13648" w:rsidRPr="009B1D36" w:rsidRDefault="00A13648">
      <w:r w:rsidRPr="00B3207E">
        <w:t xml:space="preserve">Demonstrates capacity </w:t>
      </w:r>
      <w:proofErr w:type="gramStart"/>
      <w:r w:rsidRPr="00B3207E">
        <w:t>to:</w:t>
      </w:r>
      <w:proofErr w:type="gramEnd"/>
      <w:r w:rsidRPr="00B3207E">
        <w:t xml:space="preserve"> plan, organise, schedule and prioritise work for area of responsibility; coordinate resources, related activities and input from others; and foster and contribute to a client focus</w:t>
      </w:r>
      <w:r w:rsidRPr="0011624E">
        <w:t>.</w:t>
      </w:r>
    </w:p>
    <w:p w14:paraId="092ECDDE" w14:textId="77777777" w:rsidR="00A13648" w:rsidRPr="00843BDA" w:rsidRDefault="00A13648" w:rsidP="00A13648">
      <w:pPr>
        <w:pStyle w:val="HeadingLevel1-Bulleted"/>
        <w:numPr>
          <w:ilvl w:val="0"/>
          <w:numId w:val="32"/>
        </w:numPr>
      </w:pPr>
      <w:r>
        <w:t>Conceptual, analytical and j</w:t>
      </w:r>
      <w:r w:rsidRPr="00843BDA">
        <w:t>udgement</w:t>
      </w:r>
    </w:p>
    <w:p w14:paraId="639C7E89" w14:textId="77777777" w:rsidR="00A13648" w:rsidRPr="009B1D36" w:rsidRDefault="00A13648">
      <w:r w:rsidRPr="00B3207E">
        <w:t xml:space="preserve">Demonstrates capacity </w:t>
      </w:r>
      <w:proofErr w:type="gramStart"/>
      <w:r w:rsidRPr="00B3207E">
        <w:t>to:</w:t>
      </w:r>
      <w:proofErr w:type="gramEnd"/>
      <w:r w:rsidRPr="00B3207E">
        <w:t xml:space="preserve"> use appropriate decision-making strategies to identify solutions to problems; make informed, timely and accurate decisions to provide operational solutions; and provide authoritative advice in relation to activities</w:t>
      </w:r>
      <w:r w:rsidRPr="0011624E">
        <w:t>.</w:t>
      </w:r>
    </w:p>
    <w:p w14:paraId="05AF3327" w14:textId="77777777" w:rsidR="00A13648" w:rsidRPr="00843BDA" w:rsidRDefault="00A13648" w:rsidP="00A13648">
      <w:pPr>
        <w:pStyle w:val="HeadingLevel1-Bulleted"/>
        <w:numPr>
          <w:ilvl w:val="0"/>
          <w:numId w:val="32"/>
        </w:numPr>
      </w:pPr>
      <w:r>
        <w:t>Leadership and people s</w:t>
      </w:r>
      <w:r w:rsidRPr="00843BDA">
        <w:t>kills</w:t>
      </w:r>
    </w:p>
    <w:p w14:paraId="2D4A096E" w14:textId="77777777" w:rsidR="00A13648" w:rsidRPr="00422B05" w:rsidRDefault="00A13648">
      <w:r w:rsidRPr="00B3207E">
        <w:t xml:space="preserve">Demonstrates capacity </w:t>
      </w:r>
      <w:proofErr w:type="gramStart"/>
      <w:r w:rsidRPr="00B3207E">
        <w:t>to:</w:t>
      </w:r>
      <w:proofErr w:type="gramEnd"/>
      <w:r w:rsidRPr="00B3207E">
        <w:t xml:space="preserve"> lead, inform, guide and mentor others in area of operation; contribute to a positive team environment and use networks to obtain results; and behave in alignment with and promote Treasury’s Values</w:t>
      </w:r>
      <w:r w:rsidRPr="0011624E">
        <w:t>.</w:t>
      </w:r>
    </w:p>
    <w:p w14:paraId="0C588586" w14:textId="77777777" w:rsidR="00A13648" w:rsidRPr="00843BDA" w:rsidRDefault="00A13648" w:rsidP="00A13648">
      <w:pPr>
        <w:pStyle w:val="HeadingLevel1-Bulleted"/>
        <w:numPr>
          <w:ilvl w:val="0"/>
          <w:numId w:val="32"/>
        </w:numPr>
      </w:pPr>
      <w:r w:rsidRPr="00843BDA">
        <w:t>Technical</w:t>
      </w:r>
      <w:r>
        <w:t xml:space="preserve"> and p</w:t>
      </w:r>
      <w:r w:rsidRPr="00843BDA">
        <w:t>rofessional</w:t>
      </w:r>
      <w:r>
        <w:t>*</w:t>
      </w:r>
    </w:p>
    <w:p w14:paraId="3B0720E0" w14:textId="77777777" w:rsidR="00A13648" w:rsidRPr="00422B05" w:rsidRDefault="00A13648">
      <w:r w:rsidRPr="00B3207E">
        <w:t>Demonstrates knowledge, skill and ability in relation to the role or the capacity to rapidly acquire competency</w:t>
      </w:r>
      <w:r>
        <w:t>.</w:t>
      </w:r>
    </w:p>
    <w:p w14:paraId="1B84F7E3" w14:textId="77777777" w:rsidR="00A13648" w:rsidRPr="00A555B1" w:rsidRDefault="00A13648">
      <w:pPr>
        <w:pStyle w:val="ItalicsUnderline"/>
      </w:pPr>
      <w:r>
        <w:t>The</w:t>
      </w:r>
      <w:r w:rsidRPr="004E662D">
        <w:t xml:space="preserve"> above selection criteria are weighted equally for assessment purposes.</w:t>
      </w:r>
    </w:p>
    <w:p w14:paraId="57267004" w14:textId="77777777" w:rsidR="00A13648" w:rsidRPr="00843BDA" w:rsidRDefault="00A13648" w:rsidP="007415A8">
      <w:pPr>
        <w:pStyle w:val="HeadingLevel1-Bulleted"/>
        <w:numPr>
          <w:ilvl w:val="0"/>
          <w:numId w:val="0"/>
        </w:numPr>
        <w:ind w:left="360" w:hanging="360"/>
      </w:pPr>
      <w:r>
        <w:t xml:space="preserve">* </w:t>
      </w:r>
      <w:r w:rsidRPr="00B3207E">
        <w:t>Qualifications and requirements</w:t>
      </w:r>
    </w:p>
    <w:p w14:paraId="78A43E43" w14:textId="77777777" w:rsidR="00A13648" w:rsidRPr="00422B05" w:rsidRDefault="00A13648">
      <w:r w:rsidRPr="00B3207E">
        <w:t>Desirable – completion or partial completion of relevant tertiary qualifications and/or professional affiliation</w:t>
      </w:r>
      <w:r>
        <w:t>.</w:t>
      </w:r>
    </w:p>
    <w:p w14:paraId="4FF5975C" w14:textId="77777777" w:rsidR="00CA471C" w:rsidRDefault="00CA471C" w:rsidP="007B6538"/>
    <w:p w14:paraId="1BBC8A8D" w14:textId="77777777" w:rsidR="00A13648" w:rsidRDefault="00A13648" w:rsidP="007B6538">
      <w:pPr>
        <w:sectPr w:rsidR="00A13648" w:rsidSect="00A13648">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A13648" w:rsidRPr="00096ADB" w14:paraId="2DA2E9C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2B1C0CCE" w14:textId="77777777" w:rsidR="00A13648" w:rsidRPr="00096ADB" w:rsidRDefault="00A13648">
            <w:r w:rsidRPr="00096ADB">
              <w:t>Approved:</w:t>
            </w:r>
          </w:p>
        </w:tc>
        <w:tc>
          <w:tcPr>
            <w:tcW w:w="4267" w:type="dxa"/>
          </w:tcPr>
          <w:p w14:paraId="6E23FC8C" w14:textId="485CB505" w:rsidR="00A13648" w:rsidRPr="00096ADB" w:rsidRDefault="004377AC">
            <w:pPr>
              <w:cnfStyle w:val="100000000000" w:firstRow="1" w:lastRow="0" w:firstColumn="0" w:lastColumn="0" w:oddVBand="0" w:evenVBand="0" w:oddHBand="0" w:evenHBand="0" w:firstRowFirstColumn="0" w:firstRowLastColumn="0" w:lastRowFirstColumn="0" w:lastRowLastColumn="0"/>
            </w:pPr>
            <w:r>
              <w:t>Fiona McIntyre</w:t>
            </w:r>
            <w:r w:rsidR="0059257A">
              <w:t>, Director</w:t>
            </w:r>
          </w:p>
        </w:tc>
        <w:tc>
          <w:tcPr>
            <w:tcW w:w="742" w:type="dxa"/>
          </w:tcPr>
          <w:p w14:paraId="759C6C29" w14:textId="77777777" w:rsidR="00A13648" w:rsidRPr="00096ADB" w:rsidRDefault="00A13648">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0CEE50EA" w14:textId="488C0E15" w:rsidR="00A13648" w:rsidRPr="00096ADB" w:rsidRDefault="00FE093C">
            <w:r>
              <w:t>1</w:t>
            </w:r>
            <w:r w:rsidR="0059257A">
              <w:t>6</w:t>
            </w:r>
            <w:r>
              <w:t xml:space="preserve"> </w:t>
            </w:r>
            <w:r w:rsidR="004377AC">
              <w:t>November 2022</w:t>
            </w:r>
          </w:p>
        </w:tc>
      </w:tr>
      <w:tr w:rsidR="00A13648" w:rsidRPr="00CC1A55" w14:paraId="2C2E672F"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5DEEC5FD" w14:textId="77777777" w:rsidR="00A13648" w:rsidRPr="00096ADB" w:rsidRDefault="00A13648"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A13648" w:rsidRPr="00CC1A55" w14:paraId="2DB098BA"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B393B9C" w14:textId="77777777" w:rsidR="00A13648" w:rsidRDefault="00A13648" w:rsidP="008314E8">
            <w:pPr>
              <w:pStyle w:val="IntrotextBold"/>
              <w:spacing w:before="120"/>
            </w:pPr>
          </w:p>
        </w:tc>
      </w:tr>
      <w:tr w:rsidR="00A13648" w:rsidRPr="00CC1A55" w14:paraId="2CCFB43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6ADFF53A" w14:textId="77777777" w:rsidR="00A13648" w:rsidRDefault="00A13648" w:rsidP="008314E8">
            <w:pPr>
              <w:pStyle w:val="IntrotextBold"/>
              <w:spacing w:before="120"/>
            </w:pPr>
          </w:p>
        </w:tc>
      </w:tr>
    </w:tbl>
    <w:p w14:paraId="3741B5D1" w14:textId="77777777" w:rsidR="00A13648" w:rsidRDefault="00A13648" w:rsidP="007B6538">
      <w:pPr>
        <w:sectPr w:rsidR="00A13648" w:rsidSect="00EE627B">
          <w:type w:val="continuous"/>
          <w:pgSz w:w="11904" w:h="16834" w:code="9"/>
          <w:pgMar w:top="851" w:right="1134" w:bottom="851" w:left="1418" w:header="454" w:footer="851" w:gutter="0"/>
          <w:cols w:space="708"/>
          <w:formProt w:val="0"/>
          <w:titlePg/>
          <w:docGrid w:linePitch="286"/>
        </w:sectPr>
      </w:pPr>
    </w:p>
    <w:p w14:paraId="1BFBE674" w14:textId="77777777" w:rsidR="00C035CA" w:rsidRDefault="00C035CA">
      <w:pPr>
        <w:spacing w:after="0" w:line="240" w:lineRule="auto"/>
        <w:jc w:val="left"/>
        <w:rPr>
          <w:szCs w:val="22"/>
        </w:rPr>
      </w:pPr>
      <w:r>
        <w:rPr>
          <w:szCs w:val="22"/>
        </w:rPr>
        <w:br w:type="page"/>
      </w:r>
    </w:p>
    <w:p w14:paraId="41A2DAE1" w14:textId="77777777" w:rsidR="00C035CA" w:rsidRDefault="00C035CA" w:rsidP="00F55E21">
      <w:pPr>
        <w:spacing w:after="0" w:line="240" w:lineRule="auto"/>
        <w:jc w:val="left"/>
        <w:rPr>
          <w:szCs w:val="22"/>
        </w:rPr>
      </w:pPr>
    </w:p>
    <w:p w14:paraId="753AF621" w14:textId="7525AE76" w:rsidR="00A13648" w:rsidRPr="00C035CA" w:rsidRDefault="00A13648" w:rsidP="00C035CA">
      <w:pPr>
        <w:spacing w:line="240" w:lineRule="auto"/>
        <w:jc w:val="left"/>
        <w:rPr>
          <w:b/>
          <w:bCs/>
          <w:color w:val="76923C" w:themeColor="accent3" w:themeShade="BF"/>
          <w:szCs w:val="22"/>
        </w:rPr>
      </w:pPr>
      <w:r w:rsidRPr="00C035CA">
        <w:rPr>
          <w:b/>
          <w:bCs/>
          <w:color w:val="76923C" w:themeColor="accent3" w:themeShade="BF"/>
          <w:szCs w:val="22"/>
        </w:rPr>
        <w:t>Working at Treasury</w:t>
      </w:r>
      <w:r w:rsidR="00C035CA" w:rsidRPr="00C035CA">
        <w:rPr>
          <w:b/>
          <w:bCs/>
          <w:color w:val="76923C" w:themeColor="accent3" w:themeShade="BF"/>
          <w:szCs w:val="22"/>
        </w:rPr>
        <w:t xml:space="preserve">  </w:t>
      </w:r>
    </w:p>
    <w:p w14:paraId="720133B7" w14:textId="29C4A68A" w:rsidR="00A13648" w:rsidRPr="008C65D1" w:rsidRDefault="00A13648" w:rsidP="001B4235">
      <w:pPr>
        <w:pStyle w:val="ListBullet"/>
        <w:numPr>
          <w:ilvl w:val="0"/>
          <w:numId w:val="0"/>
        </w:numPr>
        <w:spacing w:before="120" w:after="0"/>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3329EAB1" w14:textId="7A8E7F68" w:rsidR="00A13648" w:rsidRPr="008C65D1" w:rsidRDefault="00A13648" w:rsidP="001B4235">
      <w:pPr>
        <w:pStyle w:val="ListBullet"/>
        <w:numPr>
          <w:ilvl w:val="0"/>
          <w:numId w:val="0"/>
        </w:numPr>
        <w:spacing w:before="120"/>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6A1D61D6" w14:textId="77777777" w:rsidR="00A13648" w:rsidRPr="00C9040F" w:rsidRDefault="00A13648" w:rsidP="00A13648">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w:t>
      </w:r>
      <w:proofErr w:type="gramStart"/>
      <w:r w:rsidRPr="00C9040F">
        <w:rPr>
          <w:szCs w:val="22"/>
        </w:rPr>
        <w:t>communication;</w:t>
      </w:r>
      <w:proofErr w:type="gramEnd"/>
    </w:p>
    <w:p w14:paraId="043F5145" w14:textId="77777777" w:rsidR="00A13648" w:rsidRPr="00C9040F" w:rsidRDefault="00A13648" w:rsidP="00A13648">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w:t>
      </w:r>
      <w:proofErr w:type="gramStart"/>
      <w:r w:rsidRPr="00C9040F">
        <w:rPr>
          <w:szCs w:val="22"/>
        </w:rPr>
        <w:t>recognition;</w:t>
      </w:r>
      <w:proofErr w:type="gramEnd"/>
    </w:p>
    <w:p w14:paraId="0C1D8795" w14:textId="77777777" w:rsidR="00A13648" w:rsidRPr="00C9040F" w:rsidRDefault="00A13648" w:rsidP="00A13648">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w:t>
      </w:r>
      <w:proofErr w:type="gramStart"/>
      <w:r w:rsidRPr="00C9040F">
        <w:rPr>
          <w:szCs w:val="22"/>
        </w:rPr>
        <w:t>contribution</w:t>
      </w:r>
      <w:proofErr w:type="gramEnd"/>
      <w:r w:rsidRPr="00C9040F">
        <w:rPr>
          <w:szCs w:val="22"/>
        </w:rPr>
        <w:t xml:space="preserve"> we all make;</w:t>
      </w:r>
    </w:p>
    <w:p w14:paraId="63E7057E" w14:textId="77777777" w:rsidR="00A13648" w:rsidRPr="00C9040F" w:rsidRDefault="00A13648" w:rsidP="00A13648">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w:t>
      </w:r>
      <w:proofErr w:type="gramStart"/>
      <w:r w:rsidRPr="00C9040F">
        <w:rPr>
          <w:szCs w:val="22"/>
        </w:rPr>
        <w:t>be;</w:t>
      </w:r>
      <w:proofErr w:type="gramEnd"/>
      <w:r w:rsidRPr="00C9040F">
        <w:rPr>
          <w:szCs w:val="22"/>
        </w:rPr>
        <w:t xml:space="preserve"> and</w:t>
      </w:r>
    </w:p>
    <w:p w14:paraId="30CA8C9D" w14:textId="77777777" w:rsidR="00A13648" w:rsidRPr="001567D5" w:rsidRDefault="00A13648" w:rsidP="00A13648">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658134B4" w14:textId="77777777" w:rsidR="00A13648" w:rsidRPr="001567D5" w:rsidRDefault="00A13648" w:rsidP="008223A9">
      <w:pPr>
        <w:pStyle w:val="Picturestyle"/>
        <w:rPr>
          <w:rFonts w:cs="Arial"/>
          <w:sz w:val="20"/>
          <w:szCs w:val="20"/>
        </w:rPr>
      </w:pPr>
      <w:r w:rsidRPr="001567D5">
        <w:rPr>
          <w:rFonts w:cs="Arial"/>
          <w:noProof/>
          <w:sz w:val="20"/>
          <w:szCs w:val="20"/>
        </w:rPr>
        <w:drawing>
          <wp:inline distT="0" distB="0" distL="0" distR="0" wp14:anchorId="69A6AB29" wp14:editId="23C91C46">
            <wp:extent cx="1539240" cy="1431364"/>
            <wp:effectExtent l="0" t="0" r="3810" b="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559571" cy="1450270"/>
                    </a:xfrm>
                    <a:prstGeom prst="rect">
                      <a:avLst/>
                    </a:prstGeom>
                    <a:noFill/>
                    <a:ln w="9525">
                      <a:noFill/>
                      <a:miter lim="800000"/>
                      <a:headEnd/>
                      <a:tailEnd/>
                    </a:ln>
                  </pic:spPr>
                </pic:pic>
              </a:graphicData>
            </a:graphic>
          </wp:inline>
        </w:drawing>
      </w:r>
    </w:p>
    <w:p w14:paraId="28CFDD25" w14:textId="77777777" w:rsidR="00A13648" w:rsidRPr="008C65D1" w:rsidRDefault="00A13648" w:rsidP="008223A9">
      <w:pPr>
        <w:pStyle w:val="Headinglevel2"/>
        <w:rPr>
          <w:szCs w:val="22"/>
        </w:rPr>
      </w:pPr>
      <w:r w:rsidRPr="008C65D1">
        <w:rPr>
          <w:szCs w:val="22"/>
        </w:rPr>
        <w:t>Treasury employment conditions</w:t>
      </w:r>
    </w:p>
    <w:p w14:paraId="4963A2AB" w14:textId="77777777" w:rsidR="00A13648" w:rsidRPr="00C8579A" w:rsidRDefault="00A13648"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E6445E0" w14:textId="77777777" w:rsidR="00A13648" w:rsidRPr="00C8579A" w:rsidRDefault="00A13648" w:rsidP="00E73563">
      <w:pPr>
        <w:rPr>
          <w:szCs w:val="22"/>
        </w:rPr>
      </w:pPr>
      <w:r w:rsidRPr="00C8579A">
        <w:rPr>
          <w:szCs w:val="22"/>
        </w:rPr>
        <w:t xml:space="preserve">We are an equal opportunity </w:t>
      </w:r>
      <w:proofErr w:type="gramStart"/>
      <w:r w:rsidRPr="00C8579A">
        <w:rPr>
          <w:szCs w:val="22"/>
        </w:rPr>
        <w:t>employer</w:t>
      </w:r>
      <w:proofErr w:type="gramEnd"/>
      <w:r w:rsidRPr="00C8579A">
        <w:rPr>
          <w:szCs w:val="22"/>
        </w:rPr>
        <w:t xml:space="preserve">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37D96E5A" w14:textId="77777777" w:rsidR="00A13648" w:rsidRPr="00C8579A" w:rsidRDefault="00A13648"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2B6B5394" w14:textId="77777777" w:rsidR="00A13648" w:rsidRPr="007B6538" w:rsidRDefault="00A13648"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ermStart w:id="952659779" w:edGrp="everyone"/>
      <w:permEnd w:id="952659779"/>
    </w:p>
    <w:sectPr w:rsidR="00A13648" w:rsidRPr="007B6538" w:rsidSect="00A13648">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335A" w14:textId="77777777" w:rsidR="008C2597" w:rsidRDefault="008C2597">
      <w:pPr>
        <w:spacing w:line="240" w:lineRule="auto"/>
      </w:pPr>
      <w:r>
        <w:separator/>
      </w:r>
    </w:p>
  </w:endnote>
  <w:endnote w:type="continuationSeparator" w:id="0">
    <w:p w14:paraId="59450D1E" w14:textId="77777777" w:rsidR="008C2597" w:rsidRDefault="008C25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5A29" w14:textId="77777777" w:rsidR="00CE7F22" w:rsidRDefault="00CE7F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DFEB"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46039BAC" wp14:editId="137800EF">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5E626"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16F45FE0" wp14:editId="380ECA2D">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AD8D9"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45FE0"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740AD8D9"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F34FA" w14:textId="77777777" w:rsidR="00A13648" w:rsidRPr="001A406D" w:rsidRDefault="00A13648">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2A6EE3DC" wp14:editId="7B283BA5">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0C82" w14:textId="77777777" w:rsidR="00A13648" w:rsidRPr="004935CE" w:rsidRDefault="00A13648">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12600BCC" wp14:editId="09B15B5E">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A003E" w14:textId="77777777" w:rsidR="00A13648" w:rsidRPr="00DF71FA" w:rsidRDefault="00A13648">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00BCC"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7E7A003E" w14:textId="77777777" w:rsidR="00A13648" w:rsidRPr="00DF71FA" w:rsidRDefault="00A13648">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B9D02" w14:textId="77777777" w:rsidR="008C2597" w:rsidRDefault="008C2597">
      <w:pPr>
        <w:spacing w:line="240" w:lineRule="auto"/>
      </w:pPr>
      <w:r>
        <w:separator/>
      </w:r>
    </w:p>
  </w:footnote>
  <w:footnote w:type="continuationSeparator" w:id="0">
    <w:p w14:paraId="11E473D7" w14:textId="77777777" w:rsidR="008C2597" w:rsidRDefault="008C25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F32B" w14:textId="77777777" w:rsidR="00CE7F22" w:rsidRDefault="00CE7F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F8A3" w14:textId="77777777" w:rsidR="00CE7F22" w:rsidRDefault="00CE7F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9953" w14:textId="77777777" w:rsidR="008A6946" w:rsidRDefault="00E45751">
    <w:pPr>
      <w:pStyle w:val="Header"/>
    </w:pPr>
    <w:r>
      <w:rPr>
        <w:noProof/>
        <w:lang w:eastAsia="en-AU"/>
      </w:rPr>
      <w:drawing>
        <wp:anchor distT="0" distB="0" distL="114300" distR="114300" simplePos="0" relativeHeight="251656704" behindDoc="1" locked="0" layoutInCell="1" allowOverlap="1" wp14:anchorId="7DC8966E" wp14:editId="133FF05A">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F240" w14:textId="77777777" w:rsidR="00A13648" w:rsidRDefault="00A13648">
    <w:pPr>
      <w:pStyle w:val="Header"/>
    </w:pPr>
    <w:r>
      <w:rPr>
        <w:noProof/>
        <w:lang w:eastAsia="en-AU"/>
      </w:rPr>
      <w:drawing>
        <wp:anchor distT="0" distB="0" distL="114300" distR="114300" simplePos="0" relativeHeight="251660800" behindDoc="1" locked="0" layoutInCell="1" allowOverlap="1" wp14:anchorId="51852925" wp14:editId="7C88422F">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0"/>
  </w:num>
  <w:num w:numId="2">
    <w:abstractNumId w:val="5"/>
  </w:num>
  <w:num w:numId="3">
    <w:abstractNumId w:val="1"/>
  </w:num>
  <w:num w:numId="4">
    <w:abstractNumId w:val="5"/>
  </w:num>
  <w:num w:numId="5">
    <w:abstractNumId w:val="25"/>
  </w:num>
  <w:num w:numId="6">
    <w:abstractNumId w:val="7"/>
  </w:num>
  <w:num w:numId="7">
    <w:abstractNumId w:val="16"/>
  </w:num>
  <w:num w:numId="8">
    <w:abstractNumId w:val="27"/>
  </w:num>
  <w:num w:numId="9">
    <w:abstractNumId w:val="15"/>
  </w:num>
  <w:num w:numId="10">
    <w:abstractNumId w:val="13"/>
  </w:num>
  <w:num w:numId="11">
    <w:abstractNumId w:val="4"/>
  </w:num>
  <w:num w:numId="12">
    <w:abstractNumId w:val="19"/>
  </w:num>
  <w:num w:numId="13">
    <w:abstractNumId w:val="24"/>
  </w:num>
  <w:num w:numId="14">
    <w:abstractNumId w:val="2"/>
  </w:num>
  <w:num w:numId="15">
    <w:abstractNumId w:val="6"/>
  </w:num>
  <w:num w:numId="16">
    <w:abstractNumId w:val="29"/>
  </w:num>
  <w:num w:numId="17">
    <w:abstractNumId w:val="30"/>
  </w:num>
  <w:num w:numId="18">
    <w:abstractNumId w:val="31"/>
  </w:num>
  <w:num w:numId="19">
    <w:abstractNumId w:val="0"/>
  </w:num>
  <w:num w:numId="20">
    <w:abstractNumId w:val="20"/>
  </w:num>
  <w:num w:numId="21">
    <w:abstractNumId w:val="10"/>
  </w:num>
  <w:num w:numId="22">
    <w:abstractNumId w:val="17"/>
  </w:num>
  <w:num w:numId="23">
    <w:abstractNumId w:val="26"/>
  </w:num>
  <w:num w:numId="24">
    <w:abstractNumId w:val="28"/>
  </w:num>
  <w:num w:numId="25">
    <w:abstractNumId w:val="14"/>
  </w:num>
  <w:num w:numId="26">
    <w:abstractNumId w:val="23"/>
  </w:num>
  <w:num w:numId="27">
    <w:abstractNumId w:val="18"/>
  </w:num>
  <w:num w:numId="28">
    <w:abstractNumId w:val="8"/>
  </w:num>
  <w:num w:numId="29">
    <w:abstractNumId w:val="3"/>
  </w:num>
  <w:num w:numId="30">
    <w:abstractNumId w:val="22"/>
  </w:num>
  <w:num w:numId="31">
    <w:abstractNumId w:val="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num>
  <w:num w:numId="47">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648"/>
    <w:rsid w:val="00003480"/>
    <w:rsid w:val="00010A83"/>
    <w:rsid w:val="00015022"/>
    <w:rsid w:val="00016978"/>
    <w:rsid w:val="00016A65"/>
    <w:rsid w:val="00017908"/>
    <w:rsid w:val="00024C9A"/>
    <w:rsid w:val="000329B6"/>
    <w:rsid w:val="00034DCD"/>
    <w:rsid w:val="000442B7"/>
    <w:rsid w:val="00056B22"/>
    <w:rsid w:val="0006388C"/>
    <w:rsid w:val="00064EF9"/>
    <w:rsid w:val="00070F23"/>
    <w:rsid w:val="00082E1C"/>
    <w:rsid w:val="00084FE1"/>
    <w:rsid w:val="00093600"/>
    <w:rsid w:val="000968FE"/>
    <w:rsid w:val="00097877"/>
    <w:rsid w:val="000A6EBE"/>
    <w:rsid w:val="000A76C3"/>
    <w:rsid w:val="000B31AB"/>
    <w:rsid w:val="000C0C0D"/>
    <w:rsid w:val="000C500F"/>
    <w:rsid w:val="000D596B"/>
    <w:rsid w:val="000D605A"/>
    <w:rsid w:val="000E2028"/>
    <w:rsid w:val="000E3FE6"/>
    <w:rsid w:val="000E5636"/>
    <w:rsid w:val="000F4413"/>
    <w:rsid w:val="000F553F"/>
    <w:rsid w:val="00103D35"/>
    <w:rsid w:val="001162FA"/>
    <w:rsid w:val="001172A6"/>
    <w:rsid w:val="001175E3"/>
    <w:rsid w:val="00134994"/>
    <w:rsid w:val="00140E5C"/>
    <w:rsid w:val="00141BEF"/>
    <w:rsid w:val="00143D2D"/>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4235"/>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0E39"/>
    <w:rsid w:val="00281B44"/>
    <w:rsid w:val="002820D6"/>
    <w:rsid w:val="002825DE"/>
    <w:rsid w:val="002837F5"/>
    <w:rsid w:val="002862EB"/>
    <w:rsid w:val="00286559"/>
    <w:rsid w:val="00286EE6"/>
    <w:rsid w:val="00294471"/>
    <w:rsid w:val="002A17D0"/>
    <w:rsid w:val="002A211A"/>
    <w:rsid w:val="002A2B42"/>
    <w:rsid w:val="002A4FAE"/>
    <w:rsid w:val="002C44A5"/>
    <w:rsid w:val="002C4A1E"/>
    <w:rsid w:val="002C64A3"/>
    <w:rsid w:val="002C7361"/>
    <w:rsid w:val="002D6EAE"/>
    <w:rsid w:val="002E1913"/>
    <w:rsid w:val="002E197C"/>
    <w:rsid w:val="002E75F5"/>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35C"/>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77E7"/>
    <w:rsid w:val="00405573"/>
    <w:rsid w:val="00412587"/>
    <w:rsid w:val="00420B51"/>
    <w:rsid w:val="00422F2F"/>
    <w:rsid w:val="00426B6F"/>
    <w:rsid w:val="00427E3D"/>
    <w:rsid w:val="00431659"/>
    <w:rsid w:val="00434964"/>
    <w:rsid w:val="004377AC"/>
    <w:rsid w:val="004405C5"/>
    <w:rsid w:val="004407F9"/>
    <w:rsid w:val="00447C01"/>
    <w:rsid w:val="00447F4A"/>
    <w:rsid w:val="00447FE1"/>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D4A1F"/>
    <w:rsid w:val="004E47C6"/>
    <w:rsid w:val="004E71A2"/>
    <w:rsid w:val="004F46AE"/>
    <w:rsid w:val="00501EDD"/>
    <w:rsid w:val="005036C8"/>
    <w:rsid w:val="0050462F"/>
    <w:rsid w:val="00510985"/>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9257A"/>
    <w:rsid w:val="005A1540"/>
    <w:rsid w:val="005B34AA"/>
    <w:rsid w:val="005B3BE5"/>
    <w:rsid w:val="005C0F41"/>
    <w:rsid w:val="005C1042"/>
    <w:rsid w:val="005C6BFA"/>
    <w:rsid w:val="005D1A65"/>
    <w:rsid w:val="005E0992"/>
    <w:rsid w:val="005E2146"/>
    <w:rsid w:val="005F5867"/>
    <w:rsid w:val="00610B44"/>
    <w:rsid w:val="0061198D"/>
    <w:rsid w:val="006136F8"/>
    <w:rsid w:val="006148CB"/>
    <w:rsid w:val="00621064"/>
    <w:rsid w:val="006212CD"/>
    <w:rsid w:val="006320DF"/>
    <w:rsid w:val="0063212D"/>
    <w:rsid w:val="00637618"/>
    <w:rsid w:val="006507D9"/>
    <w:rsid w:val="00650BD4"/>
    <w:rsid w:val="00654BDF"/>
    <w:rsid w:val="006556BD"/>
    <w:rsid w:val="00665403"/>
    <w:rsid w:val="00666246"/>
    <w:rsid w:val="00670AA6"/>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27FF6"/>
    <w:rsid w:val="00740A46"/>
    <w:rsid w:val="00746FA6"/>
    <w:rsid w:val="00763B35"/>
    <w:rsid w:val="00767367"/>
    <w:rsid w:val="007678B8"/>
    <w:rsid w:val="007753C9"/>
    <w:rsid w:val="00790A0C"/>
    <w:rsid w:val="007978B9"/>
    <w:rsid w:val="007A06CE"/>
    <w:rsid w:val="007B195F"/>
    <w:rsid w:val="007B4677"/>
    <w:rsid w:val="007B6538"/>
    <w:rsid w:val="007C0E4F"/>
    <w:rsid w:val="007C11BE"/>
    <w:rsid w:val="007C12DA"/>
    <w:rsid w:val="007C7C84"/>
    <w:rsid w:val="007D6FD4"/>
    <w:rsid w:val="007E24F7"/>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666A"/>
    <w:rsid w:val="00892323"/>
    <w:rsid w:val="00893ADE"/>
    <w:rsid w:val="008979CC"/>
    <w:rsid w:val="008A6946"/>
    <w:rsid w:val="008B0CD3"/>
    <w:rsid w:val="008B43DE"/>
    <w:rsid w:val="008C2597"/>
    <w:rsid w:val="008C4ADA"/>
    <w:rsid w:val="008C5BBD"/>
    <w:rsid w:val="008D3316"/>
    <w:rsid w:val="008D504D"/>
    <w:rsid w:val="008E68FC"/>
    <w:rsid w:val="008F05BC"/>
    <w:rsid w:val="008F0CAE"/>
    <w:rsid w:val="008F2A0E"/>
    <w:rsid w:val="00902657"/>
    <w:rsid w:val="00904F17"/>
    <w:rsid w:val="00914A78"/>
    <w:rsid w:val="00924A93"/>
    <w:rsid w:val="00950402"/>
    <w:rsid w:val="00951C1E"/>
    <w:rsid w:val="00956434"/>
    <w:rsid w:val="00961EA4"/>
    <w:rsid w:val="0096328D"/>
    <w:rsid w:val="00966619"/>
    <w:rsid w:val="00966641"/>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3648"/>
    <w:rsid w:val="00A1553D"/>
    <w:rsid w:val="00A15D55"/>
    <w:rsid w:val="00A1654E"/>
    <w:rsid w:val="00A23527"/>
    <w:rsid w:val="00A24A9A"/>
    <w:rsid w:val="00A316CD"/>
    <w:rsid w:val="00A3317B"/>
    <w:rsid w:val="00A35C54"/>
    <w:rsid w:val="00A54A18"/>
    <w:rsid w:val="00A56348"/>
    <w:rsid w:val="00A6061A"/>
    <w:rsid w:val="00A62481"/>
    <w:rsid w:val="00A77F94"/>
    <w:rsid w:val="00A8241B"/>
    <w:rsid w:val="00A855A0"/>
    <w:rsid w:val="00A85917"/>
    <w:rsid w:val="00A94E58"/>
    <w:rsid w:val="00AA2E01"/>
    <w:rsid w:val="00AA45F9"/>
    <w:rsid w:val="00AA6D8A"/>
    <w:rsid w:val="00AB070E"/>
    <w:rsid w:val="00AB4937"/>
    <w:rsid w:val="00AC11B2"/>
    <w:rsid w:val="00AC731C"/>
    <w:rsid w:val="00AD0F49"/>
    <w:rsid w:val="00AD31B2"/>
    <w:rsid w:val="00AF448E"/>
    <w:rsid w:val="00AF7D26"/>
    <w:rsid w:val="00B04960"/>
    <w:rsid w:val="00B24F3E"/>
    <w:rsid w:val="00B25935"/>
    <w:rsid w:val="00B337CB"/>
    <w:rsid w:val="00B41987"/>
    <w:rsid w:val="00B50FEE"/>
    <w:rsid w:val="00B532B5"/>
    <w:rsid w:val="00B560FB"/>
    <w:rsid w:val="00B708E0"/>
    <w:rsid w:val="00B9258C"/>
    <w:rsid w:val="00B96B9E"/>
    <w:rsid w:val="00BA6392"/>
    <w:rsid w:val="00BA7971"/>
    <w:rsid w:val="00BA7E56"/>
    <w:rsid w:val="00BB0FA9"/>
    <w:rsid w:val="00BB47BF"/>
    <w:rsid w:val="00BB7147"/>
    <w:rsid w:val="00BD1EC8"/>
    <w:rsid w:val="00BD217C"/>
    <w:rsid w:val="00BD268A"/>
    <w:rsid w:val="00BD634A"/>
    <w:rsid w:val="00BD63C1"/>
    <w:rsid w:val="00BF02BF"/>
    <w:rsid w:val="00C035CA"/>
    <w:rsid w:val="00C05699"/>
    <w:rsid w:val="00C06FFF"/>
    <w:rsid w:val="00C14DD8"/>
    <w:rsid w:val="00C1639A"/>
    <w:rsid w:val="00C16854"/>
    <w:rsid w:val="00C17FBF"/>
    <w:rsid w:val="00C20FA2"/>
    <w:rsid w:val="00C2429F"/>
    <w:rsid w:val="00C27A29"/>
    <w:rsid w:val="00C30887"/>
    <w:rsid w:val="00C66E60"/>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E7F22"/>
    <w:rsid w:val="00CF0476"/>
    <w:rsid w:val="00D14299"/>
    <w:rsid w:val="00D16473"/>
    <w:rsid w:val="00D22CD0"/>
    <w:rsid w:val="00D25573"/>
    <w:rsid w:val="00D30300"/>
    <w:rsid w:val="00D30C7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5A24"/>
    <w:rsid w:val="00D901E8"/>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21F"/>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36F9"/>
    <w:rsid w:val="00F47941"/>
    <w:rsid w:val="00F55E21"/>
    <w:rsid w:val="00F6209C"/>
    <w:rsid w:val="00F62920"/>
    <w:rsid w:val="00F66223"/>
    <w:rsid w:val="00F71B12"/>
    <w:rsid w:val="00F82916"/>
    <w:rsid w:val="00F83AFA"/>
    <w:rsid w:val="00F8746F"/>
    <w:rsid w:val="00F87D5B"/>
    <w:rsid w:val="00F94448"/>
    <w:rsid w:val="00FA036A"/>
    <w:rsid w:val="00FA5E94"/>
    <w:rsid w:val="00FB288F"/>
    <w:rsid w:val="00FB2991"/>
    <w:rsid w:val="00FC2130"/>
    <w:rsid w:val="00FC33E5"/>
    <w:rsid w:val="00FC7CB9"/>
    <w:rsid w:val="00FD510C"/>
    <w:rsid w:val="00FE093C"/>
    <w:rsid w:val="00FE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2970A"/>
  <w15:docId w15:val="{CFF1ED91-D705-46D3-863B-20F32AFC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tabs>
        <w:tab w:val="clear" w:pos="-1440"/>
        <w:tab w:val="num" w:pos="360"/>
      </w:tabs>
      <w:spacing w:before="360" w:after="120"/>
      <w:ind w:left="0" w:firstLine="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tabs>
        <w:tab w:val="clear" w:pos="567"/>
        <w:tab w:val="num" w:pos="720"/>
      </w:tabs>
      <w:spacing w:line="240" w:lineRule="auto"/>
      <w:ind w:left="720" w:hanging="720"/>
    </w:pPr>
    <w:rPr>
      <w:color w:val="auto"/>
      <w:lang w:eastAsia="en-AU"/>
    </w:rPr>
  </w:style>
  <w:style w:type="paragraph" w:styleId="ListBullet2">
    <w:name w:val="List Bullet 2"/>
    <w:basedOn w:val="Normal"/>
    <w:rsid w:val="00CB175D"/>
    <w:pPr>
      <w:numPr>
        <w:ilvl w:val="1"/>
        <w:numId w:val="4"/>
      </w:numPr>
      <w:tabs>
        <w:tab w:val="clear" w:pos="1134"/>
        <w:tab w:val="num" w:pos="720"/>
      </w:tabs>
      <w:spacing w:line="240" w:lineRule="auto"/>
      <w:ind w:left="720" w:hanging="720"/>
    </w:pPr>
    <w:rPr>
      <w:color w:val="auto"/>
      <w:lang w:eastAsia="en-AU"/>
    </w:rPr>
  </w:style>
  <w:style w:type="paragraph" w:styleId="ListBullet3">
    <w:name w:val="List Bullet 3"/>
    <w:basedOn w:val="Normal"/>
    <w:rsid w:val="00CB175D"/>
    <w:pPr>
      <w:numPr>
        <w:ilvl w:val="2"/>
        <w:numId w:val="4"/>
      </w:numPr>
      <w:tabs>
        <w:tab w:val="clear" w:pos="1701"/>
        <w:tab w:val="num" w:pos="720"/>
      </w:tabs>
      <w:spacing w:line="240" w:lineRule="auto"/>
      <w:ind w:left="720" w:hanging="720"/>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 w:type="character" w:styleId="CommentReference">
    <w:name w:val="annotation reference"/>
    <w:basedOn w:val="DefaultParagraphFont"/>
    <w:semiHidden/>
    <w:unhideWhenUsed/>
    <w:rsid w:val="00C06FFF"/>
    <w:rPr>
      <w:sz w:val="16"/>
      <w:szCs w:val="16"/>
    </w:rPr>
  </w:style>
  <w:style w:type="paragraph" w:styleId="CommentText">
    <w:name w:val="annotation text"/>
    <w:basedOn w:val="Normal"/>
    <w:link w:val="CommentTextChar"/>
    <w:semiHidden/>
    <w:unhideWhenUsed/>
    <w:rsid w:val="00C06FFF"/>
    <w:pPr>
      <w:spacing w:line="240" w:lineRule="auto"/>
    </w:pPr>
    <w:rPr>
      <w:sz w:val="20"/>
      <w:szCs w:val="20"/>
    </w:rPr>
  </w:style>
  <w:style w:type="character" w:customStyle="1" w:styleId="CommentTextChar">
    <w:name w:val="Comment Text Char"/>
    <w:basedOn w:val="DefaultParagraphFont"/>
    <w:link w:val="CommentText"/>
    <w:semiHidden/>
    <w:rsid w:val="00C06FFF"/>
    <w:rPr>
      <w:rFonts w:ascii="Arial" w:hAnsi="Arial"/>
      <w:color w:val="242424"/>
      <w:lang w:eastAsia="en-US"/>
    </w:rPr>
  </w:style>
  <w:style w:type="paragraph" w:styleId="CommentSubject">
    <w:name w:val="annotation subject"/>
    <w:basedOn w:val="CommentText"/>
    <w:next w:val="CommentText"/>
    <w:link w:val="CommentSubjectChar"/>
    <w:semiHidden/>
    <w:unhideWhenUsed/>
    <w:rsid w:val="00C06FFF"/>
    <w:rPr>
      <w:b/>
      <w:bCs/>
    </w:rPr>
  </w:style>
  <w:style w:type="character" w:customStyle="1" w:styleId="CommentSubjectChar">
    <w:name w:val="Comment Subject Char"/>
    <w:basedOn w:val="CommentTextChar"/>
    <w:link w:val="CommentSubject"/>
    <w:semiHidden/>
    <w:rsid w:val="00C06FFF"/>
    <w:rPr>
      <w:rFonts w:ascii="Arial" w:hAnsi="Arial"/>
      <w:b/>
      <w:bCs/>
      <w:color w:val="2424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7DDC762-9881-4B14-BFA5-225E7144C74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3</TotalTime>
  <Pages>4</Pages>
  <Words>1197</Words>
  <Characters>8275</Characters>
  <Application>Microsoft Office Word</Application>
  <DocSecurity>4</DocSecurity>
  <Lines>68</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Wheeler, Jann</cp:lastModifiedBy>
  <cp:revision>2</cp:revision>
  <cp:lastPrinted>2009-03-06T06:00:00Z</cp:lastPrinted>
  <dcterms:created xsi:type="dcterms:W3CDTF">2022-11-24T23:03:00Z</dcterms:created>
  <dcterms:modified xsi:type="dcterms:W3CDTF">2022-11-24T23:03:00Z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Liquor and Gaming</vt:lpwstr>
  </property>
  <property fmtid="{D5CDD505-2E9C-101B-9397-08002B2CF9AE}" pid="3" name="strPositionTitle">
    <vt:lpwstr>Senior Policy Analyst </vt:lpwstr>
  </property>
  <property fmtid="{D5CDD505-2E9C-101B-9397-08002B2CF9AE}" pid="4" name="strPositionNumber">
    <vt:lpwstr>724296</vt:lpwstr>
  </property>
  <property fmtid="{D5CDD505-2E9C-101B-9397-08002B2CF9AE}" pid="5" name="strLocation">
    <vt:lpwstr>Hobart</vt:lpwstr>
  </property>
  <property fmtid="{D5CDD505-2E9C-101B-9397-08002B2CF9AE}" pid="6" name="strDivision">
    <vt:lpwstr>Revenue, Gaming and Licensing</vt:lpwstr>
  </property>
  <property fmtid="{D5CDD505-2E9C-101B-9397-08002B2CF9AE}" pid="7" name="strSection">
    <vt:lpwstr>Policy</vt:lpwstr>
  </property>
  <property fmtid="{D5CDD505-2E9C-101B-9397-08002B2CF9AE}" pid="8" name="strAward">
    <vt:lpwstr>Tasmanian State Service Award</vt:lpwstr>
  </property>
  <property fmtid="{D5CDD505-2E9C-101B-9397-08002B2CF9AE}" pid="9" name="strClassification">
    <vt:lpwstr>General Stream, Band 5</vt:lpwstr>
  </property>
  <property fmtid="{D5CDD505-2E9C-101B-9397-08002B2CF9AE}" pid="10" name="strImmediateSupervisor">
    <vt:lpwstr>Assistant Director </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