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17E83" w14:textId="77777777" w:rsidR="003C13FF" w:rsidRPr="00902657" w:rsidRDefault="001240AC">
      <w:pPr>
        <w:pStyle w:val="PositionTitle"/>
      </w:pPr>
      <w:fldSimple w:instr=" DOCPROPERTY  strPositionTitle  \* MERGEFORMAT ">
        <w:r w:rsidR="003C13FF">
          <w:t>Senior Leasing and Accommodation Officer</w:t>
        </w:r>
      </w:fldSimple>
    </w:p>
    <w:p w14:paraId="78FF3E47" w14:textId="77777777" w:rsidR="003C13FF" w:rsidRPr="003D0957" w:rsidRDefault="003C13FF">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3C13FF" w:rsidRPr="009D60C2" w14:paraId="296C4A4F" w14:textId="77777777">
        <w:tc>
          <w:tcPr>
            <w:tcW w:w="3168" w:type="dxa"/>
          </w:tcPr>
          <w:p w14:paraId="73053010" w14:textId="77777777" w:rsidR="003C13FF" w:rsidRPr="00E86DBB" w:rsidRDefault="003C13FF">
            <w:r>
              <w:t>Position number</w:t>
            </w:r>
          </w:p>
        </w:tc>
        <w:tc>
          <w:tcPr>
            <w:tcW w:w="6300" w:type="dxa"/>
          </w:tcPr>
          <w:p w14:paraId="2911C2D6" w14:textId="77777777" w:rsidR="003C13FF" w:rsidRPr="00843BDA" w:rsidRDefault="00981E31">
            <w:r>
              <w:fldChar w:fldCharType="begin"/>
            </w:r>
            <w:r>
              <w:instrText xml:space="preserve"> DOCPROPERTY  strPositionNUmber  \* MERGEFORMAT </w:instrText>
            </w:r>
            <w:r>
              <w:fldChar w:fldCharType="separate"/>
            </w:r>
            <w:r w:rsidR="003C13FF">
              <w:t>724168</w:t>
            </w:r>
            <w:r>
              <w:fldChar w:fldCharType="end"/>
            </w:r>
          </w:p>
        </w:tc>
      </w:tr>
      <w:tr w:rsidR="003C13FF" w:rsidRPr="009D60C2" w14:paraId="59F495B4" w14:textId="77777777">
        <w:tc>
          <w:tcPr>
            <w:tcW w:w="3168" w:type="dxa"/>
          </w:tcPr>
          <w:p w14:paraId="3A6B85E0" w14:textId="77777777" w:rsidR="003C13FF" w:rsidRPr="00843BDA" w:rsidRDefault="003C13FF">
            <w:r>
              <w:t>Location</w:t>
            </w:r>
          </w:p>
        </w:tc>
        <w:tc>
          <w:tcPr>
            <w:tcW w:w="6300" w:type="dxa"/>
          </w:tcPr>
          <w:p w14:paraId="49FBBFA9" w14:textId="77777777" w:rsidR="003C13FF" w:rsidRPr="00843BDA" w:rsidRDefault="00981E31">
            <w:r>
              <w:fldChar w:fldCharType="begin"/>
            </w:r>
            <w:r>
              <w:instrText xml:space="preserve"> DOCPROPERTY  strLocation  \* MERGEFORMAT </w:instrText>
            </w:r>
            <w:r>
              <w:fldChar w:fldCharType="separate"/>
            </w:r>
            <w:r w:rsidR="003C13FF">
              <w:t>Hobart</w:t>
            </w:r>
            <w:r>
              <w:fldChar w:fldCharType="end"/>
            </w:r>
          </w:p>
        </w:tc>
      </w:tr>
      <w:tr w:rsidR="003C13FF" w:rsidRPr="009D60C2" w14:paraId="4AD9CB93" w14:textId="77777777">
        <w:tc>
          <w:tcPr>
            <w:tcW w:w="3168" w:type="dxa"/>
          </w:tcPr>
          <w:p w14:paraId="171FF608" w14:textId="77777777" w:rsidR="003C13FF" w:rsidRPr="00843BDA" w:rsidRDefault="003C13FF">
            <w:r>
              <w:t>Division</w:t>
            </w:r>
          </w:p>
        </w:tc>
        <w:tc>
          <w:tcPr>
            <w:tcW w:w="6300" w:type="dxa"/>
          </w:tcPr>
          <w:p w14:paraId="402E4A00" w14:textId="77777777" w:rsidR="003C13FF" w:rsidRPr="00843BDA" w:rsidRDefault="00981E31">
            <w:r>
              <w:fldChar w:fldCharType="begin"/>
            </w:r>
            <w:r>
              <w:instrText xml:space="preserve"> DOCPROPERTY  strDivision  \* MERGEFORMAT </w:instrText>
            </w:r>
            <w:r>
              <w:fldChar w:fldCharType="separate"/>
            </w:r>
            <w:r w:rsidR="003C13FF">
              <w:t>Budget and Finance</w:t>
            </w:r>
            <w:r>
              <w:fldChar w:fldCharType="end"/>
            </w:r>
          </w:p>
        </w:tc>
      </w:tr>
      <w:tr w:rsidR="003C13FF" w:rsidRPr="009D60C2" w14:paraId="01FCA962" w14:textId="77777777">
        <w:tc>
          <w:tcPr>
            <w:tcW w:w="3168" w:type="dxa"/>
          </w:tcPr>
          <w:p w14:paraId="20639D9F" w14:textId="77777777" w:rsidR="003C13FF" w:rsidRPr="00843BDA" w:rsidRDefault="003C13FF">
            <w:r>
              <w:t>Branch</w:t>
            </w:r>
          </w:p>
        </w:tc>
        <w:tc>
          <w:tcPr>
            <w:tcW w:w="6300" w:type="dxa"/>
          </w:tcPr>
          <w:p w14:paraId="28A2A0B9" w14:textId="77777777" w:rsidR="003C13FF" w:rsidRPr="00843BDA" w:rsidRDefault="00981E31">
            <w:r>
              <w:fldChar w:fldCharType="begin"/>
            </w:r>
            <w:r>
              <w:instrText xml:space="preserve"> DOCPROPERTY  strBranch  \* MERGEFORMAT </w:instrText>
            </w:r>
            <w:r>
              <w:fldChar w:fldCharType="separate"/>
            </w:r>
            <w:r w:rsidR="003C13FF">
              <w:t>Property</w:t>
            </w:r>
            <w:r>
              <w:fldChar w:fldCharType="end"/>
            </w:r>
          </w:p>
        </w:tc>
      </w:tr>
      <w:tr w:rsidR="003C13FF" w:rsidRPr="009D60C2" w14:paraId="456DC7AE" w14:textId="77777777">
        <w:tc>
          <w:tcPr>
            <w:tcW w:w="3168" w:type="dxa"/>
          </w:tcPr>
          <w:p w14:paraId="54FAD5B7" w14:textId="77777777" w:rsidR="003C13FF" w:rsidRPr="00843BDA" w:rsidRDefault="003C13FF">
            <w:r>
              <w:t>Award</w:t>
            </w:r>
          </w:p>
        </w:tc>
        <w:tc>
          <w:tcPr>
            <w:tcW w:w="6300" w:type="dxa"/>
          </w:tcPr>
          <w:p w14:paraId="35E5A167" w14:textId="77777777" w:rsidR="003C13FF" w:rsidRPr="00843BDA" w:rsidRDefault="00981E31">
            <w:r>
              <w:fldChar w:fldCharType="begin"/>
            </w:r>
            <w:r>
              <w:instrText xml:space="preserve"> DOCPROPERTY  strAward  \* MERGEFORMAT </w:instrText>
            </w:r>
            <w:r>
              <w:fldChar w:fldCharType="separate"/>
            </w:r>
            <w:r w:rsidR="003C13FF">
              <w:t>Tasmanian State Service Award</w:t>
            </w:r>
            <w:r>
              <w:fldChar w:fldCharType="end"/>
            </w:r>
          </w:p>
        </w:tc>
      </w:tr>
      <w:tr w:rsidR="003C13FF" w:rsidRPr="009D60C2" w14:paraId="33459EBE" w14:textId="77777777">
        <w:tc>
          <w:tcPr>
            <w:tcW w:w="3168" w:type="dxa"/>
          </w:tcPr>
          <w:p w14:paraId="1F924132" w14:textId="77777777" w:rsidR="003C13FF" w:rsidRPr="00843BDA" w:rsidRDefault="003C13FF">
            <w:r>
              <w:t>Classification</w:t>
            </w:r>
          </w:p>
        </w:tc>
        <w:tc>
          <w:tcPr>
            <w:tcW w:w="6300" w:type="dxa"/>
          </w:tcPr>
          <w:p w14:paraId="48DBCC9E" w14:textId="77777777" w:rsidR="003C13FF" w:rsidRPr="00843BDA" w:rsidRDefault="00981E31">
            <w:r>
              <w:fldChar w:fldCharType="begin"/>
            </w:r>
            <w:r>
              <w:instrText xml:space="preserve"> DOCPROPERTY  strClassification  \* MERGEFORMAT </w:instrText>
            </w:r>
            <w:r>
              <w:fldChar w:fldCharType="separate"/>
            </w:r>
            <w:r w:rsidR="003C13FF">
              <w:t>General Stream, Band 5</w:t>
            </w:r>
            <w:r>
              <w:fldChar w:fldCharType="end"/>
            </w:r>
          </w:p>
        </w:tc>
      </w:tr>
      <w:tr w:rsidR="003C13FF" w:rsidRPr="009D60C2" w14:paraId="5F7547A0" w14:textId="77777777">
        <w:tc>
          <w:tcPr>
            <w:tcW w:w="3168" w:type="dxa"/>
          </w:tcPr>
          <w:p w14:paraId="10E7B498" w14:textId="77777777" w:rsidR="003C13FF" w:rsidRPr="00843BDA" w:rsidRDefault="003C13FF">
            <w:r w:rsidRPr="00843BDA">
              <w:t>I</w:t>
            </w:r>
            <w:r>
              <w:t>mmediate supervisor</w:t>
            </w:r>
          </w:p>
        </w:tc>
        <w:tc>
          <w:tcPr>
            <w:tcW w:w="6300" w:type="dxa"/>
          </w:tcPr>
          <w:p w14:paraId="2407EF55" w14:textId="7151DD65" w:rsidR="003C13FF" w:rsidRPr="00843BDA" w:rsidRDefault="00027010">
            <w:r>
              <w:t>Manager Leasing</w:t>
            </w:r>
          </w:p>
        </w:tc>
      </w:tr>
      <w:tr w:rsidR="003C13FF" w:rsidRPr="009D60C2" w14:paraId="54157FEF" w14:textId="77777777">
        <w:tc>
          <w:tcPr>
            <w:tcW w:w="3168" w:type="dxa"/>
          </w:tcPr>
          <w:p w14:paraId="3149A45C" w14:textId="77777777" w:rsidR="003C13FF" w:rsidRPr="00843BDA" w:rsidRDefault="003C13FF">
            <w:r>
              <w:t>Employment conditions</w:t>
            </w:r>
          </w:p>
        </w:tc>
        <w:tc>
          <w:tcPr>
            <w:tcW w:w="6300" w:type="dxa"/>
          </w:tcPr>
          <w:p w14:paraId="71333217" w14:textId="77777777" w:rsidR="003C13FF" w:rsidRPr="00843BDA" w:rsidRDefault="00981E31">
            <w:r>
              <w:fldChar w:fldCharType="begin"/>
            </w:r>
            <w:r>
              <w:instrText xml:space="preserve"> DOCPROPERTY  strEmploymentConditions  \* MERGEFORMAT </w:instrText>
            </w:r>
            <w:r>
              <w:fldChar w:fldCharType="separate"/>
            </w:r>
            <w:r w:rsidR="003C13FF">
              <w:t>Permanent</w:t>
            </w:r>
            <w:r>
              <w:fldChar w:fldCharType="end"/>
            </w:r>
          </w:p>
        </w:tc>
      </w:tr>
      <w:tr w:rsidR="003C13FF" w:rsidRPr="009D60C2" w14:paraId="1D2CBED4" w14:textId="77777777">
        <w:tc>
          <w:tcPr>
            <w:tcW w:w="3168" w:type="dxa"/>
          </w:tcPr>
          <w:p w14:paraId="57D9DD19" w14:textId="77777777" w:rsidR="003C13FF" w:rsidRPr="00843BDA" w:rsidRDefault="003C13FF">
            <w:r>
              <w:t>Hours per week</w:t>
            </w:r>
          </w:p>
        </w:tc>
        <w:tc>
          <w:tcPr>
            <w:tcW w:w="6300" w:type="dxa"/>
          </w:tcPr>
          <w:p w14:paraId="5C03E9CA" w14:textId="77777777" w:rsidR="003C13FF" w:rsidRPr="00843BDA" w:rsidRDefault="00981E31">
            <w:r>
              <w:fldChar w:fldCharType="begin"/>
            </w:r>
            <w:r>
              <w:instrText xml:space="preserve"> DOCPROPERTY  strHoursperweek  \* MERGEFORMAT </w:instrText>
            </w:r>
            <w:r>
              <w:fldChar w:fldCharType="separate"/>
            </w:r>
            <w:r w:rsidR="003C13FF">
              <w:t>Flexible up to 36.75 hours</w:t>
            </w:r>
            <w:r>
              <w:fldChar w:fldCharType="end"/>
            </w:r>
          </w:p>
        </w:tc>
      </w:tr>
    </w:tbl>
    <w:p w14:paraId="58A199B0" w14:textId="77777777" w:rsidR="003C13FF" w:rsidRPr="008730D1" w:rsidRDefault="003C13FF">
      <w:pPr>
        <w:pStyle w:val="Headinglevel2"/>
      </w:pPr>
      <w:r w:rsidRPr="008730D1">
        <w:t>Branch responsibilities</w:t>
      </w:r>
    </w:p>
    <w:p w14:paraId="4A91EA80" w14:textId="77777777" w:rsidR="003C13FF" w:rsidRDefault="003C13FF">
      <w:r>
        <w:t>The primary responsibilities of the Branch are to:</w:t>
      </w:r>
    </w:p>
    <w:p w14:paraId="5ADE0A1D" w14:textId="77777777" w:rsidR="003C13FF" w:rsidRDefault="003C13FF" w:rsidP="003C13FF">
      <w:pPr>
        <w:pStyle w:val="ListBullet"/>
        <w:numPr>
          <w:ilvl w:val="0"/>
          <w:numId w:val="2"/>
        </w:numPr>
      </w:pPr>
      <w:r w:rsidRPr="00E60C2B">
        <w:t>administer the Treasury office accommodation portfolio;</w:t>
      </w:r>
    </w:p>
    <w:p w14:paraId="1336DDAB" w14:textId="77777777" w:rsidR="003C13FF" w:rsidRDefault="003C13FF" w:rsidP="003C13FF">
      <w:pPr>
        <w:pStyle w:val="ListBullet"/>
        <w:numPr>
          <w:ilvl w:val="0"/>
          <w:numId w:val="2"/>
        </w:numPr>
      </w:pPr>
      <w:r w:rsidRPr="00E60C2B">
        <w:t>manage the strategic development of Crown property;</w:t>
      </w:r>
    </w:p>
    <w:p w14:paraId="3AE2A883" w14:textId="77777777" w:rsidR="003C13FF" w:rsidRDefault="003C13FF" w:rsidP="003C13FF">
      <w:pPr>
        <w:pStyle w:val="ListBullet"/>
        <w:numPr>
          <w:ilvl w:val="0"/>
          <w:numId w:val="2"/>
        </w:numPr>
      </w:pPr>
      <w:r w:rsidRPr="00E60C2B">
        <w:t>manage and administer major Government office accommodation leases;</w:t>
      </w:r>
    </w:p>
    <w:p w14:paraId="246776B1" w14:textId="77777777" w:rsidR="003C13FF" w:rsidRDefault="003C13FF" w:rsidP="003C13FF">
      <w:pPr>
        <w:pStyle w:val="ListBullet"/>
        <w:numPr>
          <w:ilvl w:val="0"/>
          <w:numId w:val="2"/>
        </w:numPr>
      </w:pPr>
      <w:r w:rsidRPr="00E60C2B">
        <w:t>manage the Government's Major Property Sales Program;</w:t>
      </w:r>
    </w:p>
    <w:p w14:paraId="30413A9F" w14:textId="77777777" w:rsidR="003C13FF" w:rsidRDefault="003C13FF" w:rsidP="003C13FF">
      <w:pPr>
        <w:pStyle w:val="ListBullet"/>
        <w:numPr>
          <w:ilvl w:val="0"/>
          <w:numId w:val="2"/>
        </w:numPr>
      </w:pPr>
      <w:r>
        <w:t xml:space="preserve">manage </w:t>
      </w:r>
      <w:r w:rsidRPr="00E60C2B">
        <w:t>Treasury’s internal Corporate responsibilities related to facilities, emergency management and security;</w:t>
      </w:r>
    </w:p>
    <w:p w14:paraId="5172A2D4" w14:textId="77777777" w:rsidR="003C13FF" w:rsidRDefault="003C13FF" w:rsidP="003C13FF">
      <w:pPr>
        <w:pStyle w:val="ListBullet"/>
        <w:numPr>
          <w:ilvl w:val="0"/>
          <w:numId w:val="2"/>
        </w:numPr>
      </w:pPr>
      <w:r w:rsidRPr="00E60C2B">
        <w:t>undertake facilities management for Treasury tenants; and</w:t>
      </w:r>
    </w:p>
    <w:p w14:paraId="35DD7A47" w14:textId="77777777" w:rsidR="003C13FF" w:rsidRPr="007B6538" w:rsidRDefault="003C13FF" w:rsidP="003C13FF">
      <w:pPr>
        <w:pStyle w:val="ListBullet"/>
        <w:numPr>
          <w:ilvl w:val="0"/>
          <w:numId w:val="2"/>
        </w:numPr>
      </w:pPr>
      <w:r w:rsidRPr="00E60C2B">
        <w:t>provide property policy advice and property related budget estimates</w:t>
      </w:r>
      <w:r>
        <w:t>.</w:t>
      </w:r>
    </w:p>
    <w:p w14:paraId="0CA8D8C7" w14:textId="77777777" w:rsidR="003C13FF" w:rsidRDefault="003C13FF" w:rsidP="007B6538">
      <w:pPr>
        <w:sectPr w:rsidR="003C13FF" w:rsidSect="00EE627B">
          <w:footerReference w:type="default" r:id="rId8"/>
          <w:headerReference w:type="first" r:id="rId9"/>
          <w:footerReference w:type="first" r:id="rId10"/>
          <w:type w:val="continuous"/>
          <w:pgSz w:w="11904" w:h="16834" w:code="9"/>
          <w:pgMar w:top="851" w:right="1134" w:bottom="851" w:left="1418" w:header="454" w:footer="851" w:gutter="0"/>
          <w:cols w:space="708"/>
          <w:titlePg/>
          <w:docGrid w:linePitch="286"/>
        </w:sectPr>
      </w:pPr>
    </w:p>
    <w:p w14:paraId="4490FBBF" w14:textId="77777777" w:rsidR="003C13FF" w:rsidRDefault="003C13FF">
      <w:pPr>
        <w:spacing w:after="0" w:line="240" w:lineRule="auto"/>
        <w:jc w:val="left"/>
      </w:pPr>
      <w:r>
        <w:br w:type="page"/>
      </w:r>
    </w:p>
    <w:p w14:paraId="0916A3BC" w14:textId="77777777" w:rsidR="003C13FF" w:rsidRDefault="003C13FF">
      <w:pPr>
        <w:pStyle w:val="Headinglevel2"/>
      </w:pPr>
      <w:r w:rsidRPr="001046D2">
        <w:lastRenderedPageBreak/>
        <w:t>Position objective</w:t>
      </w:r>
    </w:p>
    <w:p w14:paraId="44941280" w14:textId="77777777" w:rsidR="003C13FF" w:rsidRDefault="003C13FF">
      <w:pPr>
        <w:rPr>
          <w:rStyle w:val="BlueText"/>
        </w:rPr>
        <w:sectPr w:rsidR="003C13FF" w:rsidSect="003C13FF">
          <w:type w:val="continuous"/>
          <w:pgSz w:w="11904" w:h="16834" w:code="9"/>
          <w:pgMar w:top="851" w:right="1134" w:bottom="851" w:left="1418" w:header="454" w:footer="851" w:gutter="0"/>
          <w:cols w:space="708"/>
          <w:docGrid w:linePitch="299"/>
        </w:sectPr>
      </w:pPr>
    </w:p>
    <w:p w14:paraId="7F96A2F8" w14:textId="77777777" w:rsidR="00106522" w:rsidRDefault="00106522" w:rsidP="00106522">
      <w:pPr>
        <w:spacing w:before="120"/>
        <w:rPr>
          <w:rFonts w:cs="Arial"/>
        </w:rPr>
      </w:pPr>
      <w:r w:rsidRPr="00FB3ED4">
        <w:rPr>
          <w:rFonts w:cs="Arial"/>
        </w:rPr>
        <w:t>The Senior Leasing and Accommodation Officer is responsible for assisting in the development of related policy and Whole-of-Government accommodation strategies across Tasmania. As a senior member of the Property and Facilities Team you will assist in the management of Crown owned and leased office accommodation, the provision of facilities and administrative support to the Department, including asset management (both owned and leased), general procurement services, assist with major property projects and the sale of surplus Crown properties as required</w:t>
      </w:r>
      <w:r>
        <w:rPr>
          <w:rFonts w:cs="Arial"/>
        </w:rPr>
        <w:t>.</w:t>
      </w:r>
    </w:p>
    <w:p w14:paraId="50F70891" w14:textId="77777777" w:rsidR="003C13FF" w:rsidRDefault="003C13FF">
      <w:pPr>
        <w:sectPr w:rsidR="003C13FF">
          <w:type w:val="continuous"/>
          <w:pgSz w:w="11904" w:h="16834" w:code="9"/>
          <w:pgMar w:top="851" w:right="1134" w:bottom="851" w:left="1418" w:header="454" w:footer="851" w:gutter="0"/>
          <w:cols w:space="708"/>
          <w:formProt w:val="0"/>
          <w:titlePg/>
          <w:docGrid w:linePitch="286"/>
        </w:sectPr>
      </w:pPr>
    </w:p>
    <w:p w14:paraId="301081E9" w14:textId="77777777" w:rsidR="003C13FF" w:rsidRDefault="003C13FF">
      <w:r>
        <w:t>In the context of the selection criteria, to be successful in the position applicants will have:</w:t>
      </w:r>
    </w:p>
    <w:p w14:paraId="04549C51" w14:textId="77777777" w:rsidR="003C13FF" w:rsidRDefault="003C13FF" w:rsidP="003C13FF">
      <w:pPr>
        <w:pStyle w:val="ListBullet"/>
        <w:numPr>
          <w:ilvl w:val="0"/>
          <w:numId w:val="2"/>
        </w:numPr>
        <w:rPr>
          <w:rStyle w:val="BlueText"/>
        </w:rPr>
        <w:sectPr w:rsidR="003C13FF">
          <w:type w:val="continuous"/>
          <w:pgSz w:w="11904" w:h="16834" w:code="9"/>
          <w:pgMar w:top="851" w:right="1134" w:bottom="851" w:left="1418" w:header="454" w:footer="851" w:gutter="0"/>
          <w:cols w:space="708"/>
          <w:titlePg/>
          <w:docGrid w:linePitch="286"/>
        </w:sectPr>
      </w:pPr>
    </w:p>
    <w:p w14:paraId="3CFD8CA5" w14:textId="77777777" w:rsidR="00106522" w:rsidRPr="00FC4A88" w:rsidRDefault="00106522" w:rsidP="00106522">
      <w:pPr>
        <w:pStyle w:val="ListBullet"/>
      </w:pPr>
      <w:r w:rsidRPr="00FC4A88">
        <w:t>experience and skills in a range of accommodation and property functions, including office portfolio management, leasing, sales, supervision of maintenance contracts and related tasks;</w:t>
      </w:r>
    </w:p>
    <w:p w14:paraId="660958C7" w14:textId="77777777" w:rsidR="00106522" w:rsidRPr="00FC4A88" w:rsidRDefault="00106522" w:rsidP="00106522">
      <w:pPr>
        <w:pStyle w:val="ListBullet"/>
      </w:pPr>
      <w:r w:rsidRPr="00FC4A88">
        <w:t xml:space="preserve">experience in negotiating financial terms relating to property leasing; </w:t>
      </w:r>
    </w:p>
    <w:p w14:paraId="0F9FA509" w14:textId="77777777" w:rsidR="00106522" w:rsidRPr="00FC4A88" w:rsidRDefault="00106522" w:rsidP="00106522">
      <w:pPr>
        <w:pStyle w:val="ListBullet"/>
      </w:pPr>
      <w:r w:rsidRPr="00FC4A88">
        <w:t>the ability to understand and assist in the negotiation of legal contracts;</w:t>
      </w:r>
    </w:p>
    <w:p w14:paraId="7A8AFC78" w14:textId="77777777" w:rsidR="00106522" w:rsidRPr="00FC4A88" w:rsidRDefault="00106522" w:rsidP="00106522">
      <w:pPr>
        <w:pStyle w:val="ListBullet"/>
      </w:pPr>
      <w:r w:rsidRPr="00FC4A88">
        <w:t>the ability to read and interpret workplace floor plans and other associated documentation, schedules and specifications;</w:t>
      </w:r>
    </w:p>
    <w:p w14:paraId="41047C42" w14:textId="77777777" w:rsidR="00106522" w:rsidRPr="00FC4A88" w:rsidRDefault="00106522" w:rsidP="00106522">
      <w:pPr>
        <w:pStyle w:val="ListBullet"/>
      </w:pPr>
      <w:r w:rsidRPr="00FC4A88">
        <w:t>good general IT skills with strong spreadsheet skills;</w:t>
      </w:r>
    </w:p>
    <w:p w14:paraId="641FC2C5" w14:textId="77777777" w:rsidR="00106522" w:rsidRPr="00FC4A88" w:rsidRDefault="00106522" w:rsidP="00106522">
      <w:pPr>
        <w:pStyle w:val="ListBullet"/>
      </w:pPr>
      <w:r w:rsidRPr="00FC4A88">
        <w:t>knowledge of financial accounts;</w:t>
      </w:r>
    </w:p>
    <w:p w14:paraId="317FF4C1" w14:textId="77777777" w:rsidR="00106522" w:rsidRPr="00FC4A88" w:rsidRDefault="00106522" w:rsidP="00106522">
      <w:pPr>
        <w:pStyle w:val="ListBullet"/>
      </w:pPr>
      <w:r w:rsidRPr="00FC4A88">
        <w:t xml:space="preserve">sound organisational and time management skills; and </w:t>
      </w:r>
    </w:p>
    <w:p w14:paraId="14DD6D41" w14:textId="77777777" w:rsidR="00106522" w:rsidRPr="00FC4A88" w:rsidRDefault="00106522" w:rsidP="00106522">
      <w:pPr>
        <w:pStyle w:val="ListBullet"/>
      </w:pPr>
      <w:r w:rsidRPr="00FC4A88">
        <w:t>sound client focus and stakeholder engagement skills.</w:t>
      </w:r>
    </w:p>
    <w:p w14:paraId="0DB501A0" w14:textId="77777777" w:rsidR="003C13FF" w:rsidRDefault="003C13FF" w:rsidP="007B6538">
      <w:pPr>
        <w:sectPr w:rsidR="003C13FF" w:rsidSect="00EE627B">
          <w:type w:val="continuous"/>
          <w:pgSz w:w="11904" w:h="16834" w:code="9"/>
          <w:pgMar w:top="851" w:right="1134" w:bottom="851" w:left="1418" w:header="454" w:footer="851" w:gutter="0"/>
          <w:cols w:space="708"/>
          <w:formProt w:val="0"/>
          <w:titlePg/>
          <w:docGrid w:linePitch="286"/>
        </w:sectPr>
      </w:pPr>
    </w:p>
    <w:p w14:paraId="740C14A3" w14:textId="77777777" w:rsidR="003C13FF" w:rsidRDefault="003C13FF">
      <w:pPr>
        <w:pStyle w:val="Headinglevel2"/>
      </w:pPr>
      <w:r w:rsidRPr="003C329F">
        <w:t>Primary duties</w:t>
      </w:r>
    </w:p>
    <w:p w14:paraId="0E80B64A" w14:textId="77777777" w:rsidR="003C13FF" w:rsidRDefault="003C13FF">
      <w:r>
        <w:t xml:space="preserve">The </w:t>
      </w:r>
      <w:r w:rsidR="00981E31">
        <w:fldChar w:fldCharType="begin"/>
      </w:r>
      <w:r w:rsidR="00981E31">
        <w:instrText xml:space="preserve"> DOCPROPERTY  strPositionTitle  \* MERGEFORMAT </w:instrText>
      </w:r>
      <w:r w:rsidR="00981E31">
        <w:fldChar w:fldCharType="separate"/>
      </w:r>
      <w:r>
        <w:t>Senior Leasing and Accommodation Officer</w:t>
      </w:r>
      <w:r w:rsidR="00981E31">
        <w:fldChar w:fldCharType="end"/>
      </w:r>
      <w:r>
        <w:t>’s primary duties include:</w:t>
      </w:r>
    </w:p>
    <w:p w14:paraId="7ADDFF22" w14:textId="77777777" w:rsidR="003C13FF" w:rsidRDefault="003C13FF" w:rsidP="003C13FF">
      <w:pPr>
        <w:pStyle w:val="ListBullet"/>
        <w:numPr>
          <w:ilvl w:val="0"/>
          <w:numId w:val="2"/>
        </w:numPr>
        <w:rPr>
          <w:rStyle w:val="BlueText"/>
        </w:rPr>
        <w:sectPr w:rsidR="003C13FF">
          <w:type w:val="continuous"/>
          <w:pgSz w:w="11904" w:h="16834" w:code="9"/>
          <w:pgMar w:top="851" w:right="1134" w:bottom="851" w:left="1418" w:header="454" w:footer="851" w:gutter="0"/>
          <w:cols w:space="708"/>
          <w:titlePg/>
          <w:docGrid w:linePitch="286"/>
        </w:sectPr>
      </w:pPr>
    </w:p>
    <w:p w14:paraId="3191BBC8" w14:textId="77777777" w:rsidR="00265D76" w:rsidRDefault="00265D76" w:rsidP="00265D76">
      <w:pPr>
        <w:pStyle w:val="ListBullet"/>
      </w:pPr>
      <w:r w:rsidRPr="00FB3ED4">
        <w:t>assisting in the assessment and allocation of office space to Agencies and the negotiation of major office accommodation leases;</w:t>
      </w:r>
    </w:p>
    <w:p w14:paraId="3EDDA805" w14:textId="2BEA9CE9" w:rsidR="00265D76" w:rsidRPr="00FB3ED4" w:rsidRDefault="00265D76" w:rsidP="00265D76">
      <w:pPr>
        <w:pStyle w:val="ListBullet"/>
      </w:pPr>
      <w:r>
        <w:t>provide support and advice to the Manager Leasing</w:t>
      </w:r>
      <w:r w:rsidRPr="00FB3ED4">
        <w:t xml:space="preserve"> </w:t>
      </w:r>
      <w:r w:rsidR="00151522">
        <w:t>o</w:t>
      </w:r>
      <w:r w:rsidRPr="00FB3ED4">
        <w:t xml:space="preserve">n the management of Whole-of-Government office accommodation occupancy and planning strategies; </w:t>
      </w:r>
    </w:p>
    <w:p w14:paraId="5883A2C7" w14:textId="77777777" w:rsidR="00265D76" w:rsidRPr="00FB3ED4" w:rsidRDefault="00265D76" w:rsidP="00265D76">
      <w:pPr>
        <w:pStyle w:val="ListBullet"/>
      </w:pPr>
      <w:r w:rsidRPr="00FB3ED4">
        <w:t>undertaking research, investigation and analysis for property based projects;</w:t>
      </w:r>
    </w:p>
    <w:p w14:paraId="4D0899C3" w14:textId="77777777" w:rsidR="00265D76" w:rsidRPr="00FB3ED4" w:rsidRDefault="00265D76" w:rsidP="00265D76">
      <w:pPr>
        <w:pStyle w:val="ListBullet"/>
      </w:pPr>
      <w:r w:rsidRPr="00FB3ED4">
        <w:t>supervising office accommodation management and office fit-out contracts;</w:t>
      </w:r>
    </w:p>
    <w:p w14:paraId="5DFFB623" w14:textId="3D35B265" w:rsidR="00265D76" w:rsidRPr="00FB3ED4" w:rsidRDefault="00565F47" w:rsidP="00265D76">
      <w:pPr>
        <w:pStyle w:val="ListBullet"/>
      </w:pPr>
      <w:r>
        <w:t xml:space="preserve">undertake or facilitate </w:t>
      </w:r>
      <w:r w:rsidR="00265D76" w:rsidRPr="00FB3ED4">
        <w:t>minor and major projects including the replacement of assets and the maintenance and repair of buildings and building services;</w:t>
      </w:r>
    </w:p>
    <w:p w14:paraId="35FB56EC" w14:textId="77777777" w:rsidR="00265D76" w:rsidRPr="00FB3ED4" w:rsidRDefault="00265D76" w:rsidP="00265D76">
      <w:pPr>
        <w:pStyle w:val="ListBullet"/>
      </w:pPr>
      <w:r w:rsidRPr="00FB3ED4">
        <w:t>ensure adherence to the Whole-of-Government Office Accommodation Fit-out Guideline;</w:t>
      </w:r>
    </w:p>
    <w:p w14:paraId="06427F65" w14:textId="77777777" w:rsidR="00265D76" w:rsidRPr="00FB3ED4" w:rsidRDefault="00265D76" w:rsidP="00265D76">
      <w:pPr>
        <w:pStyle w:val="ListBullet"/>
      </w:pPr>
      <w:r w:rsidRPr="00FB3ED4">
        <w:t>management of  and provision of standard reporting, preparing briefings, correspondence, reports and submissions, preparation and monitoring of budget and other financial management reports;</w:t>
      </w:r>
    </w:p>
    <w:p w14:paraId="401DE922" w14:textId="77777777" w:rsidR="00265D76" w:rsidRPr="00FB3ED4" w:rsidRDefault="00265D76" w:rsidP="00265D76">
      <w:pPr>
        <w:pStyle w:val="ListBullet"/>
      </w:pPr>
      <w:r w:rsidRPr="00FB3ED4">
        <w:t>representing the Property Branch at intra- and inter-departmental levels forums as required;</w:t>
      </w:r>
    </w:p>
    <w:p w14:paraId="568593F8" w14:textId="77777777" w:rsidR="00265D76" w:rsidRPr="00FB3ED4" w:rsidRDefault="00265D76" w:rsidP="00265D76">
      <w:pPr>
        <w:pStyle w:val="ListBullet"/>
      </w:pPr>
      <w:r w:rsidRPr="00FB3ED4">
        <w:t xml:space="preserve">promoting a client/customer service focus on all daily activities undertaken; and </w:t>
      </w:r>
    </w:p>
    <w:p w14:paraId="5D8A6A08" w14:textId="77777777" w:rsidR="00265D76" w:rsidRPr="00FB3ED4" w:rsidRDefault="00265D76" w:rsidP="00265D76">
      <w:pPr>
        <w:pStyle w:val="ListBullet"/>
        <w:rPr>
          <w:rStyle w:val="BlueText"/>
          <w:rFonts w:cs="Arial"/>
        </w:rPr>
      </w:pPr>
      <w:r w:rsidRPr="00FB3ED4">
        <w:t>undertaking any other allocated duties on behalf of the Branch, as required.</w:t>
      </w:r>
    </w:p>
    <w:p w14:paraId="2212A60D" w14:textId="77777777" w:rsidR="00265D76" w:rsidRPr="00FB3ED4" w:rsidRDefault="00265D76" w:rsidP="00265D76">
      <w:pPr>
        <w:pStyle w:val="ListBullet"/>
        <w:numPr>
          <w:ilvl w:val="0"/>
          <w:numId w:val="0"/>
        </w:numPr>
      </w:pPr>
    </w:p>
    <w:p w14:paraId="4078FED7" w14:textId="77777777" w:rsidR="00265D76" w:rsidRPr="00FB3ED4" w:rsidRDefault="00265D76" w:rsidP="00265D76">
      <w:pPr>
        <w:rPr>
          <w:rFonts w:cs="Arial"/>
          <w:sz w:val="24"/>
        </w:rPr>
      </w:pPr>
    </w:p>
    <w:p w14:paraId="7CD547D5" w14:textId="77777777" w:rsidR="003C13FF" w:rsidRDefault="003C13FF" w:rsidP="007B6538">
      <w:pPr>
        <w:sectPr w:rsidR="003C13FF" w:rsidSect="00EE627B">
          <w:type w:val="continuous"/>
          <w:pgSz w:w="11904" w:h="16834" w:code="9"/>
          <w:pgMar w:top="851" w:right="1134" w:bottom="851" w:left="1418" w:header="454" w:footer="851" w:gutter="0"/>
          <w:cols w:space="708"/>
          <w:formProt w:val="0"/>
          <w:titlePg/>
          <w:docGrid w:linePitch="286"/>
        </w:sectPr>
      </w:pPr>
    </w:p>
    <w:p w14:paraId="1D31AC65" w14:textId="77777777" w:rsidR="00265D76" w:rsidRDefault="00265D76">
      <w:pPr>
        <w:spacing w:after="0" w:line="240" w:lineRule="auto"/>
        <w:jc w:val="left"/>
        <w:rPr>
          <w:b/>
          <w:color w:val="889838"/>
        </w:rPr>
      </w:pPr>
      <w:r>
        <w:br w:type="page"/>
      </w:r>
    </w:p>
    <w:p w14:paraId="15AF5578" w14:textId="77777777" w:rsidR="003C13FF" w:rsidRDefault="003C13FF">
      <w:pPr>
        <w:pStyle w:val="Headinglevel2"/>
      </w:pPr>
      <w:r>
        <w:lastRenderedPageBreak/>
        <w:t xml:space="preserve">Level of responsibility, </w:t>
      </w:r>
      <w:r w:rsidRPr="00E86DBB">
        <w:t>direction</w:t>
      </w:r>
      <w:r>
        <w:t xml:space="preserve"> and supervision</w:t>
      </w:r>
    </w:p>
    <w:p w14:paraId="026E879B" w14:textId="77777777" w:rsidR="003C13FF" w:rsidRDefault="003C13FF">
      <w:pPr>
        <w:pStyle w:val="Heading1"/>
        <w:sectPr w:rsidR="003C13FF">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655502D3" w14:textId="5009A1F6" w:rsidR="003C13FF" w:rsidRPr="006D79D9" w:rsidRDefault="003C13FF">
      <w:r w:rsidRPr="006C5687">
        <w:rPr>
          <w:rFonts w:cs="Arial"/>
          <w:szCs w:val="22"/>
        </w:rPr>
        <w:t xml:space="preserve">The </w:t>
      </w:r>
      <w:r w:rsidR="00981E31">
        <w:fldChar w:fldCharType="begin"/>
      </w:r>
      <w:r w:rsidR="00981E31">
        <w:instrText xml:space="preserve"> DOCPROPERTY  strPositionTitle  \* MERGEFORMAT </w:instrText>
      </w:r>
      <w:r w:rsidR="00981E31">
        <w:fldChar w:fldCharType="separate"/>
      </w:r>
      <w:r>
        <w:t>Senior Leasing and Accommodation Officer</w:t>
      </w:r>
      <w:r w:rsidR="00981E31">
        <w:fldChar w:fldCharType="end"/>
      </w:r>
      <w:r w:rsidRPr="006C5687">
        <w:rPr>
          <w:rFonts w:cs="Arial"/>
          <w:szCs w:val="22"/>
        </w:rPr>
        <w:t xml:space="preserve"> will receive limited guidance from the </w:t>
      </w:r>
      <w:r w:rsidR="00027010">
        <w:rPr>
          <w:rFonts w:cs="Arial"/>
          <w:szCs w:val="22"/>
        </w:rPr>
        <w:t>Manager Leasing</w:t>
      </w:r>
      <w:r w:rsidRPr="006C5687">
        <w:rPr>
          <w:rFonts w:cs="Arial"/>
          <w:szCs w:val="22"/>
        </w:rPr>
        <w:t xml:space="preserve"> and will exhibit considerable independence in interpreting and evaluating requirements according to the decision-making framework. The </w:t>
      </w:r>
      <w:r w:rsidR="00981E31">
        <w:fldChar w:fldCharType="begin"/>
      </w:r>
      <w:r w:rsidR="00981E31">
        <w:instrText xml:space="preserve"> DOCPROPERTY  strPositionTitle  \* MERGEFORMAT </w:instrText>
      </w:r>
      <w:r w:rsidR="00981E31">
        <w:fldChar w:fldCharType="separate"/>
      </w:r>
      <w:r>
        <w:t>Senior Leasing and Accommodation Officer</w:t>
      </w:r>
      <w:r w:rsidR="00981E31">
        <w:fldChar w:fldCharType="end"/>
      </w:r>
      <w:r w:rsidRPr="006C5687">
        <w:rPr>
          <w:rFonts w:cs="Arial"/>
          <w:szCs w:val="22"/>
        </w:rPr>
        <w:t xml:space="preserve"> has the ability to establish new operational guidelines and/or precedents within area of expertise consistent with relevant policy. </w:t>
      </w:r>
      <w:r w:rsidRPr="00F20C01">
        <w:rPr>
          <w:rFonts w:cs="Arial"/>
          <w:szCs w:val="22"/>
        </w:rPr>
        <w:t xml:space="preserve">The </w:t>
      </w:r>
      <w:r w:rsidR="00981E31">
        <w:fldChar w:fldCharType="begin"/>
      </w:r>
      <w:r w:rsidR="00981E31">
        <w:instrText xml:space="preserve"> DOCPROPERTY  strPositionTitle  \* MERGEFORMAT </w:instrText>
      </w:r>
      <w:r w:rsidR="00981E31">
        <w:fldChar w:fldCharType="separate"/>
      </w:r>
      <w:r>
        <w:t>Senior Leasing and Accommodation Officer</w:t>
      </w:r>
      <w:r w:rsidR="00981E31">
        <w:fldChar w:fldCharType="end"/>
      </w:r>
      <w:r w:rsidRPr="00F20C01">
        <w:rPr>
          <w:rFonts w:cs="Arial"/>
          <w:szCs w:val="22"/>
        </w:rPr>
        <w:t xml:space="preserve"> may also supervise a small team of employees, including mentoring and evaluating performance</w:t>
      </w:r>
      <w:r w:rsidRPr="006D79D9">
        <w:t>.</w:t>
      </w:r>
    </w:p>
    <w:p w14:paraId="095A375E" w14:textId="77777777" w:rsidR="003C13FF" w:rsidRPr="007A07BD" w:rsidRDefault="003C13FF">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650ACC0A" w14:textId="77777777" w:rsidR="003C13FF" w:rsidRDefault="003C13FF" w:rsidP="007B6538">
      <w:pPr>
        <w:sectPr w:rsidR="003C13FF" w:rsidSect="00EE627B">
          <w:type w:val="continuous"/>
          <w:pgSz w:w="11904" w:h="16834" w:code="9"/>
          <w:pgMar w:top="851" w:right="1134" w:bottom="851" w:left="1418" w:header="454" w:footer="851" w:gutter="0"/>
          <w:cols w:space="708"/>
          <w:titlePg/>
          <w:docGrid w:linePitch="286"/>
        </w:sectPr>
      </w:pPr>
    </w:p>
    <w:p w14:paraId="6A4292FE" w14:textId="77777777" w:rsidR="00265D76" w:rsidRDefault="00265D76">
      <w:pPr>
        <w:spacing w:after="0" w:line="240" w:lineRule="auto"/>
        <w:jc w:val="left"/>
      </w:pPr>
      <w:r>
        <w:br w:type="page"/>
      </w:r>
    </w:p>
    <w:p w14:paraId="170E01AD" w14:textId="77777777" w:rsidR="003C13FF" w:rsidRDefault="003C13FF" w:rsidP="007B6538">
      <w:pPr>
        <w:sectPr w:rsidR="003C13FF" w:rsidSect="00EE627B">
          <w:type w:val="continuous"/>
          <w:pgSz w:w="11904" w:h="16834" w:code="9"/>
          <w:pgMar w:top="851" w:right="1134" w:bottom="851" w:left="1418" w:header="454" w:footer="851" w:gutter="0"/>
          <w:cols w:space="708"/>
          <w:formProt w:val="0"/>
          <w:titlePg/>
          <w:docGrid w:linePitch="286"/>
        </w:sectPr>
      </w:pPr>
    </w:p>
    <w:p w14:paraId="0F6316CD" w14:textId="77777777" w:rsidR="003C13FF" w:rsidRPr="00E14D9C" w:rsidRDefault="003C13FF">
      <w:pPr>
        <w:pStyle w:val="Headinglevel2"/>
      </w:pPr>
      <w:r>
        <w:lastRenderedPageBreak/>
        <w:t>S</w:t>
      </w:r>
      <w:r w:rsidRPr="00E14D9C">
        <w:t>election criteria</w:t>
      </w:r>
    </w:p>
    <w:p w14:paraId="676E7EDA" w14:textId="77777777" w:rsidR="003C13FF" w:rsidRDefault="003C13FF">
      <w:pPr>
        <w:pStyle w:val="Introtext"/>
      </w:pPr>
      <w:r w:rsidRPr="00973C45">
        <w:t>Relative merit of candidates for this position is assessed using the following selection criteria:</w:t>
      </w:r>
    </w:p>
    <w:p w14:paraId="15055CDF" w14:textId="77777777" w:rsidR="003C13FF" w:rsidRPr="00417D85" w:rsidRDefault="003C13FF" w:rsidP="003C13FF">
      <w:pPr>
        <w:pStyle w:val="HeadingLevel1-Bulleted"/>
        <w:numPr>
          <w:ilvl w:val="0"/>
          <w:numId w:val="32"/>
        </w:numPr>
      </w:pPr>
      <w:r w:rsidRPr="00417D85">
        <w:t>Communication</w:t>
      </w:r>
    </w:p>
    <w:p w14:paraId="09C88B2A" w14:textId="77777777" w:rsidR="003C13FF" w:rsidRPr="00843BDA" w:rsidRDefault="003C13FF">
      <w:r w:rsidRPr="00B3207E">
        <w:t>Demonstrates capacity to: prepare straightforward documentation to a high level and provide accurate and well-structured drafts of complex interpretive material, which may require some rework; and liaise effectively internally and externally with the ability to represent Treasury on operational matters</w:t>
      </w:r>
      <w:r w:rsidRPr="0011624E">
        <w:t>.</w:t>
      </w:r>
    </w:p>
    <w:p w14:paraId="6D8F8DEA" w14:textId="77777777" w:rsidR="003C13FF" w:rsidRPr="00843BDA" w:rsidRDefault="003C13FF" w:rsidP="003C13FF">
      <w:pPr>
        <w:pStyle w:val="HeadingLevel1-Bulleted"/>
        <w:numPr>
          <w:ilvl w:val="0"/>
          <w:numId w:val="32"/>
        </w:numPr>
      </w:pPr>
      <w:r>
        <w:t>Output m</w:t>
      </w:r>
      <w:r w:rsidRPr="00843BDA">
        <w:t>anagement</w:t>
      </w:r>
    </w:p>
    <w:p w14:paraId="37444B09" w14:textId="77777777" w:rsidR="003C13FF" w:rsidRPr="009B1D36" w:rsidRDefault="003C13FF">
      <w:r w:rsidRPr="00B3207E">
        <w:t>Demonstrates capacity to: plan, organise, schedule and prioritise work for area of responsibility; coordinate resources, related activities and input from others; and foster and contribute to a client focus</w:t>
      </w:r>
      <w:r w:rsidRPr="0011624E">
        <w:t>.</w:t>
      </w:r>
    </w:p>
    <w:p w14:paraId="51FF6A04" w14:textId="77777777" w:rsidR="003C13FF" w:rsidRPr="00843BDA" w:rsidRDefault="003C13FF" w:rsidP="003C13FF">
      <w:pPr>
        <w:pStyle w:val="HeadingLevel1-Bulleted"/>
        <w:numPr>
          <w:ilvl w:val="0"/>
          <w:numId w:val="32"/>
        </w:numPr>
      </w:pPr>
      <w:r>
        <w:t>Conceptual, analytical and j</w:t>
      </w:r>
      <w:r w:rsidRPr="00843BDA">
        <w:t>udgement</w:t>
      </w:r>
    </w:p>
    <w:p w14:paraId="4E92FBCF" w14:textId="77777777" w:rsidR="003C13FF" w:rsidRPr="009B1D36" w:rsidRDefault="003C13FF">
      <w:r w:rsidRPr="00B3207E">
        <w:t>Demonstrates capacity to: use appropriate decision-making strategies to identify solutions to problems; make informed, timely and accurate decisions to provide operational solutions; and provide authoritative advice in relation to activities</w:t>
      </w:r>
      <w:r w:rsidRPr="0011624E">
        <w:t>.</w:t>
      </w:r>
    </w:p>
    <w:p w14:paraId="77D324AA" w14:textId="77777777" w:rsidR="003C13FF" w:rsidRPr="00843BDA" w:rsidRDefault="003C13FF" w:rsidP="003C13FF">
      <w:pPr>
        <w:pStyle w:val="HeadingLevel1-Bulleted"/>
        <w:numPr>
          <w:ilvl w:val="0"/>
          <w:numId w:val="32"/>
        </w:numPr>
      </w:pPr>
      <w:r>
        <w:t>Leadership and people s</w:t>
      </w:r>
      <w:r w:rsidRPr="00843BDA">
        <w:t>kills</w:t>
      </w:r>
    </w:p>
    <w:p w14:paraId="7A32803F" w14:textId="77777777" w:rsidR="003C13FF" w:rsidRPr="00422B05" w:rsidRDefault="003C13FF">
      <w:r w:rsidRPr="00B3207E">
        <w:t>Demonstrates capacity to: lead, inform, guide and mentor others in area of operation; contribute to a positive team environment and use networks to obtain results; and behave in alignment with and promote Treasury’s Values</w:t>
      </w:r>
      <w:r w:rsidRPr="0011624E">
        <w:t>.</w:t>
      </w:r>
    </w:p>
    <w:p w14:paraId="7E6EDFB4" w14:textId="77777777" w:rsidR="003C13FF" w:rsidRPr="00843BDA" w:rsidRDefault="003C13FF" w:rsidP="003C13FF">
      <w:pPr>
        <w:pStyle w:val="HeadingLevel1-Bulleted"/>
        <w:numPr>
          <w:ilvl w:val="0"/>
          <w:numId w:val="32"/>
        </w:numPr>
      </w:pPr>
      <w:r w:rsidRPr="00843BDA">
        <w:t>Technical</w:t>
      </w:r>
      <w:r>
        <w:t xml:space="preserve"> and p</w:t>
      </w:r>
      <w:r w:rsidRPr="00843BDA">
        <w:t>rofessional</w:t>
      </w:r>
      <w:r>
        <w:t>*</w:t>
      </w:r>
    </w:p>
    <w:p w14:paraId="7E88EF1A" w14:textId="77777777" w:rsidR="003C13FF" w:rsidRPr="00422B05" w:rsidRDefault="003C13FF">
      <w:r w:rsidRPr="00B3207E">
        <w:t>Demonstrates knowledge, skill and ability in relation to the role or the capacity to rapidly acquire competency</w:t>
      </w:r>
      <w:r>
        <w:t>.</w:t>
      </w:r>
    </w:p>
    <w:p w14:paraId="6649BC3E" w14:textId="77777777" w:rsidR="003C13FF" w:rsidRPr="00A555B1" w:rsidRDefault="003C13FF">
      <w:pPr>
        <w:pStyle w:val="ItalicsUnderline"/>
      </w:pPr>
      <w:r>
        <w:t>The</w:t>
      </w:r>
      <w:r w:rsidRPr="004E662D">
        <w:t xml:space="preserve"> above selection criteria are weighted equally for assessment purposes.</w:t>
      </w:r>
    </w:p>
    <w:p w14:paraId="35C783D8" w14:textId="77777777" w:rsidR="003C13FF" w:rsidRPr="00843BDA" w:rsidRDefault="003C13FF" w:rsidP="007415A8">
      <w:pPr>
        <w:pStyle w:val="HeadingLevel1-Bulleted"/>
        <w:numPr>
          <w:ilvl w:val="0"/>
          <w:numId w:val="0"/>
        </w:numPr>
        <w:ind w:left="360" w:hanging="360"/>
      </w:pPr>
      <w:r>
        <w:t xml:space="preserve">* </w:t>
      </w:r>
      <w:r w:rsidRPr="00B3207E">
        <w:t>Qualifications and requirements</w:t>
      </w:r>
    </w:p>
    <w:p w14:paraId="4219CFD5" w14:textId="77777777" w:rsidR="003C13FF" w:rsidRPr="00422B05" w:rsidRDefault="003C13FF">
      <w:r w:rsidRPr="00B3207E">
        <w:t>Desirable – completion or partial completion of relevant tertiary qualifications and/or professional affiliation</w:t>
      </w:r>
      <w:r>
        <w:t>.</w:t>
      </w:r>
    </w:p>
    <w:p w14:paraId="7346FA77" w14:textId="77777777" w:rsidR="00CA471C" w:rsidRDefault="00CA471C" w:rsidP="007B6538"/>
    <w:p w14:paraId="05038A24" w14:textId="77777777" w:rsidR="003C13FF" w:rsidRDefault="003C13FF" w:rsidP="007B6538">
      <w:pPr>
        <w:sectPr w:rsidR="003C13FF" w:rsidSect="003C13FF">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3C13FF" w:rsidRPr="00096ADB" w14:paraId="75821E4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73D7318F" w14:textId="77777777" w:rsidR="003C13FF" w:rsidRPr="00096ADB" w:rsidRDefault="003C13FF">
            <w:r w:rsidRPr="00096ADB">
              <w:t>Approved:</w:t>
            </w:r>
          </w:p>
        </w:tc>
        <w:tc>
          <w:tcPr>
            <w:tcW w:w="4267" w:type="dxa"/>
          </w:tcPr>
          <w:p w14:paraId="21953AC7" w14:textId="77777777" w:rsidR="003C13FF" w:rsidRPr="00096ADB" w:rsidRDefault="00854AA8">
            <w:pPr>
              <w:cnfStyle w:val="100000000000" w:firstRow="1" w:lastRow="0" w:firstColumn="0" w:lastColumn="0" w:oddVBand="0" w:evenVBand="0" w:oddHBand="0" w:evenHBand="0" w:firstRowFirstColumn="0" w:firstRowLastColumn="0" w:lastRowFirstColumn="0" w:lastRowLastColumn="0"/>
            </w:pPr>
            <w:r>
              <w:t>Allan Wood, Director</w:t>
            </w:r>
          </w:p>
        </w:tc>
        <w:tc>
          <w:tcPr>
            <w:tcW w:w="742" w:type="dxa"/>
          </w:tcPr>
          <w:p w14:paraId="74FCB9A2" w14:textId="77777777" w:rsidR="003C13FF" w:rsidRPr="00096ADB" w:rsidRDefault="003C13FF">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1E6A77C9" w14:textId="6319C9CC" w:rsidR="003C13FF" w:rsidRPr="00096ADB" w:rsidRDefault="00917834">
            <w:r>
              <w:t>29</w:t>
            </w:r>
            <w:r w:rsidR="00854AA8">
              <w:t xml:space="preserve"> March, 2021</w:t>
            </w:r>
          </w:p>
        </w:tc>
      </w:tr>
      <w:tr w:rsidR="003C13FF" w:rsidRPr="00CC1A55" w14:paraId="27459040"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1BD075D8" w14:textId="77777777" w:rsidR="003C13FF" w:rsidRPr="00096ADB" w:rsidRDefault="003C13FF" w:rsidP="008314E8">
            <w:pPr>
              <w:pStyle w:val="IntrotextBold"/>
              <w:spacing w:before="120"/>
            </w:pPr>
            <w:r>
              <w:t xml:space="preserve">For further information please email </w:t>
            </w:r>
            <w:hyperlink r:id="rId14" w:history="1">
              <w:r w:rsidRPr="002C79B0">
                <w:rPr>
                  <w:rStyle w:val="Hyperlink"/>
                </w:rPr>
                <w:t>recruitment@treasury.tas.gov.au</w:t>
              </w:r>
            </w:hyperlink>
            <w:r>
              <w:t>, or visit www.treasury.tas.gov.au</w:t>
            </w:r>
          </w:p>
        </w:tc>
      </w:tr>
      <w:tr w:rsidR="003C13FF" w:rsidRPr="00CC1A55" w14:paraId="6398B2D1"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32BBA43E" w14:textId="77777777" w:rsidR="003C13FF" w:rsidRDefault="003C13FF" w:rsidP="008314E8">
            <w:pPr>
              <w:pStyle w:val="IntrotextBold"/>
              <w:spacing w:before="120"/>
            </w:pPr>
            <w:bookmarkStart w:id="0" w:name="_GoBack"/>
          </w:p>
        </w:tc>
      </w:tr>
      <w:bookmarkEnd w:id="0"/>
      <w:tr w:rsidR="003C13FF" w:rsidRPr="00CC1A55" w14:paraId="46E25AFC"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7410E306" w14:textId="77777777" w:rsidR="003C13FF" w:rsidRDefault="003C13FF" w:rsidP="008314E8">
            <w:pPr>
              <w:pStyle w:val="IntrotextBold"/>
              <w:spacing w:before="120"/>
            </w:pPr>
          </w:p>
        </w:tc>
      </w:tr>
    </w:tbl>
    <w:p w14:paraId="74C94E7C" w14:textId="77777777" w:rsidR="003C13FF" w:rsidRDefault="003C13FF" w:rsidP="007B6538">
      <w:pPr>
        <w:sectPr w:rsidR="003C13FF" w:rsidSect="00EE627B">
          <w:type w:val="continuous"/>
          <w:pgSz w:w="11904" w:h="16834" w:code="9"/>
          <w:pgMar w:top="851" w:right="1134" w:bottom="851" w:left="1418" w:header="454" w:footer="851" w:gutter="0"/>
          <w:cols w:space="708"/>
          <w:formProt w:val="0"/>
          <w:titlePg/>
          <w:docGrid w:linePitch="286"/>
        </w:sectPr>
      </w:pPr>
    </w:p>
    <w:p w14:paraId="69D4DC30" w14:textId="77777777" w:rsidR="003C13FF" w:rsidRDefault="003C13FF">
      <w:pPr>
        <w:spacing w:after="0" w:line="240" w:lineRule="auto"/>
        <w:jc w:val="left"/>
      </w:pPr>
      <w:r>
        <w:br w:type="page"/>
      </w:r>
    </w:p>
    <w:p w14:paraId="26100211" w14:textId="77777777" w:rsidR="003C13FF" w:rsidRPr="008C65D1" w:rsidRDefault="003C13FF" w:rsidP="008223A9">
      <w:pPr>
        <w:pStyle w:val="Headinglevel2"/>
        <w:spacing w:before="0"/>
        <w:rPr>
          <w:szCs w:val="22"/>
        </w:rPr>
      </w:pPr>
      <w:r w:rsidRPr="008C65D1">
        <w:rPr>
          <w:szCs w:val="22"/>
        </w:rPr>
        <w:lastRenderedPageBreak/>
        <w:t>Working at Treasury</w:t>
      </w:r>
    </w:p>
    <w:p w14:paraId="4F2C1DD7" w14:textId="77777777" w:rsidR="003C13FF" w:rsidRPr="008C65D1" w:rsidRDefault="003C13FF"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6A81AEE0" w14:textId="77777777" w:rsidR="003C13FF" w:rsidRPr="008C65D1" w:rsidRDefault="003C13FF"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0C1EA530" w14:textId="77777777" w:rsidR="003C13FF" w:rsidRPr="00C9040F" w:rsidRDefault="003C13FF" w:rsidP="003C13FF">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0EB3E5CD" w14:textId="77777777" w:rsidR="003C13FF" w:rsidRPr="00C9040F" w:rsidRDefault="003C13FF" w:rsidP="003C13FF">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2683A844" w14:textId="77777777" w:rsidR="003C13FF" w:rsidRPr="00C9040F" w:rsidRDefault="003C13FF" w:rsidP="003C13FF">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23DAF46C" w14:textId="77777777" w:rsidR="003C13FF" w:rsidRPr="00C9040F" w:rsidRDefault="003C13FF" w:rsidP="003C13FF">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21DFA429" w14:textId="77777777" w:rsidR="003C13FF" w:rsidRPr="001567D5" w:rsidRDefault="003C13FF" w:rsidP="003C13FF">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1BA972F7" w14:textId="77777777" w:rsidR="003C13FF" w:rsidRPr="001567D5" w:rsidRDefault="003C13FF" w:rsidP="008223A9">
      <w:pPr>
        <w:pStyle w:val="Picturestyle"/>
        <w:rPr>
          <w:rFonts w:cs="Arial"/>
          <w:sz w:val="20"/>
          <w:szCs w:val="20"/>
        </w:rPr>
      </w:pPr>
      <w:r w:rsidRPr="001567D5">
        <w:rPr>
          <w:rFonts w:cs="Arial"/>
          <w:noProof/>
          <w:sz w:val="20"/>
          <w:szCs w:val="20"/>
        </w:rPr>
        <w:drawing>
          <wp:inline distT="0" distB="0" distL="0" distR="0" wp14:anchorId="57E8DB1D" wp14:editId="1B2AD36F">
            <wp:extent cx="1860605" cy="1730207"/>
            <wp:effectExtent l="0" t="0" r="6350" b="381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5"/>
                    <a:srcRect/>
                    <a:stretch>
                      <a:fillRect/>
                    </a:stretch>
                  </pic:blipFill>
                  <pic:spPr bwMode="auto">
                    <a:xfrm>
                      <a:off x="0" y="0"/>
                      <a:ext cx="1875279" cy="1743853"/>
                    </a:xfrm>
                    <a:prstGeom prst="rect">
                      <a:avLst/>
                    </a:prstGeom>
                    <a:noFill/>
                    <a:ln w="9525">
                      <a:noFill/>
                      <a:miter lim="800000"/>
                      <a:headEnd/>
                      <a:tailEnd/>
                    </a:ln>
                  </pic:spPr>
                </pic:pic>
              </a:graphicData>
            </a:graphic>
          </wp:inline>
        </w:drawing>
      </w:r>
    </w:p>
    <w:p w14:paraId="4EAC3ECD" w14:textId="77777777" w:rsidR="003C13FF" w:rsidRPr="008C65D1" w:rsidRDefault="003C13FF" w:rsidP="008223A9">
      <w:pPr>
        <w:pStyle w:val="Headinglevel2"/>
        <w:rPr>
          <w:szCs w:val="22"/>
        </w:rPr>
      </w:pPr>
      <w:r w:rsidRPr="008C65D1">
        <w:rPr>
          <w:szCs w:val="22"/>
        </w:rPr>
        <w:t>Treasury employment conditions</w:t>
      </w:r>
    </w:p>
    <w:p w14:paraId="40F22CD8" w14:textId="77777777" w:rsidR="003C13FF" w:rsidRPr="00C8579A" w:rsidRDefault="003C13FF"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25AF234D" w14:textId="77777777" w:rsidR="003C13FF" w:rsidRPr="00C8579A" w:rsidRDefault="003C13FF"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4AEA09BA" w14:textId="77777777" w:rsidR="003C13FF" w:rsidRPr="00C8579A" w:rsidRDefault="003C13FF"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0F840CB9" w14:textId="77777777" w:rsidR="003C13FF" w:rsidRPr="007B6538" w:rsidRDefault="003C13FF"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3C13FF" w:rsidRPr="007B6538" w:rsidSect="003C13FF">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ABE9E" w14:textId="77777777" w:rsidR="001240AC" w:rsidRDefault="001240AC">
      <w:pPr>
        <w:spacing w:line="240" w:lineRule="auto"/>
      </w:pPr>
      <w:r>
        <w:separator/>
      </w:r>
    </w:p>
  </w:endnote>
  <w:endnote w:type="continuationSeparator" w:id="0">
    <w:p w14:paraId="08B37AAA" w14:textId="77777777" w:rsidR="001240AC" w:rsidRDefault="001240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43F6E" w14:textId="2E8AC144"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27177CD7" wp14:editId="4B1D1BD9">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981E31">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E1D85"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37411BA6" wp14:editId="57CE90EF">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21872"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C88E6" w14:textId="2CCF1CCB" w:rsidR="003C13FF" w:rsidRPr="001A406D" w:rsidRDefault="003C13FF">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2A9B14AA" wp14:editId="1A74908E">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981E31">
      <w:rPr>
        <w:noProof/>
        <w:sz w:val="14"/>
      </w:rPr>
      <w:t>5</w:t>
    </w:r>
    <w:r w:rsidRPr="00F8746F">
      <w:rPr>
        <w:sz w:val="14"/>
      </w:rPr>
      <w:fldChar w:fldCharType="end"/>
    </w:r>
    <w:r w:rsidRPr="001B77C5">
      <w:rPr>
        <w:sz w:val="14"/>
      </w:rPr>
      <w:tab/>
    </w:r>
    <w:r w:rsidRPr="009D156B">
      <w:rPr>
        <w:color w:val="879637"/>
        <w:sz w:val="14"/>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A7F59" w14:textId="77777777" w:rsidR="003C13FF" w:rsidRPr="004935CE" w:rsidRDefault="003C13FF">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59F94687" wp14:editId="4B138CEC">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7552F" w14:textId="77777777" w:rsidR="003C13FF" w:rsidRPr="00DF71FA" w:rsidRDefault="003C13FF">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3C13FF" w:rsidRPr="00DF71FA" w:rsidRDefault="003C13FF">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C8A6C" w14:textId="77777777" w:rsidR="001240AC" w:rsidRDefault="001240AC">
      <w:pPr>
        <w:spacing w:line="240" w:lineRule="auto"/>
      </w:pPr>
      <w:r>
        <w:separator/>
      </w:r>
    </w:p>
  </w:footnote>
  <w:footnote w:type="continuationSeparator" w:id="0">
    <w:p w14:paraId="65368FFB" w14:textId="77777777" w:rsidR="001240AC" w:rsidRDefault="001240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3E216" w14:textId="77777777" w:rsidR="008A6946" w:rsidRDefault="00E45751">
    <w:pPr>
      <w:pStyle w:val="Header"/>
    </w:pPr>
    <w:r>
      <w:rPr>
        <w:noProof/>
        <w:lang w:eastAsia="en-AU"/>
      </w:rPr>
      <w:drawing>
        <wp:anchor distT="0" distB="0" distL="114300" distR="114300" simplePos="0" relativeHeight="251656704" behindDoc="1" locked="0" layoutInCell="1" allowOverlap="1" wp14:anchorId="36C22235" wp14:editId="50A724F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64138" w14:textId="77777777" w:rsidR="003C13FF" w:rsidRDefault="003C13FF">
    <w:pPr>
      <w:pStyle w:val="Header"/>
    </w:pPr>
    <w:r>
      <w:rPr>
        <w:noProof/>
        <w:lang w:eastAsia="en-AU"/>
      </w:rPr>
      <w:drawing>
        <wp:anchor distT="0" distB="0" distL="114300" distR="114300" simplePos="0" relativeHeight="251660800" behindDoc="1" locked="0" layoutInCell="1" allowOverlap="1" wp14:anchorId="04DA666A" wp14:editId="4997A748">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wgR9IyBTO2wo/rHzb1RIkpjjUrN1ABN1ECZVaqa+lcEbtxXqhmwvFMs7WEGFcKJiUVcL2vt7olkxgilx+kjCmw==" w:salt="Es4Il6g1ib7iXBXqpgX4gA=="/>
  <w:defaultTabStop w:val="720"/>
  <w:drawingGridHorizontalSpacing w:val="105"/>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3FF"/>
    <w:rsid w:val="00003480"/>
    <w:rsid w:val="00010A83"/>
    <w:rsid w:val="00015022"/>
    <w:rsid w:val="000150F4"/>
    <w:rsid w:val="00016978"/>
    <w:rsid w:val="00016A65"/>
    <w:rsid w:val="00017908"/>
    <w:rsid w:val="00024C9A"/>
    <w:rsid w:val="00027010"/>
    <w:rsid w:val="000329B6"/>
    <w:rsid w:val="00034DCD"/>
    <w:rsid w:val="000442B7"/>
    <w:rsid w:val="00056B22"/>
    <w:rsid w:val="00064EF9"/>
    <w:rsid w:val="00070F23"/>
    <w:rsid w:val="00082E1C"/>
    <w:rsid w:val="00084FE1"/>
    <w:rsid w:val="00093600"/>
    <w:rsid w:val="00097877"/>
    <w:rsid w:val="000A0A20"/>
    <w:rsid w:val="000A6EBE"/>
    <w:rsid w:val="000A76C3"/>
    <w:rsid w:val="000B31AB"/>
    <w:rsid w:val="000C0C0D"/>
    <w:rsid w:val="000D5758"/>
    <w:rsid w:val="000D596B"/>
    <w:rsid w:val="000D605A"/>
    <w:rsid w:val="000E2028"/>
    <w:rsid w:val="000E3FE6"/>
    <w:rsid w:val="000E5636"/>
    <w:rsid w:val="000F4413"/>
    <w:rsid w:val="000F553F"/>
    <w:rsid w:val="00103D35"/>
    <w:rsid w:val="00106522"/>
    <w:rsid w:val="001162FA"/>
    <w:rsid w:val="001175E3"/>
    <w:rsid w:val="001240AC"/>
    <w:rsid w:val="00125DF5"/>
    <w:rsid w:val="00134994"/>
    <w:rsid w:val="00140E5C"/>
    <w:rsid w:val="00141BEF"/>
    <w:rsid w:val="0014568E"/>
    <w:rsid w:val="001467C2"/>
    <w:rsid w:val="00146CE9"/>
    <w:rsid w:val="00151309"/>
    <w:rsid w:val="00151522"/>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65D76"/>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13FF"/>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162D9"/>
    <w:rsid w:val="005202A4"/>
    <w:rsid w:val="00520479"/>
    <w:rsid w:val="00520E5D"/>
    <w:rsid w:val="00522AD2"/>
    <w:rsid w:val="005234E9"/>
    <w:rsid w:val="00525CA5"/>
    <w:rsid w:val="00530219"/>
    <w:rsid w:val="0053094F"/>
    <w:rsid w:val="005318B5"/>
    <w:rsid w:val="005352A0"/>
    <w:rsid w:val="00550060"/>
    <w:rsid w:val="00554604"/>
    <w:rsid w:val="00565F47"/>
    <w:rsid w:val="00573377"/>
    <w:rsid w:val="0057496A"/>
    <w:rsid w:val="0057545F"/>
    <w:rsid w:val="00582D80"/>
    <w:rsid w:val="005954D7"/>
    <w:rsid w:val="005A0D32"/>
    <w:rsid w:val="005A1540"/>
    <w:rsid w:val="005B34AA"/>
    <w:rsid w:val="005B3BE5"/>
    <w:rsid w:val="005C0F41"/>
    <w:rsid w:val="005C1042"/>
    <w:rsid w:val="005C6BFA"/>
    <w:rsid w:val="005D1A65"/>
    <w:rsid w:val="005E0992"/>
    <w:rsid w:val="005E18A7"/>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7F0D15"/>
    <w:rsid w:val="008105D3"/>
    <w:rsid w:val="00811132"/>
    <w:rsid w:val="00812ECC"/>
    <w:rsid w:val="00816F97"/>
    <w:rsid w:val="00817FC2"/>
    <w:rsid w:val="0082211F"/>
    <w:rsid w:val="0082706A"/>
    <w:rsid w:val="00831D46"/>
    <w:rsid w:val="00840391"/>
    <w:rsid w:val="0085133D"/>
    <w:rsid w:val="00854AA8"/>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315"/>
    <w:rsid w:val="00904F17"/>
    <w:rsid w:val="00914A78"/>
    <w:rsid w:val="00917834"/>
    <w:rsid w:val="00924A93"/>
    <w:rsid w:val="00950402"/>
    <w:rsid w:val="00951C1E"/>
    <w:rsid w:val="00961EA4"/>
    <w:rsid w:val="0096328D"/>
    <w:rsid w:val="00966641"/>
    <w:rsid w:val="00981E31"/>
    <w:rsid w:val="00994D18"/>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979AF"/>
    <w:rsid w:val="00AA2E01"/>
    <w:rsid w:val="00AA45F9"/>
    <w:rsid w:val="00AA6D8A"/>
    <w:rsid w:val="00AB4937"/>
    <w:rsid w:val="00AC11B2"/>
    <w:rsid w:val="00AC731C"/>
    <w:rsid w:val="00AD0F49"/>
    <w:rsid w:val="00AF448E"/>
    <w:rsid w:val="00B04960"/>
    <w:rsid w:val="00B07D15"/>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B359F"/>
    <w:rsid w:val="00CC1A55"/>
    <w:rsid w:val="00CC2AEE"/>
    <w:rsid w:val="00CC594F"/>
    <w:rsid w:val="00CC7461"/>
    <w:rsid w:val="00CE4F4D"/>
    <w:rsid w:val="00CE52C2"/>
    <w:rsid w:val="00CE7974"/>
    <w:rsid w:val="00CE7989"/>
    <w:rsid w:val="00CF0476"/>
    <w:rsid w:val="00D14299"/>
    <w:rsid w:val="00D16473"/>
    <w:rsid w:val="00D20789"/>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0B8A"/>
    <w:rsid w:val="00E11563"/>
    <w:rsid w:val="00E174FC"/>
    <w:rsid w:val="00E20E8E"/>
    <w:rsid w:val="00E24EE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A053C"/>
    <w:rsid w:val="00FA135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359C13"/>
  <w15:docId w15:val="{EA3423AF-1AC8-422C-8EDE-FBCBB1480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character" w:styleId="CommentReference">
    <w:name w:val="annotation reference"/>
    <w:basedOn w:val="DefaultParagraphFont"/>
    <w:semiHidden/>
    <w:unhideWhenUsed/>
    <w:rsid w:val="00CB359F"/>
    <w:rPr>
      <w:sz w:val="16"/>
      <w:szCs w:val="16"/>
    </w:rPr>
  </w:style>
  <w:style w:type="paragraph" w:styleId="CommentText">
    <w:name w:val="annotation text"/>
    <w:basedOn w:val="Normal"/>
    <w:link w:val="CommentTextChar"/>
    <w:semiHidden/>
    <w:unhideWhenUsed/>
    <w:rsid w:val="00CB359F"/>
    <w:pPr>
      <w:spacing w:line="240" w:lineRule="auto"/>
    </w:pPr>
    <w:rPr>
      <w:sz w:val="20"/>
      <w:szCs w:val="20"/>
    </w:rPr>
  </w:style>
  <w:style w:type="character" w:customStyle="1" w:styleId="CommentTextChar">
    <w:name w:val="Comment Text Char"/>
    <w:basedOn w:val="DefaultParagraphFont"/>
    <w:link w:val="CommentText"/>
    <w:semiHidden/>
    <w:rsid w:val="00CB359F"/>
    <w:rPr>
      <w:rFonts w:ascii="Arial" w:hAnsi="Arial"/>
      <w:color w:val="242424"/>
      <w:lang w:eastAsia="en-US"/>
    </w:rPr>
  </w:style>
  <w:style w:type="paragraph" w:styleId="CommentSubject">
    <w:name w:val="annotation subject"/>
    <w:basedOn w:val="CommentText"/>
    <w:next w:val="CommentText"/>
    <w:link w:val="CommentSubjectChar"/>
    <w:semiHidden/>
    <w:unhideWhenUsed/>
    <w:rsid w:val="00CB359F"/>
    <w:rPr>
      <w:b/>
      <w:bCs/>
    </w:rPr>
  </w:style>
  <w:style w:type="character" w:customStyle="1" w:styleId="CommentSubjectChar">
    <w:name w:val="Comment Subject Char"/>
    <w:basedOn w:val="CommentTextChar"/>
    <w:link w:val="CommentSubject"/>
    <w:semiHidden/>
    <w:rsid w:val="00CB359F"/>
    <w:rPr>
      <w:rFonts w:ascii="Arial" w:hAnsi="Arial"/>
      <w:b/>
      <w:bCs/>
      <w:color w:val="2424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ecruitment@treasury.ta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iH\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E384D-DC03-4282-BC8F-0BA4D9FFF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SOD TEMPLATE.DOTM</Template>
  <TotalTime>2</TotalTime>
  <Pages>5</Pages>
  <Words>1241</Words>
  <Characters>8379</Characters>
  <Application>Microsoft Office Word</Application>
  <DocSecurity>12</DocSecurity>
  <Lines>69</Lines>
  <Paragraphs>19</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Heffernan, Toni</dc:creator>
  <cp:keywords/>
  <cp:lastModifiedBy>Barry, Kylie</cp:lastModifiedBy>
  <cp:revision>2</cp:revision>
  <cp:lastPrinted>2009-03-06T06:00:00Z</cp:lastPrinted>
  <dcterms:created xsi:type="dcterms:W3CDTF">2021-04-27T23:03:00Z</dcterms:created>
  <dcterms:modified xsi:type="dcterms:W3CDTF">2021-04-27T23:03:00Z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Property</vt:lpwstr>
  </property>
  <property fmtid="{D5CDD505-2E9C-101B-9397-08002B2CF9AE}" pid="3" name="strPositionTitle">
    <vt:lpwstr>Senior Leasing and Accommodation Officer</vt:lpwstr>
  </property>
  <property fmtid="{D5CDD505-2E9C-101B-9397-08002B2CF9AE}" pid="4" name="strPositionNumber">
    <vt:lpwstr>724168</vt:lpwstr>
  </property>
  <property fmtid="{D5CDD505-2E9C-101B-9397-08002B2CF9AE}" pid="5" name="strLocation">
    <vt:lpwstr>Hobart</vt:lpwstr>
  </property>
  <property fmtid="{D5CDD505-2E9C-101B-9397-08002B2CF9AE}" pid="6" name="strDivision">
    <vt:lpwstr>Budget and Finance</vt:lpwstr>
  </property>
  <property fmtid="{D5CDD505-2E9C-101B-9397-08002B2CF9AE}" pid="7" name="strSection">
    <vt:lpwstr/>
  </property>
  <property fmtid="{D5CDD505-2E9C-101B-9397-08002B2CF9AE}" pid="8" name="strAward">
    <vt:lpwstr>Tasmanian State Service Award</vt:lpwstr>
  </property>
  <property fmtid="{D5CDD505-2E9C-101B-9397-08002B2CF9AE}" pid="9" name="strClassification">
    <vt:lpwstr>General Stream, Band 5</vt:lpwstr>
  </property>
  <property fmtid="{D5CDD505-2E9C-101B-9397-08002B2CF9AE}" pid="10" name="strImmediateSupervisor">
    <vt:lpwstr>Assistant Director, Strategic Property Management</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