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5AC" w:rsidRPr="00902657" w:rsidRDefault="007977E6">
      <w:pPr>
        <w:pStyle w:val="PositionTitle"/>
      </w:pPr>
      <w:fldSimple w:instr=" DOCPROPERTY  strPositionTitle  \* MERGEFORMAT ">
        <w:r w:rsidR="00FD25AC">
          <w:t>Revenue Officer</w:t>
        </w:r>
      </w:fldSimple>
    </w:p>
    <w:p w:rsidR="00FD25AC" w:rsidRPr="003D0957" w:rsidRDefault="00FD25AC">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FD25AC" w:rsidRPr="009D60C2">
        <w:tc>
          <w:tcPr>
            <w:tcW w:w="3168" w:type="dxa"/>
          </w:tcPr>
          <w:p w:rsidR="00FD25AC" w:rsidRPr="00E86DBB" w:rsidRDefault="00FD25AC">
            <w:r>
              <w:t>Position number</w:t>
            </w:r>
          </w:p>
        </w:tc>
        <w:tc>
          <w:tcPr>
            <w:tcW w:w="6300" w:type="dxa"/>
          </w:tcPr>
          <w:p w:rsidR="00FD25AC" w:rsidRPr="00843BDA" w:rsidRDefault="00814D04">
            <w:r>
              <w:fldChar w:fldCharType="begin"/>
            </w:r>
            <w:r>
              <w:instrText xml:space="preserve"> DOCPROPERTY  strPositionNUmber  \* MERGEFORMAT </w:instrText>
            </w:r>
            <w:r>
              <w:fldChar w:fldCharType="separate"/>
            </w:r>
            <w:r w:rsidR="00FD25AC">
              <w:t>723467</w:t>
            </w:r>
            <w:r>
              <w:fldChar w:fldCharType="end"/>
            </w:r>
          </w:p>
        </w:tc>
      </w:tr>
      <w:tr w:rsidR="00FD25AC" w:rsidRPr="009D60C2">
        <w:tc>
          <w:tcPr>
            <w:tcW w:w="3168" w:type="dxa"/>
          </w:tcPr>
          <w:p w:rsidR="00FD25AC" w:rsidRPr="00843BDA" w:rsidRDefault="00FD25AC">
            <w:r>
              <w:t>Location</w:t>
            </w:r>
          </w:p>
        </w:tc>
        <w:tc>
          <w:tcPr>
            <w:tcW w:w="6300" w:type="dxa"/>
          </w:tcPr>
          <w:p w:rsidR="00FD25AC" w:rsidRPr="00843BDA" w:rsidRDefault="00814D04">
            <w:r>
              <w:fldChar w:fldCharType="begin"/>
            </w:r>
            <w:r>
              <w:instrText xml:space="preserve"> DOCPROPERTY  strLocation  \* MERGEFORMAT </w:instrText>
            </w:r>
            <w:r>
              <w:fldChar w:fldCharType="separate"/>
            </w:r>
            <w:r w:rsidR="00FD25AC">
              <w:t>Hobart</w:t>
            </w:r>
            <w:r>
              <w:fldChar w:fldCharType="end"/>
            </w:r>
          </w:p>
        </w:tc>
      </w:tr>
      <w:tr w:rsidR="00FD25AC" w:rsidRPr="009D60C2">
        <w:tc>
          <w:tcPr>
            <w:tcW w:w="3168" w:type="dxa"/>
          </w:tcPr>
          <w:p w:rsidR="00FD25AC" w:rsidRPr="00843BDA" w:rsidRDefault="00FD25AC">
            <w:r>
              <w:t>Division</w:t>
            </w:r>
          </w:p>
        </w:tc>
        <w:tc>
          <w:tcPr>
            <w:tcW w:w="6300" w:type="dxa"/>
          </w:tcPr>
          <w:p w:rsidR="00FD25AC" w:rsidRPr="00843BDA" w:rsidRDefault="00814D04">
            <w:r>
              <w:fldChar w:fldCharType="begin"/>
            </w:r>
            <w:r>
              <w:instrText xml:space="preserve"> DOCPROPERTY  strDivision  \* MERGEFORMAT </w:instrText>
            </w:r>
            <w:r>
              <w:fldChar w:fldCharType="separate"/>
            </w:r>
            <w:r w:rsidR="00FD25AC">
              <w:t>Revenue, Gaming and Licensing</w:t>
            </w:r>
            <w:r>
              <w:fldChar w:fldCharType="end"/>
            </w:r>
          </w:p>
        </w:tc>
      </w:tr>
      <w:tr w:rsidR="00FD25AC" w:rsidRPr="009D60C2">
        <w:tc>
          <w:tcPr>
            <w:tcW w:w="3168" w:type="dxa"/>
          </w:tcPr>
          <w:p w:rsidR="00FD25AC" w:rsidRPr="00843BDA" w:rsidRDefault="00FD25AC">
            <w:r>
              <w:t>Branch</w:t>
            </w:r>
          </w:p>
        </w:tc>
        <w:tc>
          <w:tcPr>
            <w:tcW w:w="6300" w:type="dxa"/>
          </w:tcPr>
          <w:p w:rsidR="00FD25AC" w:rsidRPr="00843BDA" w:rsidRDefault="00814D04">
            <w:r>
              <w:fldChar w:fldCharType="begin"/>
            </w:r>
            <w:r>
              <w:instrText xml:space="preserve"> DOCPROPERTY  strBranch  \* MERGEFORMAT </w:instrText>
            </w:r>
            <w:r>
              <w:fldChar w:fldCharType="separate"/>
            </w:r>
            <w:r w:rsidR="00FD25AC">
              <w:t>Revenue</w:t>
            </w:r>
            <w:r>
              <w:fldChar w:fldCharType="end"/>
            </w:r>
          </w:p>
        </w:tc>
      </w:tr>
      <w:tr w:rsidR="00FD25AC" w:rsidRPr="009D60C2">
        <w:tc>
          <w:tcPr>
            <w:tcW w:w="3168" w:type="dxa"/>
          </w:tcPr>
          <w:p w:rsidR="00FD25AC" w:rsidRPr="00843BDA" w:rsidRDefault="00FD25AC">
            <w:r>
              <w:t>Section</w:t>
            </w:r>
          </w:p>
        </w:tc>
        <w:tc>
          <w:tcPr>
            <w:tcW w:w="6300" w:type="dxa"/>
          </w:tcPr>
          <w:p w:rsidR="00FD25AC" w:rsidRPr="00843BDA" w:rsidRDefault="00814D04">
            <w:r>
              <w:fldChar w:fldCharType="begin"/>
            </w:r>
            <w:r>
              <w:instrText xml:space="preserve"> DOCPROPERTY  strSection  \* MERGEFORMAT </w:instrText>
            </w:r>
            <w:r>
              <w:fldChar w:fldCharType="separate"/>
            </w:r>
            <w:r w:rsidR="00FD25AC">
              <w:t xml:space="preserve">Operations </w:t>
            </w:r>
            <w:r>
              <w:fldChar w:fldCharType="end"/>
            </w:r>
          </w:p>
        </w:tc>
      </w:tr>
      <w:tr w:rsidR="00FD25AC" w:rsidRPr="009D60C2">
        <w:tc>
          <w:tcPr>
            <w:tcW w:w="3168" w:type="dxa"/>
          </w:tcPr>
          <w:p w:rsidR="00FD25AC" w:rsidRPr="00843BDA" w:rsidRDefault="00FD25AC">
            <w:r>
              <w:t>Award</w:t>
            </w:r>
          </w:p>
        </w:tc>
        <w:tc>
          <w:tcPr>
            <w:tcW w:w="6300" w:type="dxa"/>
          </w:tcPr>
          <w:p w:rsidR="00FD25AC" w:rsidRPr="00843BDA" w:rsidRDefault="00814D04">
            <w:r>
              <w:fldChar w:fldCharType="begin"/>
            </w:r>
            <w:r>
              <w:instrText xml:space="preserve"> DOCPROPERTY  strAward  \* MERGEFORMAT </w:instrText>
            </w:r>
            <w:r>
              <w:fldChar w:fldCharType="separate"/>
            </w:r>
            <w:r w:rsidR="00FD25AC">
              <w:t>Tasmanian State Service Award</w:t>
            </w:r>
            <w:r>
              <w:fldChar w:fldCharType="end"/>
            </w:r>
          </w:p>
        </w:tc>
      </w:tr>
      <w:tr w:rsidR="00FD25AC" w:rsidRPr="009D60C2">
        <w:tc>
          <w:tcPr>
            <w:tcW w:w="3168" w:type="dxa"/>
          </w:tcPr>
          <w:p w:rsidR="00FD25AC" w:rsidRPr="00843BDA" w:rsidRDefault="00FD25AC">
            <w:r>
              <w:t>Classification</w:t>
            </w:r>
          </w:p>
        </w:tc>
        <w:tc>
          <w:tcPr>
            <w:tcW w:w="6300" w:type="dxa"/>
          </w:tcPr>
          <w:p w:rsidR="00FD25AC" w:rsidRPr="00843BDA" w:rsidRDefault="00814D04">
            <w:r>
              <w:fldChar w:fldCharType="begin"/>
            </w:r>
            <w:r>
              <w:instrText xml:space="preserve"> DOCPROPERTY  strClassification  \* MERGEFORMAT </w:instrText>
            </w:r>
            <w:r>
              <w:fldChar w:fldCharType="separate"/>
            </w:r>
            <w:r w:rsidR="00FD25AC">
              <w:t>General Stream, Band 4</w:t>
            </w:r>
            <w:r>
              <w:fldChar w:fldCharType="end"/>
            </w:r>
          </w:p>
        </w:tc>
      </w:tr>
      <w:tr w:rsidR="00FD25AC" w:rsidRPr="009D60C2">
        <w:tc>
          <w:tcPr>
            <w:tcW w:w="3168" w:type="dxa"/>
          </w:tcPr>
          <w:p w:rsidR="00FD25AC" w:rsidRPr="00843BDA" w:rsidRDefault="00FD25AC">
            <w:r w:rsidRPr="00843BDA">
              <w:t>I</w:t>
            </w:r>
            <w:r>
              <w:t>mmediate supervisor</w:t>
            </w:r>
          </w:p>
        </w:tc>
        <w:tc>
          <w:tcPr>
            <w:tcW w:w="6300" w:type="dxa"/>
          </w:tcPr>
          <w:p w:rsidR="00FD25AC" w:rsidRPr="00843BDA" w:rsidRDefault="00814D04">
            <w:r>
              <w:fldChar w:fldCharType="begin"/>
            </w:r>
            <w:r>
              <w:instrText xml:space="preserve"> DOCPROPERTY  strImmediateSupervisor  \* MERGEFORMA</w:instrText>
            </w:r>
            <w:r>
              <w:instrText xml:space="preserve">T </w:instrText>
            </w:r>
            <w:r>
              <w:fldChar w:fldCharType="separate"/>
            </w:r>
            <w:r w:rsidR="00FD25AC">
              <w:t>Team Leader</w:t>
            </w:r>
            <w:r>
              <w:fldChar w:fldCharType="end"/>
            </w:r>
          </w:p>
        </w:tc>
      </w:tr>
      <w:tr w:rsidR="00FD25AC" w:rsidRPr="009D60C2">
        <w:tc>
          <w:tcPr>
            <w:tcW w:w="3168" w:type="dxa"/>
          </w:tcPr>
          <w:p w:rsidR="00FD25AC" w:rsidRPr="00843BDA" w:rsidRDefault="00FD25AC">
            <w:r>
              <w:t>Employment conditions</w:t>
            </w:r>
          </w:p>
        </w:tc>
        <w:tc>
          <w:tcPr>
            <w:tcW w:w="6300" w:type="dxa"/>
          </w:tcPr>
          <w:p w:rsidR="00FD25AC" w:rsidRPr="00843BDA" w:rsidRDefault="00814D04">
            <w:r>
              <w:fldChar w:fldCharType="begin"/>
            </w:r>
            <w:r>
              <w:instrText xml:space="preserve"> DOCPROPERTY  strEmploymentConditions  \* MERGEFORMAT </w:instrText>
            </w:r>
            <w:r>
              <w:fldChar w:fldCharType="separate"/>
            </w:r>
            <w:r w:rsidR="00FD25AC">
              <w:t>Permanent</w:t>
            </w:r>
            <w:r>
              <w:fldChar w:fldCharType="end"/>
            </w:r>
          </w:p>
        </w:tc>
      </w:tr>
      <w:tr w:rsidR="00FD25AC" w:rsidRPr="009D60C2">
        <w:tc>
          <w:tcPr>
            <w:tcW w:w="3168" w:type="dxa"/>
          </w:tcPr>
          <w:p w:rsidR="00FD25AC" w:rsidRPr="00843BDA" w:rsidRDefault="00FD25AC">
            <w:r>
              <w:t>Hours per week</w:t>
            </w:r>
          </w:p>
        </w:tc>
        <w:tc>
          <w:tcPr>
            <w:tcW w:w="6300" w:type="dxa"/>
          </w:tcPr>
          <w:p w:rsidR="00FD25AC" w:rsidRPr="00843BDA" w:rsidRDefault="00814D04">
            <w:r>
              <w:fldChar w:fldCharType="begin"/>
            </w:r>
            <w:r>
              <w:instrText xml:space="preserve"> DOCPROPERTY  strHoursperweek  \* MERGEFORMAT </w:instrText>
            </w:r>
            <w:r>
              <w:fldChar w:fldCharType="separate"/>
            </w:r>
            <w:r w:rsidR="00FD25AC">
              <w:t>Flexible up to 36.75 hours</w:t>
            </w:r>
            <w:r>
              <w:fldChar w:fldCharType="end"/>
            </w:r>
          </w:p>
        </w:tc>
      </w:tr>
    </w:tbl>
    <w:p w:rsidR="00FD25AC" w:rsidRPr="008730D1" w:rsidRDefault="00FD25AC">
      <w:pPr>
        <w:pStyle w:val="Headinglevel2"/>
      </w:pPr>
      <w:r w:rsidRPr="008730D1">
        <w:t>Branch responsibilities</w:t>
      </w:r>
    </w:p>
    <w:p w:rsidR="00FD25AC" w:rsidRDefault="00FD25AC">
      <w:r>
        <w:t>The primary responsibilities of the Branch are to:</w:t>
      </w:r>
    </w:p>
    <w:p w:rsidR="00FD25AC" w:rsidRPr="00140FE6" w:rsidRDefault="00FD25AC" w:rsidP="00FD25AC">
      <w:pPr>
        <w:pStyle w:val="ListBullet"/>
        <w:numPr>
          <w:ilvl w:val="0"/>
          <w:numId w:val="2"/>
        </w:numPr>
      </w:pPr>
      <w:r w:rsidRPr="00140FE6">
        <w:t xml:space="preserve">administer State taxation legislation, manage the assessment and collection of State taxes, and provide advice to taxpayers; </w:t>
      </w:r>
    </w:p>
    <w:p w:rsidR="00FD25AC" w:rsidRDefault="00FD25AC" w:rsidP="00FD25AC">
      <w:pPr>
        <w:pStyle w:val="ListBullet"/>
        <w:numPr>
          <w:ilvl w:val="0"/>
          <w:numId w:val="2"/>
        </w:numPr>
      </w:pPr>
      <w:r>
        <w:t>administer a range of grants, concessions and rebates including processing applications and undertaking activities to ensure adherence to eligibility criteria;</w:t>
      </w:r>
    </w:p>
    <w:p w:rsidR="00FD25AC" w:rsidRPr="00140FE6" w:rsidRDefault="00FD25AC" w:rsidP="00FD25AC">
      <w:pPr>
        <w:pStyle w:val="ListBullet"/>
        <w:numPr>
          <w:ilvl w:val="0"/>
          <w:numId w:val="2"/>
        </w:numPr>
      </w:pPr>
      <w:r w:rsidRPr="00140FE6">
        <w:t xml:space="preserve">ensure that taxpayers are in full compliance with State taxation legislation and administered grants through ongoing education, risk prioritisation and targeted audits; </w:t>
      </w:r>
      <w:r>
        <w:t>and</w:t>
      </w:r>
    </w:p>
    <w:p w:rsidR="00FD25AC" w:rsidRPr="007B6538" w:rsidRDefault="00FD25AC" w:rsidP="00FD25AC">
      <w:pPr>
        <w:pStyle w:val="ListBullet"/>
        <w:numPr>
          <w:ilvl w:val="0"/>
          <w:numId w:val="2"/>
        </w:numPr>
      </w:pPr>
      <w:r w:rsidRPr="00140FE6">
        <w:t xml:space="preserve">manage the collection </w:t>
      </w:r>
      <w:r w:rsidRPr="0004704E">
        <w:t>of outstanding State taxation debts, including court recovery and prosecution action where appropriate.</w:t>
      </w:r>
    </w:p>
    <w:p w:rsidR="00FD25AC" w:rsidRDefault="00FD25AC" w:rsidP="007B6538">
      <w:pPr>
        <w:sectPr w:rsidR="00FD25AC"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rsidR="00FD25AC" w:rsidRDefault="00FD25AC">
      <w:pPr>
        <w:spacing w:after="0" w:line="240" w:lineRule="auto"/>
        <w:jc w:val="left"/>
      </w:pPr>
      <w:r>
        <w:br w:type="page"/>
      </w:r>
    </w:p>
    <w:p w:rsidR="00FD25AC" w:rsidRDefault="00FD25AC">
      <w:pPr>
        <w:pStyle w:val="Headinglevel2"/>
      </w:pPr>
      <w:r w:rsidRPr="001046D2">
        <w:lastRenderedPageBreak/>
        <w:t>Position objective</w:t>
      </w:r>
    </w:p>
    <w:p w:rsidR="00FD25AC" w:rsidRDefault="00FD25AC">
      <w:pPr>
        <w:rPr>
          <w:rStyle w:val="BlueText"/>
        </w:rPr>
        <w:sectPr w:rsidR="00FD25AC" w:rsidSect="00FD25AC">
          <w:type w:val="continuous"/>
          <w:pgSz w:w="11904" w:h="16834" w:code="9"/>
          <w:pgMar w:top="851" w:right="1134" w:bottom="851" w:left="1418" w:header="454" w:footer="851" w:gutter="0"/>
          <w:cols w:space="708"/>
          <w:docGrid w:linePitch="299"/>
        </w:sectPr>
      </w:pPr>
    </w:p>
    <w:p w:rsidR="00FD25AC" w:rsidRPr="00F72DCC" w:rsidRDefault="00FD25AC" w:rsidP="00FD25AC">
      <w:pPr>
        <w:rPr>
          <w:color w:val="000000" w:themeColor="text1"/>
        </w:rPr>
      </w:pPr>
      <w:r w:rsidRPr="00F72DCC">
        <w:rPr>
          <w:color w:val="000000" w:themeColor="text1"/>
        </w:rPr>
        <w:t xml:space="preserve">Provide high level support to the </w:t>
      </w:r>
      <w:r w:rsidR="00722A9E">
        <w:rPr>
          <w:color w:val="000000" w:themeColor="text1"/>
        </w:rPr>
        <w:t>Assistant Director</w:t>
      </w:r>
      <w:r w:rsidRPr="00F72DCC">
        <w:rPr>
          <w:color w:val="000000" w:themeColor="text1"/>
        </w:rPr>
        <w:t>, Revenue Operations in the collection of taxes and administration of grants and rebates in accordance with relevant Acts.</w:t>
      </w:r>
    </w:p>
    <w:p w:rsidR="00FD25AC" w:rsidRPr="00F72DCC" w:rsidRDefault="00722A9E" w:rsidP="00FD25AC">
      <w:pPr>
        <w:rPr>
          <w:rStyle w:val="BlueText"/>
          <w:color w:val="000000" w:themeColor="text1"/>
        </w:rPr>
      </w:pPr>
      <w:r>
        <w:rPr>
          <w:color w:val="000000" w:themeColor="text1"/>
        </w:rPr>
        <w:t>Provide assistance</w:t>
      </w:r>
      <w:r w:rsidR="00FD25AC" w:rsidRPr="00F72DCC">
        <w:rPr>
          <w:color w:val="000000" w:themeColor="text1"/>
        </w:rPr>
        <w:t xml:space="preserve"> to clients and staff on the interpretation of relevant taxation legislation and associated rulings and guidelines.</w:t>
      </w:r>
    </w:p>
    <w:p w:rsidR="00FD25AC" w:rsidRDefault="00FD25AC">
      <w:pPr>
        <w:sectPr w:rsidR="00FD25AC">
          <w:type w:val="continuous"/>
          <w:pgSz w:w="11904" w:h="16834" w:code="9"/>
          <w:pgMar w:top="851" w:right="1134" w:bottom="851" w:left="1418" w:header="454" w:footer="851" w:gutter="0"/>
          <w:cols w:space="708"/>
          <w:formProt w:val="0"/>
          <w:titlePg/>
          <w:docGrid w:linePitch="286"/>
        </w:sectPr>
      </w:pPr>
    </w:p>
    <w:p w:rsidR="00FD25AC" w:rsidRDefault="00FD25AC">
      <w:r>
        <w:t>In the context of the selection criteria, to be successful in the position applicants will have:</w:t>
      </w:r>
    </w:p>
    <w:p w:rsidR="00FD25AC" w:rsidRDefault="00FD25AC" w:rsidP="00FD25AC">
      <w:pPr>
        <w:pStyle w:val="ListBullet"/>
        <w:numPr>
          <w:ilvl w:val="0"/>
          <w:numId w:val="2"/>
        </w:numPr>
        <w:rPr>
          <w:rStyle w:val="BlueText"/>
        </w:rPr>
        <w:sectPr w:rsidR="00FD25AC">
          <w:type w:val="continuous"/>
          <w:pgSz w:w="11904" w:h="16834" w:code="9"/>
          <w:pgMar w:top="851" w:right="1134" w:bottom="851" w:left="1418" w:header="454" w:footer="851" w:gutter="0"/>
          <w:cols w:space="708"/>
          <w:titlePg/>
          <w:docGrid w:linePitch="286"/>
        </w:sectPr>
      </w:pPr>
    </w:p>
    <w:p w:rsidR="00FD25AC" w:rsidRPr="00F72DCC" w:rsidRDefault="00FD25AC" w:rsidP="00FD25AC">
      <w:pPr>
        <w:pStyle w:val="ListBullet"/>
        <w:numPr>
          <w:ilvl w:val="0"/>
          <w:numId w:val="2"/>
        </w:numPr>
        <w:rPr>
          <w:color w:val="000000" w:themeColor="text1"/>
        </w:rPr>
      </w:pPr>
      <w:r w:rsidRPr="00F72DCC">
        <w:rPr>
          <w:color w:val="000000" w:themeColor="text1"/>
        </w:rPr>
        <w:t>good analytical and legislative interpretation skills and experience in tax administration</w:t>
      </w:r>
      <w:r w:rsidR="00584AC6">
        <w:rPr>
          <w:color w:val="000000" w:themeColor="text1"/>
        </w:rPr>
        <w:t xml:space="preserve"> (or a similar field)</w:t>
      </w:r>
      <w:r w:rsidRPr="00F72DCC">
        <w:rPr>
          <w:color w:val="000000" w:themeColor="text1"/>
        </w:rPr>
        <w:t>;</w:t>
      </w:r>
    </w:p>
    <w:p w:rsidR="00FD25AC" w:rsidRPr="00F72DCC" w:rsidRDefault="00FD25AC" w:rsidP="00FD25AC">
      <w:pPr>
        <w:pStyle w:val="ListBullet"/>
        <w:numPr>
          <w:ilvl w:val="0"/>
          <w:numId w:val="2"/>
        </w:numPr>
        <w:rPr>
          <w:color w:val="000000" w:themeColor="text1"/>
        </w:rPr>
      </w:pPr>
      <w:r w:rsidRPr="00F72DCC">
        <w:rPr>
          <w:color w:val="000000" w:themeColor="text1"/>
        </w:rPr>
        <w:t xml:space="preserve">an excellent stakeholder focus and </w:t>
      </w:r>
      <w:r w:rsidR="00584AC6">
        <w:rPr>
          <w:color w:val="000000" w:themeColor="text1"/>
        </w:rPr>
        <w:t>well developed</w:t>
      </w:r>
      <w:r w:rsidRPr="00F72DCC">
        <w:rPr>
          <w:color w:val="000000" w:themeColor="text1"/>
        </w:rPr>
        <w:t xml:space="preserve"> communication skills, both written and verbal; and</w:t>
      </w:r>
    </w:p>
    <w:p w:rsidR="00FD25AC" w:rsidRPr="00F72DCC" w:rsidRDefault="00FD25AC" w:rsidP="00FD25AC">
      <w:pPr>
        <w:pStyle w:val="ListBullet"/>
        <w:numPr>
          <w:ilvl w:val="0"/>
          <w:numId w:val="2"/>
        </w:numPr>
        <w:rPr>
          <w:rStyle w:val="BlueText"/>
          <w:color w:val="000000" w:themeColor="text1"/>
        </w:rPr>
      </w:pPr>
      <w:r w:rsidRPr="00F72DCC">
        <w:rPr>
          <w:color w:val="000000" w:themeColor="text1"/>
        </w:rPr>
        <w:t>an ability to lead staff to achieve required outcomes in a busy and constantly changing operational environment</w:t>
      </w:r>
      <w:r w:rsidRPr="00F72DCC">
        <w:rPr>
          <w:rStyle w:val="BlueText"/>
          <w:color w:val="000000" w:themeColor="text1"/>
        </w:rPr>
        <w:t>.</w:t>
      </w:r>
    </w:p>
    <w:p w:rsidR="00FD25AC" w:rsidRDefault="00FD25AC" w:rsidP="007B6538">
      <w:pPr>
        <w:sectPr w:rsidR="00FD25AC" w:rsidSect="00EE627B">
          <w:type w:val="continuous"/>
          <w:pgSz w:w="11904" w:h="16834" w:code="9"/>
          <w:pgMar w:top="851" w:right="1134" w:bottom="851" w:left="1418" w:header="454" w:footer="851" w:gutter="0"/>
          <w:cols w:space="708"/>
          <w:formProt w:val="0"/>
          <w:titlePg/>
          <w:docGrid w:linePitch="286"/>
        </w:sectPr>
      </w:pPr>
    </w:p>
    <w:p w:rsidR="00FD25AC" w:rsidRDefault="00FD25AC">
      <w:pPr>
        <w:pStyle w:val="Headinglevel2"/>
      </w:pPr>
      <w:r w:rsidRPr="003C329F">
        <w:t>Primary duties</w:t>
      </w:r>
    </w:p>
    <w:p w:rsidR="00FD25AC" w:rsidRDefault="00FD25AC">
      <w:r>
        <w:t xml:space="preserve">The </w:t>
      </w:r>
      <w:r w:rsidR="00814D04">
        <w:fldChar w:fldCharType="begin"/>
      </w:r>
      <w:r w:rsidR="00814D04">
        <w:instrText xml:space="preserve"> DOCPROPERTY  strPositionTitle  \* MERGEFORMAT </w:instrText>
      </w:r>
      <w:r w:rsidR="00814D04">
        <w:fldChar w:fldCharType="separate"/>
      </w:r>
      <w:r>
        <w:t>Revenue Officer</w:t>
      </w:r>
      <w:r w:rsidR="00814D04">
        <w:fldChar w:fldCharType="end"/>
      </w:r>
      <w:r>
        <w:t>’s primary duties include:</w:t>
      </w:r>
    </w:p>
    <w:p w:rsidR="00FD25AC" w:rsidRDefault="00FD25AC" w:rsidP="00FD25AC">
      <w:pPr>
        <w:pStyle w:val="ListBullet"/>
        <w:numPr>
          <w:ilvl w:val="0"/>
          <w:numId w:val="2"/>
        </w:numPr>
        <w:rPr>
          <w:rStyle w:val="BlueText"/>
        </w:rPr>
        <w:sectPr w:rsidR="00FD25AC">
          <w:type w:val="continuous"/>
          <w:pgSz w:w="11904" w:h="16834" w:code="9"/>
          <w:pgMar w:top="851" w:right="1134" w:bottom="851" w:left="1418" w:header="454" w:footer="851" w:gutter="0"/>
          <w:cols w:space="708"/>
          <w:titlePg/>
          <w:docGrid w:linePitch="286"/>
        </w:sectPr>
      </w:pPr>
    </w:p>
    <w:p w:rsidR="00FD25AC" w:rsidRPr="00F72DCC" w:rsidRDefault="00FD25AC" w:rsidP="00FD25AC">
      <w:pPr>
        <w:pStyle w:val="ListBullet"/>
        <w:numPr>
          <w:ilvl w:val="0"/>
          <w:numId w:val="2"/>
        </w:numPr>
        <w:rPr>
          <w:color w:val="000000" w:themeColor="text1"/>
        </w:rPr>
      </w:pPr>
      <w:r w:rsidRPr="00F72DCC">
        <w:rPr>
          <w:color w:val="000000" w:themeColor="text1"/>
        </w:rPr>
        <w:t>supervising daily workloads of the team to ensure that all tasks are undertaken</w:t>
      </w:r>
      <w:r w:rsidR="00584AC6">
        <w:rPr>
          <w:color w:val="000000" w:themeColor="text1"/>
        </w:rPr>
        <w:t xml:space="preserve"> accurately and</w:t>
      </w:r>
      <w:r w:rsidRPr="00F72DCC">
        <w:rPr>
          <w:color w:val="000000" w:themeColor="text1"/>
        </w:rPr>
        <w:t xml:space="preserve"> </w:t>
      </w:r>
      <w:r w:rsidR="00584AC6">
        <w:rPr>
          <w:color w:val="000000" w:themeColor="text1"/>
        </w:rPr>
        <w:t>within set timeframes</w:t>
      </w:r>
      <w:r w:rsidRPr="00F72DCC">
        <w:rPr>
          <w:color w:val="000000" w:themeColor="text1"/>
        </w:rPr>
        <w:t>;</w:t>
      </w:r>
    </w:p>
    <w:p w:rsidR="00FD25AC" w:rsidRPr="00F72DCC" w:rsidRDefault="00FD25AC" w:rsidP="00FD25AC">
      <w:pPr>
        <w:pStyle w:val="ListBullet"/>
        <w:numPr>
          <w:ilvl w:val="0"/>
          <w:numId w:val="2"/>
        </w:numPr>
        <w:rPr>
          <w:color w:val="000000" w:themeColor="text1"/>
        </w:rPr>
      </w:pPr>
      <w:r w:rsidRPr="00F72DCC">
        <w:rPr>
          <w:color w:val="000000" w:themeColor="text1"/>
        </w:rPr>
        <w:t>providing training, coaching and technical support to team members;</w:t>
      </w:r>
    </w:p>
    <w:p w:rsidR="00FD25AC" w:rsidRPr="00F72DCC" w:rsidRDefault="00FD25AC" w:rsidP="00FD25AC">
      <w:pPr>
        <w:pStyle w:val="ListBullet"/>
        <w:numPr>
          <w:ilvl w:val="0"/>
          <w:numId w:val="2"/>
        </w:numPr>
        <w:rPr>
          <w:color w:val="000000" w:themeColor="text1"/>
        </w:rPr>
      </w:pPr>
      <w:r w:rsidRPr="00F72DCC">
        <w:rPr>
          <w:color w:val="000000" w:themeColor="text1"/>
        </w:rPr>
        <w:t>identifying, implementing and evaluating improvements to operational effectiveness and efficiency;</w:t>
      </w:r>
    </w:p>
    <w:p w:rsidR="00FD25AC" w:rsidRPr="00F72DCC" w:rsidRDefault="00FD25AC" w:rsidP="00FD25AC">
      <w:pPr>
        <w:pStyle w:val="ListBullet"/>
        <w:numPr>
          <w:ilvl w:val="0"/>
          <w:numId w:val="2"/>
        </w:numPr>
        <w:rPr>
          <w:color w:val="000000" w:themeColor="text1"/>
        </w:rPr>
      </w:pPr>
      <w:r w:rsidRPr="00F72DCC">
        <w:rPr>
          <w:color w:val="000000" w:themeColor="text1"/>
        </w:rPr>
        <w:t xml:space="preserve">providing accurate </w:t>
      </w:r>
      <w:r w:rsidR="00584AC6">
        <w:rPr>
          <w:color w:val="000000" w:themeColor="text1"/>
        </w:rPr>
        <w:t xml:space="preserve">information </w:t>
      </w:r>
      <w:r w:rsidRPr="00F72DCC">
        <w:rPr>
          <w:color w:val="000000" w:themeColor="text1"/>
        </w:rPr>
        <w:t>to taxpayers and grant recipients on a range of issues, both verbally and through drafting of non-standard correspondence;</w:t>
      </w:r>
    </w:p>
    <w:p w:rsidR="00FD25AC" w:rsidRPr="00F72DCC" w:rsidRDefault="00584AC6" w:rsidP="00FD25AC">
      <w:pPr>
        <w:pStyle w:val="ListBullet"/>
        <w:numPr>
          <w:ilvl w:val="0"/>
          <w:numId w:val="2"/>
        </w:numPr>
        <w:rPr>
          <w:color w:val="000000" w:themeColor="text1"/>
        </w:rPr>
      </w:pPr>
      <w:r>
        <w:rPr>
          <w:color w:val="000000" w:themeColor="text1"/>
        </w:rPr>
        <w:t xml:space="preserve">accurately </w:t>
      </w:r>
      <w:r w:rsidR="00FD25AC" w:rsidRPr="00F72DCC">
        <w:rPr>
          <w:color w:val="000000" w:themeColor="text1"/>
        </w:rPr>
        <w:t>processing and authorising various transactions relating to the administration of taxation legislation, and</w:t>
      </w:r>
    </w:p>
    <w:p w:rsidR="00FD25AC" w:rsidRPr="00F72DCC" w:rsidRDefault="00FD25AC" w:rsidP="00FD25AC">
      <w:pPr>
        <w:pStyle w:val="ListBullet"/>
        <w:numPr>
          <w:ilvl w:val="0"/>
          <w:numId w:val="2"/>
        </w:numPr>
        <w:rPr>
          <w:rStyle w:val="BlueText"/>
          <w:color w:val="000000" w:themeColor="text1"/>
        </w:rPr>
      </w:pPr>
      <w:r w:rsidRPr="00F72DCC">
        <w:rPr>
          <w:color w:val="000000" w:themeColor="text1"/>
        </w:rPr>
        <w:t>undertaking any other duties consistent with skill, training and experience of the employee that contribute to the efficient and effective operation of the Branch</w:t>
      </w:r>
      <w:r w:rsidRPr="00F72DCC">
        <w:rPr>
          <w:rStyle w:val="BlueText"/>
          <w:color w:val="000000" w:themeColor="text1"/>
        </w:rPr>
        <w:t>.</w:t>
      </w:r>
    </w:p>
    <w:p w:rsidR="00FD25AC" w:rsidRDefault="00FD25AC" w:rsidP="007B6538">
      <w:pPr>
        <w:sectPr w:rsidR="00FD25AC" w:rsidSect="00EE627B">
          <w:type w:val="continuous"/>
          <w:pgSz w:w="11904" w:h="16834" w:code="9"/>
          <w:pgMar w:top="851" w:right="1134" w:bottom="851" w:left="1418" w:header="454" w:footer="851" w:gutter="0"/>
          <w:cols w:space="708"/>
          <w:formProt w:val="0"/>
          <w:titlePg/>
          <w:docGrid w:linePitch="286"/>
        </w:sectPr>
      </w:pPr>
    </w:p>
    <w:p w:rsidR="00FD25AC" w:rsidRDefault="00FD25AC">
      <w:pPr>
        <w:pStyle w:val="Headinglevel2"/>
      </w:pPr>
      <w:r>
        <w:t xml:space="preserve">Level of responsibility, </w:t>
      </w:r>
      <w:r w:rsidRPr="00E86DBB">
        <w:t>direction</w:t>
      </w:r>
      <w:r>
        <w:t xml:space="preserve"> and supervision</w:t>
      </w:r>
    </w:p>
    <w:p w:rsidR="00FD25AC" w:rsidRDefault="00FD25AC">
      <w:pPr>
        <w:pStyle w:val="Heading1"/>
        <w:sectPr w:rsidR="00FD25AC">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rsidR="00FD25AC" w:rsidRPr="006D79D9" w:rsidRDefault="00FD25AC">
      <w:r w:rsidRPr="006C5687">
        <w:rPr>
          <w:rFonts w:cs="Arial"/>
          <w:szCs w:val="22"/>
        </w:rPr>
        <w:t xml:space="preserve">The </w:t>
      </w:r>
      <w:r w:rsidR="00814D04">
        <w:fldChar w:fldCharType="begin"/>
      </w:r>
      <w:r w:rsidR="00814D04">
        <w:instrText xml:space="preserve"> DOCPROPERTY  strPositionTitle  \* MERGEFORMAT </w:instrText>
      </w:r>
      <w:r w:rsidR="00814D04">
        <w:fldChar w:fldCharType="separate"/>
      </w:r>
      <w:r>
        <w:t>Revenue Officer</w:t>
      </w:r>
      <w:r w:rsidR="00814D04">
        <w:fldChar w:fldCharType="end"/>
      </w:r>
      <w:r w:rsidRPr="006C5687">
        <w:rPr>
          <w:rFonts w:cs="Arial"/>
          <w:szCs w:val="22"/>
        </w:rPr>
        <w:t xml:space="preserve"> requires an understanding of operational guidelines, systems and processes and will receive general direction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Team Leader</w:t>
      </w:r>
      <w:r>
        <w:rPr>
          <w:rFonts w:cs="Arial"/>
          <w:szCs w:val="22"/>
        </w:rPr>
        <w:fldChar w:fldCharType="end"/>
      </w:r>
      <w:r w:rsidRPr="006C5687">
        <w:rPr>
          <w:rFonts w:cs="Arial"/>
          <w:szCs w:val="22"/>
        </w:rPr>
        <w:t xml:space="preserve"> to achieve the required outcomes. The </w:t>
      </w:r>
      <w:r w:rsidR="00814D04">
        <w:fldChar w:fldCharType="begin"/>
      </w:r>
      <w:r w:rsidR="00814D04">
        <w:instrText xml:space="preserve"> DOCPROPERTY  strPositionTit</w:instrText>
      </w:r>
      <w:r w:rsidR="00814D04">
        <w:instrText xml:space="preserve">le  \* MERGEFORMAT </w:instrText>
      </w:r>
      <w:r w:rsidR="00814D04">
        <w:fldChar w:fldCharType="separate"/>
      </w:r>
      <w:r>
        <w:t>Revenue Officer</w:t>
      </w:r>
      <w:r w:rsidR="00814D04">
        <w:fldChar w:fldCharType="end"/>
      </w:r>
      <w:r w:rsidRPr="006C5687">
        <w:rPr>
          <w:rFonts w:cs="Arial"/>
          <w:szCs w:val="22"/>
        </w:rPr>
        <w:t xml:space="preserve"> co-ordinates and integrates operational functions, interpreting the decision-making framework within which the work activity occurs to resolve complex operational issues.</w:t>
      </w:r>
      <w:r>
        <w:rPr>
          <w:rFonts w:cs="Arial"/>
          <w:szCs w:val="22"/>
        </w:rPr>
        <w:t xml:space="preserve"> </w:t>
      </w:r>
      <w:r w:rsidRPr="00561606">
        <w:rPr>
          <w:rFonts w:cs="Arial"/>
          <w:szCs w:val="22"/>
        </w:rPr>
        <w:t xml:space="preserve">The </w:t>
      </w:r>
      <w:r w:rsidR="00814D04">
        <w:fldChar w:fldCharType="begin"/>
      </w:r>
      <w:r w:rsidR="00814D04">
        <w:instrText xml:space="preserve"> DOCPROPERTY  strPositionTitle  \* MERGEFORMAT </w:instrText>
      </w:r>
      <w:r w:rsidR="00814D04">
        <w:fldChar w:fldCharType="separate"/>
      </w:r>
      <w:r>
        <w:t>Revenue Officer</w:t>
      </w:r>
      <w:r w:rsidR="00814D04">
        <w:fldChar w:fldCharType="end"/>
      </w:r>
      <w:r w:rsidRPr="00561606">
        <w:rPr>
          <w:rFonts w:cs="Arial"/>
          <w:szCs w:val="22"/>
        </w:rPr>
        <w:t xml:space="preserve"> may also supervise a small team of employees, including instruction, guidance and mentoring</w:t>
      </w:r>
      <w:r w:rsidRPr="006D79D9">
        <w:t xml:space="preserve">. </w:t>
      </w:r>
    </w:p>
    <w:p w:rsidR="00FD25AC" w:rsidRPr="007A07BD" w:rsidRDefault="00FD25AC">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rsidR="00FD25AC" w:rsidRDefault="00FD25AC" w:rsidP="007B6538">
      <w:pPr>
        <w:sectPr w:rsidR="00FD25AC" w:rsidSect="00EE627B">
          <w:type w:val="continuous"/>
          <w:pgSz w:w="11904" w:h="16834" w:code="9"/>
          <w:pgMar w:top="851" w:right="1134" w:bottom="851" w:left="1418" w:header="454" w:footer="851" w:gutter="0"/>
          <w:cols w:space="708"/>
          <w:titlePg/>
          <w:docGrid w:linePitch="286"/>
        </w:sectPr>
      </w:pPr>
    </w:p>
    <w:p w:rsidR="00FD25AC" w:rsidRDefault="00FD25AC" w:rsidP="007B6538">
      <w:pPr>
        <w:sectPr w:rsidR="00FD25AC" w:rsidSect="00EE627B">
          <w:type w:val="continuous"/>
          <w:pgSz w:w="11904" w:h="16834" w:code="9"/>
          <w:pgMar w:top="851" w:right="1134" w:bottom="851" w:left="1418" w:header="454" w:footer="851" w:gutter="0"/>
          <w:cols w:space="708"/>
          <w:formProt w:val="0"/>
          <w:titlePg/>
          <w:docGrid w:linePitch="286"/>
        </w:sectPr>
      </w:pPr>
    </w:p>
    <w:p w:rsidR="00FD25AC" w:rsidRDefault="00FD25AC">
      <w:pPr>
        <w:spacing w:after="0" w:line="240" w:lineRule="auto"/>
        <w:jc w:val="left"/>
      </w:pPr>
      <w:r>
        <w:br w:type="page"/>
      </w:r>
    </w:p>
    <w:p w:rsidR="00FD25AC" w:rsidRPr="00E14D9C" w:rsidRDefault="00FD25AC">
      <w:pPr>
        <w:pStyle w:val="Headinglevel2"/>
      </w:pPr>
      <w:r>
        <w:lastRenderedPageBreak/>
        <w:t>S</w:t>
      </w:r>
      <w:r w:rsidRPr="00E14D9C">
        <w:t>election criteria</w:t>
      </w:r>
    </w:p>
    <w:p w:rsidR="00FD25AC" w:rsidRDefault="00FD25AC">
      <w:pPr>
        <w:pStyle w:val="Introtext"/>
      </w:pPr>
      <w:r w:rsidRPr="00C76D96">
        <w:t>Relative merit of candidates for this position is assessed using the following selection criteria:</w:t>
      </w:r>
    </w:p>
    <w:p w:rsidR="00FD25AC" w:rsidRPr="00417D85" w:rsidRDefault="00FD25AC" w:rsidP="00FD25AC">
      <w:pPr>
        <w:pStyle w:val="HeadingLevel1-Bulleted"/>
        <w:numPr>
          <w:ilvl w:val="0"/>
          <w:numId w:val="32"/>
        </w:numPr>
      </w:pPr>
      <w:r w:rsidRPr="00417D85">
        <w:t>Communication</w:t>
      </w:r>
    </w:p>
    <w:p w:rsidR="00FD25AC" w:rsidRPr="00843BDA" w:rsidRDefault="00FD25AC">
      <w:r w:rsidRPr="00A4256A">
        <w:t>Demonstrates capacity to: prepare all documentation with good accuracy and drafts of information that require interpretive ability; clearly and succinctly convey ideas and information, including to present a case in support of recommendations; and interpret and explain complex operational matters</w:t>
      </w:r>
      <w:r w:rsidRPr="0011624E">
        <w:t>.</w:t>
      </w:r>
    </w:p>
    <w:p w:rsidR="00FD25AC" w:rsidRPr="00843BDA" w:rsidRDefault="00FD25AC" w:rsidP="00FD25AC">
      <w:pPr>
        <w:pStyle w:val="HeadingLevel1-Bulleted"/>
        <w:numPr>
          <w:ilvl w:val="0"/>
          <w:numId w:val="32"/>
        </w:numPr>
      </w:pPr>
      <w:r>
        <w:t>Output m</w:t>
      </w:r>
      <w:r w:rsidRPr="00843BDA">
        <w:t>anagement</w:t>
      </w:r>
    </w:p>
    <w:p w:rsidR="00FD25AC" w:rsidRPr="009B1D36" w:rsidRDefault="00FD25AC">
      <w:r w:rsidRPr="00A4256A">
        <w:t>Demonstrates capacity to: plan organise, schedule, prioritise and complete assigned tasks within own area of responsibility; and contribute to and deliver outcomes with a client focus</w:t>
      </w:r>
      <w:r w:rsidRPr="0011624E">
        <w:t>.</w:t>
      </w:r>
    </w:p>
    <w:p w:rsidR="00FD25AC" w:rsidRPr="00843BDA" w:rsidRDefault="00FD25AC" w:rsidP="00FD25AC">
      <w:pPr>
        <w:pStyle w:val="HeadingLevel1-Bulleted"/>
        <w:numPr>
          <w:ilvl w:val="0"/>
          <w:numId w:val="32"/>
        </w:numPr>
      </w:pPr>
      <w:r>
        <w:t>Conceptual, analytical and j</w:t>
      </w:r>
      <w:r w:rsidRPr="00843BDA">
        <w:t>udgement</w:t>
      </w:r>
    </w:p>
    <w:p w:rsidR="00FD25AC" w:rsidRPr="009B1D36" w:rsidRDefault="00FD25AC">
      <w:r w:rsidRPr="00A4256A">
        <w:t>Demonstrates capacity to: exercise judgement in applying policies, rules and regulations; make timely and accurate decisions and resolve complex operational challenges; and provide operational advice using well developed expertise</w:t>
      </w:r>
      <w:r w:rsidRPr="0011624E">
        <w:t>.</w:t>
      </w:r>
    </w:p>
    <w:p w:rsidR="00FD25AC" w:rsidRPr="00843BDA" w:rsidRDefault="00FD25AC" w:rsidP="00FD25AC">
      <w:pPr>
        <w:pStyle w:val="HeadingLevel1-Bulleted"/>
        <w:numPr>
          <w:ilvl w:val="0"/>
          <w:numId w:val="32"/>
        </w:numPr>
      </w:pPr>
      <w:r>
        <w:t>Leadership and people s</w:t>
      </w:r>
      <w:r w:rsidRPr="00843BDA">
        <w:t>kills</w:t>
      </w:r>
    </w:p>
    <w:p w:rsidR="00FD25AC" w:rsidRPr="00422B05" w:rsidRDefault="00FD25AC">
      <w:r w:rsidRPr="00A4256A">
        <w:t>Demonstrates capacity to: guide and instruct staff in relation to systems and procedures; work effectively in a team and share ideas to improve practices, systems or processes; and behave in alignment with Treasury’s Values</w:t>
      </w:r>
      <w:r w:rsidRPr="0011624E">
        <w:t>.</w:t>
      </w:r>
    </w:p>
    <w:p w:rsidR="00FD25AC" w:rsidRPr="00843BDA" w:rsidRDefault="00FD25AC" w:rsidP="00FD25AC">
      <w:pPr>
        <w:pStyle w:val="HeadingLevel1-Bulleted"/>
        <w:numPr>
          <w:ilvl w:val="0"/>
          <w:numId w:val="32"/>
        </w:numPr>
      </w:pPr>
      <w:r w:rsidRPr="00843BDA">
        <w:t>Technical</w:t>
      </w:r>
      <w:r>
        <w:t xml:space="preserve"> and p</w:t>
      </w:r>
      <w:r w:rsidRPr="00843BDA">
        <w:t>rofessional</w:t>
      </w:r>
      <w:r>
        <w:t>*</w:t>
      </w:r>
    </w:p>
    <w:p w:rsidR="00FD25AC" w:rsidRPr="00422B05" w:rsidRDefault="00FD25AC">
      <w:r w:rsidRPr="00A4256A">
        <w:t>Demonstrates knowledge, skill and ability in relation to the role or the capacity to rapidly acquire competency</w:t>
      </w:r>
      <w:r w:rsidRPr="0011624E">
        <w:t>.</w:t>
      </w:r>
    </w:p>
    <w:p w:rsidR="00FD25AC" w:rsidRDefault="00FD25AC" w:rsidP="00DD78A5">
      <w:pPr>
        <w:pStyle w:val="ItalicsUnderline"/>
      </w:pPr>
      <w:r>
        <w:t>The</w:t>
      </w:r>
      <w:r w:rsidRPr="0003017B">
        <w:t xml:space="preserve"> above selection criteria are weighted equally for assessment purposes.</w:t>
      </w:r>
    </w:p>
    <w:p w:rsidR="00FD25AC" w:rsidRPr="00843BDA" w:rsidRDefault="00FD25AC" w:rsidP="00DD78A5">
      <w:pPr>
        <w:pStyle w:val="HeadingLevel1-Bulleted"/>
        <w:numPr>
          <w:ilvl w:val="0"/>
          <w:numId w:val="0"/>
        </w:numPr>
        <w:ind w:left="360" w:hanging="360"/>
      </w:pPr>
      <w:r>
        <w:t xml:space="preserve">* </w:t>
      </w:r>
      <w:r w:rsidRPr="00A4256A">
        <w:t>Qualifications and requirements</w:t>
      </w:r>
    </w:p>
    <w:p w:rsidR="00FD25AC" w:rsidRPr="00422B05" w:rsidRDefault="00FD25AC">
      <w:bookmarkStart w:id="0" w:name="_GoBack"/>
      <w:r w:rsidRPr="00AD28C4">
        <w:t>Desirable – Diploma or Advanced Diploma, completion, or partial completion, of relevant tertiary qualifications</w:t>
      </w:r>
      <w:r w:rsidRPr="0011624E">
        <w:t>.</w:t>
      </w:r>
    </w:p>
    <w:bookmarkEnd w:id="0"/>
    <w:p w:rsidR="00CA471C" w:rsidRDefault="00CA471C" w:rsidP="007B6538"/>
    <w:p w:rsidR="00FD25AC" w:rsidRDefault="00FD25AC" w:rsidP="007B6538">
      <w:pPr>
        <w:sectPr w:rsidR="00FD25AC" w:rsidSect="00FD25AC">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FD25AC" w:rsidRPr="00096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FD25AC" w:rsidRPr="00096ADB" w:rsidRDefault="00FD25AC">
            <w:r w:rsidRPr="00096ADB">
              <w:t>Approved:</w:t>
            </w:r>
          </w:p>
        </w:tc>
        <w:tc>
          <w:tcPr>
            <w:tcW w:w="4267" w:type="dxa"/>
          </w:tcPr>
          <w:p w:rsidR="00FD25AC" w:rsidRPr="00096ADB" w:rsidRDefault="00CE57D6">
            <w:pPr>
              <w:cnfStyle w:val="100000000000" w:firstRow="1" w:lastRow="0" w:firstColumn="0" w:lastColumn="0" w:oddVBand="0" w:evenVBand="0" w:oddHBand="0" w:evenHBand="0" w:firstRowFirstColumn="0" w:firstRowLastColumn="0" w:lastRowFirstColumn="0" w:lastRowLastColumn="0"/>
            </w:pPr>
            <w:r>
              <w:t xml:space="preserve">Angelo Pavlides, Director </w:t>
            </w:r>
          </w:p>
        </w:tc>
        <w:tc>
          <w:tcPr>
            <w:tcW w:w="742" w:type="dxa"/>
          </w:tcPr>
          <w:p w:rsidR="00FD25AC" w:rsidRPr="00096ADB" w:rsidRDefault="00FD25AC">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rsidR="00FD25AC" w:rsidRPr="00096ADB" w:rsidRDefault="00CE57D6">
            <w:r>
              <w:t>03 September 2021</w:t>
            </w:r>
          </w:p>
        </w:tc>
      </w:tr>
      <w:tr w:rsidR="00FD25AC"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FD25AC" w:rsidRPr="00096ADB" w:rsidRDefault="00FD25AC"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FD25AC"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FD25AC" w:rsidRDefault="00FD25AC" w:rsidP="008314E8">
            <w:pPr>
              <w:pStyle w:val="IntrotextBold"/>
              <w:spacing w:before="120"/>
            </w:pPr>
          </w:p>
        </w:tc>
      </w:tr>
      <w:tr w:rsidR="00FD25AC" w:rsidRPr="00CC1A5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rsidR="00FD25AC" w:rsidRDefault="00FD25AC" w:rsidP="008314E8">
            <w:pPr>
              <w:pStyle w:val="IntrotextBold"/>
              <w:spacing w:before="120"/>
            </w:pPr>
          </w:p>
        </w:tc>
      </w:tr>
    </w:tbl>
    <w:p w:rsidR="00FD25AC" w:rsidRDefault="00FD25AC" w:rsidP="007B6538">
      <w:pPr>
        <w:sectPr w:rsidR="00FD25AC" w:rsidSect="00EE627B">
          <w:type w:val="continuous"/>
          <w:pgSz w:w="11904" w:h="16834" w:code="9"/>
          <w:pgMar w:top="851" w:right="1134" w:bottom="851" w:left="1418" w:header="454" w:footer="851" w:gutter="0"/>
          <w:cols w:space="708"/>
          <w:formProt w:val="0"/>
          <w:titlePg/>
          <w:docGrid w:linePitch="286"/>
        </w:sectPr>
      </w:pPr>
    </w:p>
    <w:p w:rsidR="00FD25AC" w:rsidRDefault="00FD25AC">
      <w:pPr>
        <w:spacing w:after="0" w:line="240" w:lineRule="auto"/>
        <w:jc w:val="left"/>
      </w:pPr>
      <w:r>
        <w:br w:type="page"/>
      </w:r>
    </w:p>
    <w:p w:rsidR="00FD25AC" w:rsidRPr="008C65D1" w:rsidRDefault="00FD25AC" w:rsidP="008223A9">
      <w:pPr>
        <w:pStyle w:val="Headinglevel2"/>
        <w:spacing w:before="0"/>
        <w:rPr>
          <w:szCs w:val="22"/>
        </w:rPr>
      </w:pPr>
      <w:r w:rsidRPr="008C65D1">
        <w:rPr>
          <w:szCs w:val="22"/>
        </w:rPr>
        <w:lastRenderedPageBreak/>
        <w:t>Working at Treasury</w:t>
      </w:r>
    </w:p>
    <w:p w:rsidR="00FD25AC" w:rsidRPr="008C65D1" w:rsidRDefault="00FD25AC"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rsidR="00FD25AC" w:rsidRPr="008C65D1" w:rsidRDefault="00FD25AC"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rsidR="00FD25AC" w:rsidRPr="00C9040F" w:rsidRDefault="00FD25AC" w:rsidP="00FD25AC">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rsidR="00FD25AC" w:rsidRPr="00C9040F" w:rsidRDefault="00FD25AC" w:rsidP="00FD25AC">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rsidR="00FD25AC" w:rsidRPr="00C9040F" w:rsidRDefault="00FD25AC" w:rsidP="00FD25AC">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rsidR="00FD25AC" w:rsidRPr="00C9040F" w:rsidRDefault="00FD25AC" w:rsidP="00FD25AC">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rsidR="00FD25AC" w:rsidRPr="001567D5" w:rsidRDefault="00FD25AC" w:rsidP="00FD25AC">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rsidR="00FD25AC" w:rsidRPr="001567D5" w:rsidRDefault="00FD25AC" w:rsidP="008223A9">
      <w:pPr>
        <w:pStyle w:val="Picturestyle"/>
        <w:rPr>
          <w:rFonts w:cs="Arial"/>
          <w:sz w:val="20"/>
          <w:szCs w:val="20"/>
        </w:rPr>
      </w:pPr>
      <w:r w:rsidRPr="001567D5">
        <w:rPr>
          <w:rFonts w:cs="Arial"/>
          <w:noProof/>
          <w:sz w:val="20"/>
          <w:szCs w:val="20"/>
        </w:rPr>
        <w:drawing>
          <wp:inline distT="0" distB="0" distL="0" distR="0" wp14:anchorId="69BAF65A" wp14:editId="4489DB92">
            <wp:extent cx="2037715" cy="1797050"/>
            <wp:effectExtent l="0" t="0" r="635"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2058357" cy="1815254"/>
                    </a:xfrm>
                    <a:prstGeom prst="rect">
                      <a:avLst/>
                    </a:prstGeom>
                    <a:noFill/>
                    <a:ln w="9525">
                      <a:noFill/>
                      <a:miter lim="800000"/>
                      <a:headEnd/>
                      <a:tailEnd/>
                    </a:ln>
                  </pic:spPr>
                </pic:pic>
              </a:graphicData>
            </a:graphic>
          </wp:inline>
        </w:drawing>
      </w:r>
    </w:p>
    <w:p w:rsidR="00FD25AC" w:rsidRPr="008C65D1" w:rsidRDefault="00FD25AC" w:rsidP="008223A9">
      <w:pPr>
        <w:pStyle w:val="Headinglevel2"/>
        <w:rPr>
          <w:szCs w:val="22"/>
        </w:rPr>
      </w:pPr>
      <w:r w:rsidRPr="008C65D1">
        <w:rPr>
          <w:szCs w:val="22"/>
        </w:rPr>
        <w:t>Treasury employment conditions</w:t>
      </w:r>
    </w:p>
    <w:p w:rsidR="00FD25AC" w:rsidRPr="00C8579A" w:rsidRDefault="00FD25AC"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rsidR="00FD25AC" w:rsidRPr="00C8579A" w:rsidRDefault="00FD25AC"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rsidR="00FD25AC" w:rsidRPr="00C8579A" w:rsidRDefault="00FD25AC"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rsidR="00FD25AC" w:rsidRPr="007B6538" w:rsidRDefault="00FD25AC"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FD25AC" w:rsidRPr="007B6538" w:rsidSect="00FD25AC">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865" w:rsidRDefault="00915865">
      <w:pPr>
        <w:spacing w:line="240" w:lineRule="auto"/>
      </w:pPr>
      <w:r>
        <w:separator/>
      </w:r>
    </w:p>
  </w:endnote>
  <w:endnote w:type="continuationSeparator" w:id="0">
    <w:p w:rsidR="00915865" w:rsidRDefault="009158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A9E" w:rsidRDefault="00722A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814D04">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5AC" w:rsidRPr="001A406D" w:rsidRDefault="00FD25AC">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814D04">
      <w:rPr>
        <w:noProof/>
        <w:sz w:val="14"/>
      </w:rPr>
      <w:t>4</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5AC" w:rsidRPr="004935CE" w:rsidRDefault="00FD25AC">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5AC" w:rsidRPr="00DF71FA" w:rsidRDefault="00FD25AC">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FD25AC" w:rsidRPr="00DF71FA" w:rsidRDefault="00FD25AC">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865" w:rsidRDefault="00915865">
      <w:pPr>
        <w:spacing w:line="240" w:lineRule="auto"/>
      </w:pPr>
      <w:r>
        <w:separator/>
      </w:r>
    </w:p>
  </w:footnote>
  <w:footnote w:type="continuationSeparator" w:id="0">
    <w:p w:rsidR="00915865" w:rsidRDefault="009158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A9E" w:rsidRDefault="00722A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A9E" w:rsidRDefault="00722A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Default="00E45751">
    <w:pPr>
      <w:pStyle w:val="Header"/>
    </w:pPr>
    <w:r>
      <w:rPr>
        <w:noProof/>
        <w:lang w:eastAsia="en-AU"/>
      </w:rPr>
      <w:drawing>
        <wp:anchor distT="0" distB="0" distL="114300" distR="114300" simplePos="0" relativeHeight="251656704"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5AC" w:rsidRDefault="00FD25AC">
    <w:pPr>
      <w:pStyle w:val="Header"/>
    </w:pPr>
    <w:r>
      <w:rPr>
        <w:noProof/>
        <w:lang w:eastAsia="en-AU"/>
      </w:rPr>
      <w:drawing>
        <wp:anchor distT="0" distB="0" distL="114300" distR="114300" simplePos="0" relativeHeight="251660800"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4"/>
  </w:num>
  <w:num w:numId="6">
    <w:abstractNumId w:val="7"/>
  </w:num>
  <w:num w:numId="7">
    <w:abstractNumId w:val="15"/>
  </w:num>
  <w:num w:numId="8">
    <w:abstractNumId w:val="26"/>
  </w:num>
  <w:num w:numId="9">
    <w:abstractNumId w:val="14"/>
  </w:num>
  <w:num w:numId="10">
    <w:abstractNumId w:val="12"/>
  </w:num>
  <w:num w:numId="11">
    <w:abstractNumId w:val="4"/>
  </w:num>
  <w:num w:numId="12">
    <w:abstractNumId w:val="18"/>
  </w:num>
  <w:num w:numId="13">
    <w:abstractNumId w:val="23"/>
  </w:num>
  <w:num w:numId="14">
    <w:abstractNumId w:val="2"/>
  </w:num>
  <w:num w:numId="15">
    <w:abstractNumId w:val="6"/>
  </w:num>
  <w:num w:numId="16">
    <w:abstractNumId w:val="28"/>
  </w:num>
  <w:num w:numId="17">
    <w:abstractNumId w:val="29"/>
  </w:num>
  <w:num w:numId="18">
    <w:abstractNumId w:val="30"/>
  </w:num>
  <w:num w:numId="19">
    <w:abstractNumId w:val="0"/>
  </w:num>
  <w:num w:numId="20">
    <w:abstractNumId w:val="19"/>
  </w:num>
  <w:num w:numId="21">
    <w:abstractNumId w:val="10"/>
  </w:num>
  <w:num w:numId="22">
    <w:abstractNumId w:val="16"/>
  </w:num>
  <w:num w:numId="23">
    <w:abstractNumId w:val="25"/>
  </w:num>
  <w:num w:numId="24">
    <w:abstractNumId w:val="27"/>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5"/>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5AC"/>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07EF0"/>
    <w:rsid w:val="001162FA"/>
    <w:rsid w:val="001175E3"/>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D2907"/>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84AC6"/>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22A9E"/>
    <w:rsid w:val="00740A46"/>
    <w:rsid w:val="00746FA6"/>
    <w:rsid w:val="00763B35"/>
    <w:rsid w:val="00767367"/>
    <w:rsid w:val="007678B8"/>
    <w:rsid w:val="007753C9"/>
    <w:rsid w:val="007977E6"/>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4D04"/>
    <w:rsid w:val="00816F97"/>
    <w:rsid w:val="00817FC2"/>
    <w:rsid w:val="008202D0"/>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15865"/>
    <w:rsid w:val="00924A93"/>
    <w:rsid w:val="009366F0"/>
    <w:rsid w:val="00950402"/>
    <w:rsid w:val="00951C1E"/>
    <w:rsid w:val="00961EA4"/>
    <w:rsid w:val="0096328D"/>
    <w:rsid w:val="00966641"/>
    <w:rsid w:val="00994D18"/>
    <w:rsid w:val="009A4178"/>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B04960"/>
    <w:rsid w:val="00B23FC4"/>
    <w:rsid w:val="00B24F3E"/>
    <w:rsid w:val="00B337CB"/>
    <w:rsid w:val="00B41987"/>
    <w:rsid w:val="00B50FEE"/>
    <w:rsid w:val="00B532B5"/>
    <w:rsid w:val="00B708E0"/>
    <w:rsid w:val="00B9258C"/>
    <w:rsid w:val="00B92DC0"/>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4C21"/>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594F"/>
    <w:rsid w:val="00CC7461"/>
    <w:rsid w:val="00CE4F4D"/>
    <w:rsid w:val="00CE52C2"/>
    <w:rsid w:val="00CE57D6"/>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C2130"/>
    <w:rsid w:val="00FC7CB9"/>
    <w:rsid w:val="00FD25AC"/>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3A2E56C-DA6E-46CE-8D5B-D4F73C098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k\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0B83668-ECF1-41AC-B319-406AB5A2344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1</TotalTime>
  <Pages>4</Pages>
  <Words>1124</Words>
  <Characters>6833</Characters>
  <Application>Microsoft Office Word</Application>
  <DocSecurity>0</DocSecurity>
  <Lines>153</Lines>
  <Paragraphs>79</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Kooistra, Selina</dc:creator>
  <cp:keywords/>
  <cp:lastModifiedBy>Kooistra, Selina</cp:lastModifiedBy>
  <cp:revision>2</cp:revision>
  <cp:lastPrinted>2021-09-06T01:24:00Z</cp:lastPrinted>
  <dcterms:created xsi:type="dcterms:W3CDTF">2021-09-06T01:26:00Z</dcterms:created>
  <dcterms:modified xsi:type="dcterms:W3CDTF">2021-09-06T01:26:00Z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Revenue</vt:lpwstr>
  </property>
  <property fmtid="{D5CDD505-2E9C-101B-9397-08002B2CF9AE}" pid="3" name="strPositionTitle">
    <vt:lpwstr>Revenue Officer</vt:lpwstr>
  </property>
  <property fmtid="{D5CDD505-2E9C-101B-9397-08002B2CF9AE}" pid="4" name="strPositionNumber">
    <vt:lpwstr>723467</vt:lpwstr>
  </property>
  <property fmtid="{D5CDD505-2E9C-101B-9397-08002B2CF9AE}" pid="5" name="strLocation">
    <vt:lpwstr>Hobart</vt:lpwstr>
  </property>
  <property fmtid="{D5CDD505-2E9C-101B-9397-08002B2CF9AE}" pid="6" name="strDivision">
    <vt:lpwstr>Revenue, Gaming and Licensing</vt:lpwstr>
  </property>
  <property fmtid="{D5CDD505-2E9C-101B-9397-08002B2CF9AE}" pid="7" name="strSection">
    <vt:lpwstr>Operations </vt:lpwstr>
  </property>
  <property fmtid="{D5CDD505-2E9C-101B-9397-08002B2CF9AE}" pid="8" name="strAward">
    <vt:lpwstr>Tasmanian State Service Award</vt:lpwstr>
  </property>
  <property fmtid="{D5CDD505-2E9C-101B-9397-08002B2CF9AE}" pid="9" name="strClassification">
    <vt:lpwstr>General Stream, Band 4</vt:lpwstr>
  </property>
  <property fmtid="{D5CDD505-2E9C-101B-9397-08002B2CF9AE}" pid="10" name="strImmediateSupervisor">
    <vt:lpwstr>Team Leader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