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C8" w:rsidRPr="00532D28" w:rsidRDefault="00523D15" w:rsidP="00506F7D">
      <w:pPr>
        <w:pStyle w:val="GovWhiteHeading1"/>
      </w:pPr>
      <w:r>
        <w:t>Selection Criteria</w:t>
      </w:r>
    </w:p>
    <w:p w:rsidR="003023C8" w:rsidRPr="005F2F42" w:rsidRDefault="00523D15" w:rsidP="00172EBB">
      <w:pPr>
        <w:pStyle w:val="GovWhiteHeading2"/>
        <w:rPr>
          <w:b/>
          <w:sz w:val="28"/>
          <w:szCs w:val="28"/>
        </w:rPr>
      </w:pPr>
      <w:r w:rsidRPr="005F2F42">
        <w:rPr>
          <w:b/>
          <w:sz w:val="28"/>
          <w:szCs w:val="28"/>
        </w:rPr>
        <w:t>School crossing patrol officer</w:t>
      </w:r>
    </w:p>
    <w:p w:rsidR="003023C8" w:rsidRDefault="003023C8"/>
    <w:tbl>
      <w:tblPr>
        <w:tblStyle w:val="TableGrid"/>
        <w:tblpPr w:leftFromText="180" w:rightFromText="180" w:vertAnchor="text" w:horzAnchor="margin" w:tblpY="1047"/>
        <w:tblW w:w="0" w:type="auto"/>
        <w:tblLook w:val="04A0" w:firstRow="1" w:lastRow="0" w:firstColumn="1" w:lastColumn="0" w:noHBand="0" w:noVBand="1"/>
      </w:tblPr>
      <w:tblGrid>
        <w:gridCol w:w="10076"/>
      </w:tblGrid>
      <w:tr w:rsidR="001D43E0" w:rsidTr="001D43E0">
        <w:tc>
          <w:tcPr>
            <w:tcW w:w="10076" w:type="dxa"/>
          </w:tcPr>
          <w:p w:rsidR="001D43E0" w:rsidRPr="005F2F42" w:rsidRDefault="001D43E0" w:rsidP="001D43E0">
            <w:pPr>
              <w:pStyle w:val="GovSectionOpening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Please tell us about your k</w:t>
            </w:r>
            <w:r w:rsidRPr="005F2F42">
              <w:rPr>
                <w:b/>
              </w:rPr>
              <w:t>nowledge of pedestrian and traffic situations.</w:t>
            </w:r>
          </w:p>
          <w:p w:rsidR="001D43E0" w:rsidRDefault="001D43E0" w:rsidP="001D43E0">
            <w:pPr>
              <w:pStyle w:val="GovSectionOpeningParagraph"/>
              <w:ind w:left="720"/>
            </w:pPr>
          </w:p>
          <w:p w:rsidR="001D43E0" w:rsidRDefault="001D43E0" w:rsidP="001D43E0">
            <w:pPr>
              <w:pStyle w:val="GovSectionOpeningParagraph"/>
              <w:ind w:left="720"/>
            </w:pPr>
          </w:p>
        </w:tc>
      </w:tr>
      <w:tr w:rsidR="001D43E0" w:rsidTr="001D43E0">
        <w:tc>
          <w:tcPr>
            <w:tcW w:w="10076" w:type="dxa"/>
          </w:tcPr>
          <w:p w:rsidR="001D43E0" w:rsidRPr="005F2F42" w:rsidRDefault="001D43E0" w:rsidP="001D43E0">
            <w:pPr>
              <w:pStyle w:val="GovSectionOpening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What kind of e</w:t>
            </w:r>
            <w:r w:rsidRPr="005F2F42">
              <w:rPr>
                <w:b/>
              </w:rPr>
              <w:t xml:space="preserve">xperience </w:t>
            </w:r>
            <w:r>
              <w:rPr>
                <w:b/>
              </w:rPr>
              <w:t xml:space="preserve">do you have in </w:t>
            </w:r>
            <w:r w:rsidRPr="005F2F42">
              <w:rPr>
                <w:b/>
              </w:rPr>
              <w:t>interacting with children and manag</w:t>
            </w:r>
            <w:r>
              <w:rPr>
                <w:b/>
              </w:rPr>
              <w:t>ing</w:t>
            </w:r>
            <w:r w:rsidRPr="005F2F42">
              <w:rPr>
                <w:b/>
              </w:rPr>
              <w:t xml:space="preserve"> difficult </w:t>
            </w:r>
            <w:proofErr w:type="gramStart"/>
            <w:r w:rsidRPr="005F2F42">
              <w:rPr>
                <w:b/>
              </w:rPr>
              <w:t>situations.</w:t>
            </w:r>
            <w:proofErr w:type="gramEnd"/>
          </w:p>
          <w:p w:rsidR="001D43E0" w:rsidRDefault="001D43E0" w:rsidP="001D43E0">
            <w:pPr>
              <w:pStyle w:val="GovSectionOpeningParagraph"/>
            </w:pPr>
          </w:p>
          <w:p w:rsidR="001D43E0" w:rsidRDefault="001D43E0" w:rsidP="001D43E0">
            <w:pPr>
              <w:pStyle w:val="GovSectionOpeningParagraph"/>
            </w:pPr>
          </w:p>
        </w:tc>
      </w:tr>
      <w:tr w:rsidR="001D43E0" w:rsidTr="001D43E0">
        <w:tc>
          <w:tcPr>
            <w:tcW w:w="10076" w:type="dxa"/>
          </w:tcPr>
          <w:p w:rsidR="001D43E0" w:rsidRPr="005F2F42" w:rsidRDefault="001D43E0" w:rsidP="001D43E0">
            <w:pPr>
              <w:pStyle w:val="GovSectionOpening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Please tell us about your g</w:t>
            </w:r>
            <w:r w:rsidRPr="005F2F42">
              <w:rPr>
                <w:b/>
              </w:rPr>
              <w:t xml:space="preserve">ood verbal communication and the ability to work well with others. </w:t>
            </w:r>
          </w:p>
          <w:p w:rsidR="001D43E0" w:rsidRDefault="001D43E0" w:rsidP="001D43E0">
            <w:pPr>
              <w:pStyle w:val="GovSectionOpeningParagraph"/>
            </w:pPr>
          </w:p>
          <w:p w:rsidR="001D43E0" w:rsidRDefault="001D43E0" w:rsidP="001D43E0">
            <w:pPr>
              <w:pStyle w:val="GovSectionOpeningParagraph"/>
            </w:pPr>
          </w:p>
        </w:tc>
      </w:tr>
      <w:tr w:rsidR="001D43E0" w:rsidTr="001D43E0">
        <w:tc>
          <w:tcPr>
            <w:tcW w:w="10076" w:type="dxa"/>
          </w:tcPr>
          <w:p w:rsidR="001D43E0" w:rsidRDefault="001D43E0" w:rsidP="001D43E0">
            <w:pPr>
              <w:pStyle w:val="GovSectionOpeningParagraph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Please tell us about your a</w:t>
            </w:r>
            <w:r w:rsidRPr="005F2F42">
              <w:rPr>
                <w:b/>
              </w:rPr>
              <w:t>bility to follow guidelines or instructions in an unsupervised environment.</w:t>
            </w:r>
          </w:p>
          <w:p w:rsidR="001D43E0" w:rsidRPr="005F2F42" w:rsidRDefault="001D43E0" w:rsidP="001D43E0">
            <w:pPr>
              <w:pStyle w:val="GovSectionOpeningParagraph"/>
              <w:ind w:left="720"/>
              <w:rPr>
                <w:b/>
              </w:rPr>
            </w:pPr>
          </w:p>
          <w:p w:rsidR="001D43E0" w:rsidRDefault="001D43E0" w:rsidP="001D43E0">
            <w:pPr>
              <w:pStyle w:val="GovSectionOpeningParagraph"/>
            </w:pPr>
          </w:p>
        </w:tc>
      </w:tr>
    </w:tbl>
    <w:p w:rsidR="00523D15" w:rsidRPr="001D43E0" w:rsidRDefault="00A67660" w:rsidP="00497949">
      <w:pPr>
        <w:pStyle w:val="GovSectionOpeningParagraph"/>
        <w:jc w:val="both"/>
        <w:rPr>
          <w:b/>
          <w:color w:val="C00000"/>
          <w:sz w:val="26"/>
          <w:szCs w:val="26"/>
        </w:rPr>
      </w:pPr>
      <w:r w:rsidRPr="001D43E0">
        <w:rPr>
          <w:b/>
          <w:color w:val="C00000"/>
          <w:sz w:val="26"/>
          <w:szCs w:val="26"/>
        </w:rPr>
        <w:t>To be considered for the</w:t>
      </w:r>
      <w:r w:rsidR="00523D15" w:rsidRPr="001D43E0">
        <w:rPr>
          <w:b/>
          <w:color w:val="C00000"/>
          <w:sz w:val="26"/>
          <w:szCs w:val="26"/>
        </w:rPr>
        <w:t xml:space="preserve"> role of</w:t>
      </w:r>
      <w:r w:rsidRPr="001D43E0">
        <w:rPr>
          <w:b/>
          <w:color w:val="C00000"/>
          <w:sz w:val="26"/>
          <w:szCs w:val="26"/>
        </w:rPr>
        <w:t xml:space="preserve"> School Crossing Patrol Officer</w:t>
      </w:r>
      <w:r w:rsidR="00497949" w:rsidRPr="001D43E0">
        <w:rPr>
          <w:b/>
          <w:color w:val="C00000"/>
          <w:sz w:val="26"/>
          <w:szCs w:val="26"/>
        </w:rPr>
        <w:t>,</w:t>
      </w:r>
      <w:r w:rsidRPr="001D43E0">
        <w:rPr>
          <w:b/>
          <w:color w:val="C00000"/>
          <w:sz w:val="26"/>
          <w:szCs w:val="26"/>
        </w:rPr>
        <w:t xml:space="preserve"> </w:t>
      </w:r>
      <w:r w:rsidR="00523D15" w:rsidRPr="001D43E0">
        <w:rPr>
          <w:b/>
          <w:color w:val="C00000"/>
          <w:sz w:val="26"/>
          <w:szCs w:val="26"/>
        </w:rPr>
        <w:t>please answer the questions (selection criteria) below</w:t>
      </w:r>
      <w:r w:rsidR="00AB580E" w:rsidRPr="001D43E0">
        <w:rPr>
          <w:b/>
          <w:color w:val="C00000"/>
          <w:sz w:val="26"/>
          <w:szCs w:val="26"/>
        </w:rPr>
        <w:t xml:space="preserve"> and return it with your application form</w:t>
      </w:r>
      <w:r w:rsidR="00523D15" w:rsidRPr="001D43E0">
        <w:rPr>
          <w:b/>
          <w:color w:val="C00000"/>
          <w:sz w:val="26"/>
          <w:szCs w:val="26"/>
        </w:rPr>
        <w:t xml:space="preserve">.  </w:t>
      </w:r>
    </w:p>
    <w:p w:rsidR="00523D15" w:rsidRDefault="00523D15" w:rsidP="003023C8">
      <w:pPr>
        <w:pStyle w:val="GovSectionOpeningParagraph"/>
        <w:sectPr w:rsidR="00523D15" w:rsidSect="00A6766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2" w:right="907" w:bottom="2552" w:left="907" w:header="567" w:footer="567" w:gutter="0"/>
          <w:cols w:space="284"/>
          <w:titlePg/>
        </w:sectPr>
      </w:pPr>
    </w:p>
    <w:p w:rsidR="003023C8" w:rsidRPr="00871A41" w:rsidRDefault="003023C8" w:rsidP="00A67660">
      <w:pPr>
        <w:pStyle w:val="GovSectionOpeningParagraph"/>
      </w:pPr>
    </w:p>
    <w:sectPr w:rsidR="003023C8" w:rsidRPr="00871A41" w:rsidSect="006770E6">
      <w:type w:val="continuous"/>
      <w:pgSz w:w="11900" w:h="16840"/>
      <w:pgMar w:top="2127" w:right="907" w:bottom="2836" w:left="907" w:header="567" w:footer="567" w:gutter="0"/>
      <w:cols w:num="3" w:space="284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C55" w:rsidRDefault="00A37C55">
      <w:r>
        <w:separator/>
      </w:r>
    </w:p>
  </w:endnote>
  <w:endnote w:type="continuationSeparator" w:id="0">
    <w:p w:rsidR="00A37C55" w:rsidRDefault="00A3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altName w:val="Vrind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D4" w:rsidRPr="00532D28" w:rsidRDefault="009836D4" w:rsidP="003023C8">
    <w:pPr>
      <w:pStyle w:val="GovBodyWhite"/>
    </w:pPr>
    <w:r w:rsidRPr="00532D28">
      <w:t xml:space="preserve">Postal Address, </w:t>
    </w:r>
    <w:proofErr w:type="gramStart"/>
    <w:r w:rsidRPr="00532D28">
      <w:t>SUBURB  TAS</w:t>
    </w:r>
    <w:proofErr w:type="gramEnd"/>
    <w:r w:rsidRPr="00532D28">
      <w:t xml:space="preserve">  XXXX</w:t>
    </w:r>
    <w:r w:rsidRPr="00532D28">
      <w:br/>
      <w:t xml:space="preserve">Phone: XX XXXX </w:t>
    </w:r>
    <w:proofErr w:type="spellStart"/>
    <w:r w:rsidRPr="00532D28">
      <w:t>XXXX</w:t>
    </w:r>
    <w:proofErr w:type="spellEnd"/>
    <w:r w:rsidRPr="00532D28">
      <w:t xml:space="preserve">   Fax: XX XXXX </w:t>
    </w:r>
    <w:proofErr w:type="spellStart"/>
    <w:r w:rsidRPr="00532D28">
      <w:t>XXXX</w:t>
    </w:r>
    <w:proofErr w:type="spellEnd"/>
    <w:r w:rsidRPr="00532D28">
      <w:br/>
      <w:t>Email: XXX@XXX.tas.gov.au   Visit: www.XXXX.gov.au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D4" w:rsidRPr="00B36285" w:rsidRDefault="00A67660" w:rsidP="00CF4BFD">
    <w:pPr>
      <w:pStyle w:val="Footer"/>
    </w:pPr>
    <w:r>
      <w:t>Road Safety Branch</w:t>
    </w:r>
  </w:p>
  <w:p w:rsidR="009836D4" w:rsidRPr="00CF4BFD" w:rsidRDefault="009836D4" w:rsidP="00CF4BF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3" name="Picture 4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4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Department of State Growth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C55" w:rsidRDefault="00A37C55">
      <w:r>
        <w:separator/>
      </w:r>
    </w:p>
  </w:footnote>
  <w:footnote w:type="continuationSeparator" w:id="0">
    <w:p w:rsidR="00A37C55" w:rsidRDefault="00A37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D4" w:rsidRDefault="009836D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1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6D4" w:rsidRDefault="009836D4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right</wp:align>
          </wp:positionH>
          <wp:positionV relativeFrom="margin">
            <wp:posOffset>-812588</wp:posOffset>
          </wp:positionV>
          <wp:extent cx="7553960" cy="10685145"/>
          <wp:effectExtent l="0" t="0" r="8890" b="1905"/>
          <wp:wrapNone/>
          <wp:docPr id="2" name="Picture 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0AD4"/>
    <w:multiLevelType w:val="hybridMultilevel"/>
    <w:tmpl w:val="FD38F1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A57E8"/>
    <w:multiLevelType w:val="multilevel"/>
    <w:tmpl w:val="E0C6B9E2"/>
    <w:lvl w:ilvl="0">
      <w:start w:val="1"/>
      <w:numFmt w:val="decimal"/>
      <w:lvlText w:val="%1."/>
      <w:lvlJc w:val="left"/>
      <w:pPr>
        <w:ind w:left="360" w:hanging="360"/>
      </w:pPr>
      <w:rPr>
        <w:rFonts w:ascii="Gill Sans Light" w:hAnsi="Gill Sans Light"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567305E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B708D"/>
    <w:multiLevelType w:val="multilevel"/>
    <w:tmpl w:val="04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4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004f8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660"/>
    <w:rsid w:val="00085A93"/>
    <w:rsid w:val="000E009E"/>
    <w:rsid w:val="000F724B"/>
    <w:rsid w:val="00172EBB"/>
    <w:rsid w:val="001D43E0"/>
    <w:rsid w:val="00273EF7"/>
    <w:rsid w:val="002F0905"/>
    <w:rsid w:val="003023C8"/>
    <w:rsid w:val="003312D2"/>
    <w:rsid w:val="003C3DA5"/>
    <w:rsid w:val="00456474"/>
    <w:rsid w:val="0049440F"/>
    <w:rsid w:val="00497949"/>
    <w:rsid w:val="00506F7D"/>
    <w:rsid w:val="00522A0E"/>
    <w:rsid w:val="00523D15"/>
    <w:rsid w:val="00532D28"/>
    <w:rsid w:val="005F2F42"/>
    <w:rsid w:val="00653709"/>
    <w:rsid w:val="006770E6"/>
    <w:rsid w:val="00682CBB"/>
    <w:rsid w:val="0069658F"/>
    <w:rsid w:val="006C3FC9"/>
    <w:rsid w:val="006F0C17"/>
    <w:rsid w:val="007374A2"/>
    <w:rsid w:val="00746B2B"/>
    <w:rsid w:val="007538EC"/>
    <w:rsid w:val="00783F59"/>
    <w:rsid w:val="00825CB6"/>
    <w:rsid w:val="00850B69"/>
    <w:rsid w:val="00871A41"/>
    <w:rsid w:val="008C6846"/>
    <w:rsid w:val="009205F3"/>
    <w:rsid w:val="00920A7B"/>
    <w:rsid w:val="009623DA"/>
    <w:rsid w:val="009836D4"/>
    <w:rsid w:val="009C026D"/>
    <w:rsid w:val="00A37C55"/>
    <w:rsid w:val="00A67660"/>
    <w:rsid w:val="00A91F97"/>
    <w:rsid w:val="00AB580E"/>
    <w:rsid w:val="00B65900"/>
    <w:rsid w:val="00C35263"/>
    <w:rsid w:val="00C84669"/>
    <w:rsid w:val="00CF4BFD"/>
    <w:rsid w:val="00DD141F"/>
    <w:rsid w:val="00E31AB1"/>
    <w:rsid w:val="00EC287D"/>
    <w:rsid w:val="00F021EB"/>
    <w:rsid w:val="00FC55EE"/>
    <w:rsid w:val="00FF15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4f8c"/>
    </o:shapedefaults>
    <o:shapelayout v:ext="edit">
      <o:idmap v:ext="edit" data="1"/>
    </o:shapelayout>
  </w:shapeDefaults>
  <w:decimalSymbol w:val="."/>
  <w:listSeparator w:val=","/>
  <w15:chartTrackingRefBased/>
  <w15:docId w15:val="{EEC043C8-DFFB-467B-AF84-9597FEC8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EBB"/>
    <w:rPr>
      <w:rFonts w:ascii="GillSans" w:hAnsi="GillSans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5E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C55EE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FC55E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C55EE"/>
    <w:rPr>
      <w:rFonts w:ascii="Swis721 Th BT" w:hAnsi="Swis721 Th BT"/>
    </w:rPr>
  </w:style>
  <w:style w:type="paragraph" w:customStyle="1" w:styleId="GovDepartmentNameLarge">
    <w:name w:val="Gov Department Name Large"/>
    <w:basedOn w:val="Normal"/>
    <w:qFormat/>
    <w:rsid w:val="00172EBB"/>
    <w:pPr>
      <w:ind w:left="-851"/>
    </w:pPr>
    <w:rPr>
      <w:rFonts w:ascii="GillSans Light" w:hAnsi="GillSans Light"/>
    </w:rPr>
  </w:style>
  <w:style w:type="paragraph" w:customStyle="1" w:styleId="GovBodyWhite">
    <w:name w:val="Gov Body White"/>
    <w:basedOn w:val="Normal"/>
    <w:qFormat/>
    <w:rsid w:val="00172EBB"/>
    <w:pPr>
      <w:spacing w:after="120" w:line="300" w:lineRule="exact"/>
    </w:pPr>
    <w:rPr>
      <w:rFonts w:ascii="GillSans Light" w:hAnsi="GillSans Light"/>
      <w:color w:val="FFFFFF"/>
      <w:sz w:val="22"/>
    </w:rPr>
  </w:style>
  <w:style w:type="paragraph" w:customStyle="1" w:styleId="GovWhiteHeading1">
    <w:name w:val="Gov White Heading 1"/>
    <w:basedOn w:val="Normal"/>
    <w:qFormat/>
    <w:rsid w:val="00172EBB"/>
    <w:rPr>
      <w:color w:val="FFFFFF"/>
      <w:sz w:val="88"/>
    </w:rPr>
  </w:style>
  <w:style w:type="paragraph" w:customStyle="1" w:styleId="GovWhiteHeading2">
    <w:name w:val="Gov White Heading 2"/>
    <w:basedOn w:val="Normal"/>
    <w:qFormat/>
    <w:rsid w:val="00172EBB"/>
    <w:rPr>
      <w:caps/>
      <w:color w:val="FFFFFF"/>
      <w:sz w:val="36"/>
    </w:rPr>
  </w:style>
  <w:style w:type="paragraph" w:customStyle="1" w:styleId="GovSectionOpeningParagraph">
    <w:name w:val="Gov Section Opening Paragraph"/>
    <w:qFormat/>
    <w:rsid w:val="00172EBB"/>
    <w:pPr>
      <w:tabs>
        <w:tab w:val="left" w:pos="2268"/>
      </w:tabs>
      <w:spacing w:after="240" w:line="420" w:lineRule="exact"/>
    </w:pPr>
    <w:rPr>
      <w:rFonts w:ascii="GillSans Light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172EBB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172EBB"/>
    <w:pPr>
      <w:spacing w:after="120" w:line="280" w:lineRule="exact"/>
    </w:pPr>
    <w:rPr>
      <w:rFonts w:ascii="GillSans Light" w:hAnsi="GillSans Light"/>
      <w:sz w:val="22"/>
    </w:rPr>
  </w:style>
  <w:style w:type="paragraph" w:customStyle="1" w:styleId="GovHeading4">
    <w:name w:val="Gov Heading 4"/>
    <w:basedOn w:val="GovBody"/>
    <w:qFormat/>
    <w:rsid w:val="00172EBB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825CB6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825CB6"/>
    <w:pPr>
      <w:numPr>
        <w:numId w:val="5"/>
      </w:numPr>
      <w:spacing w:after="80"/>
    </w:pPr>
  </w:style>
  <w:style w:type="character" w:styleId="PlaceholderText">
    <w:name w:val="Placeholder Text"/>
    <w:basedOn w:val="DefaultParagraphFont"/>
    <w:rsid w:val="00523D15"/>
    <w:rPr>
      <w:color w:val="808080"/>
    </w:rPr>
  </w:style>
  <w:style w:type="table" w:styleId="TableGrid">
    <w:name w:val="Table Grid"/>
    <w:basedOn w:val="TableNormal"/>
    <w:rsid w:val="00523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83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83F5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-poole\Desktop\Road%20User%20Services\Road%20Safety\SCPO%20Selection%20Criteria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A0786F-55FB-47A5-967A-B38717E27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SCPO Selection Criteria Form</Template>
  <TotalTime>133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Poole, Claire</dc:creator>
  <cp:keywords/>
  <cp:lastModifiedBy>Poole, Claire</cp:lastModifiedBy>
  <cp:revision>6</cp:revision>
  <cp:lastPrinted>2016-10-03T22:42:00Z</cp:lastPrinted>
  <dcterms:created xsi:type="dcterms:W3CDTF">2016-10-03T22:27:00Z</dcterms:created>
  <dcterms:modified xsi:type="dcterms:W3CDTF">2016-10-11T23:54:00Z</dcterms:modified>
</cp:coreProperties>
</file>