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5E3924" w14:textId="77777777" w:rsidR="0052630C" w:rsidRDefault="00733297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 wp14:anchorId="13FD9B36" wp14:editId="03381B39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78FA74" wp14:editId="2E2CF615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B5D3469" w14:textId="77777777" w:rsidR="006F3EED" w:rsidRDefault="006F3EED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41B09110" w14:textId="77777777" w:rsidR="006F3EED" w:rsidRPr="004F6B2D" w:rsidRDefault="006F3EED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8FA7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" filled="f" stroked="f">
                <v:textbox>
                  <w:txbxContent>
                    <w:p w14:paraId="7B5D3469" w14:textId="77777777" w:rsidR="006F3EED" w:rsidRDefault="006F3EED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41B09110" w14:textId="77777777" w:rsidR="006F3EED" w:rsidRPr="004F6B2D" w:rsidRDefault="006F3EED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  <w:r w:rsidR="0052630C" w:rsidRPr="0052630C">
        <w:rPr>
          <w:rFonts w:ascii="Arial Narrow" w:hAnsi="Arial Narrow"/>
          <w:b/>
          <w:sz w:val="20"/>
        </w:rPr>
        <w:t xml:space="preserve"> </w:t>
      </w:r>
    </w:p>
    <w:p w14:paraId="11C2D9EC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7B2EDCEA" w14:textId="77777777" w:rsidR="004E3BE1" w:rsidRPr="004819C6" w:rsidRDefault="004E3BE1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4FDE0753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13CBE0FC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0F82D142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4E3BE1" w:rsidRPr="00B674A3" w14:paraId="5FB5FF1A" w14:textId="77777777" w:rsidTr="00AF7C48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28A27CD0" w14:textId="77777777" w:rsidR="004E3BE1" w:rsidRPr="004819C6" w:rsidRDefault="004E3BE1" w:rsidP="00AF7C48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7C9AF500" w14:textId="77777777" w:rsidR="004E3BE1" w:rsidRPr="004819C6" w:rsidRDefault="004E3BE1" w:rsidP="00AF7C48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4E3BE1" w:rsidRPr="00B674A3" w14:paraId="657585D4" w14:textId="77777777" w:rsidTr="00AF7C48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087D42" w14:textId="77777777" w:rsidR="004E3BE1" w:rsidRPr="004819C6" w:rsidRDefault="004E3BE1" w:rsidP="00AF7C48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sdt>
          <w:sdtPr>
            <w:rPr>
              <w:rFonts w:ascii="Arial" w:hAnsi="Arial" w:cs="Arial"/>
              <w:spacing w:val="-2"/>
              <w:sz w:val="21"/>
              <w:szCs w:val="20"/>
              <w:lang w:val="en-US"/>
            </w:rPr>
            <w:id w:val="138090245"/>
            <w:placeholder>
              <w:docPart w:val="92CA37ADB307AD44AAFB8DEA28BA0AB5"/>
            </w:placeholder>
            <w:dropDownList>
              <w:listItem w:value="Choose an item."/>
              <w:listItem w:displayText="Adelaide Medical School" w:value="Adelaide Medical School"/>
              <w:listItem w:displayText="Adelaide Dental School" w:value="Adelaide Dental School"/>
              <w:listItem w:displayText="Adelaide Nursing School" w:value="Adelaide Nursing School"/>
              <w:listItem w:displayText="School of Psychology" w:value="School of Psychology"/>
              <w:listItem w:displayText="School of Public Health" w:value="School of Public Health"/>
              <w:listItem w:displayText="Faculty Office" w:value="Faculty Office"/>
            </w:dropDownList>
          </w:sdtPr>
          <w:sdtEndPr/>
          <w:sdtContent>
            <w:tc>
              <w:tcPr>
                <w:tcW w:w="6804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34BA2DA3" w14:textId="40089AD4" w:rsidR="004E3BE1" w:rsidRPr="004819C6" w:rsidRDefault="009603C6" w:rsidP="00AF7C48">
                <w:pPr>
                  <w:spacing w:before="40" w:after="40"/>
                  <w:rPr>
                    <w:rFonts w:ascii="Arial" w:hAnsi="Arial" w:cs="Arial"/>
                    <w:spacing w:val="-2"/>
                    <w:sz w:val="20"/>
                    <w:szCs w:val="20"/>
                    <w:lang w:val="en-US"/>
                  </w:rPr>
                </w:pPr>
                <w:r>
                  <w:rPr>
                    <w:rFonts w:ascii="Arial" w:hAnsi="Arial" w:cs="Arial"/>
                    <w:spacing w:val="-2"/>
                    <w:sz w:val="21"/>
                    <w:szCs w:val="20"/>
                    <w:lang w:val="en-US"/>
                  </w:rPr>
                  <w:t>Adelaide Medical School</w:t>
                </w:r>
              </w:p>
            </w:tc>
          </w:sdtContent>
        </w:sdt>
      </w:tr>
      <w:tr w:rsidR="004E3BE1" w:rsidRPr="00B674A3" w14:paraId="47B8A4E8" w14:textId="77777777" w:rsidTr="00AF7C48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9BF805" w14:textId="77777777" w:rsidR="004E3BE1" w:rsidRPr="004819C6" w:rsidRDefault="004E3BE1" w:rsidP="00AF7C48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sdt>
          <w:sdtPr>
            <w:rPr>
              <w:rFonts w:ascii="Arial" w:hAnsi="Arial" w:cs="Arial"/>
              <w:spacing w:val="-2"/>
              <w:sz w:val="20"/>
              <w:szCs w:val="20"/>
              <w:lang w:val="en-US"/>
            </w:rPr>
            <w:id w:val="1445655037"/>
            <w:placeholder>
              <w:docPart w:val="B18F2EF623EA5E4981860F63DBD0D0A4"/>
            </w:placeholder>
            <w:dropDownList>
              <w:listItem w:value="Choose an item."/>
              <w:listItem w:displayText="Level A - Associate Lecturer - (Research Only)" w:value="Level A - Associate Lecturer - (Research Only)"/>
              <w:listItem w:displayText="Level B - Lecturer - (Research Only)" w:value="Level B - Lecturer - (Research Only)"/>
              <w:listItem w:displayText="Level C - Senior Lecturer - (Research Only)" w:value="Level C - Senior Lecturer - (Research Only)"/>
              <w:listItem w:displayText="Level D - Associate Professor - (Research Only)" w:value="Level D - Associate Professor - (Research Only)"/>
              <w:listItem w:displayText="Level E - Professor - (Research Only)" w:value="Level E - Professor - (Research Only)"/>
            </w:dropDownList>
          </w:sdtPr>
          <w:sdtEndPr/>
          <w:sdtContent>
            <w:tc>
              <w:tcPr>
                <w:tcW w:w="6804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4286C822" w14:textId="76C98C79" w:rsidR="004E3BE1" w:rsidRPr="004819C6" w:rsidRDefault="009603C6" w:rsidP="00AF7C48">
                <w:pPr>
                  <w:spacing w:before="40" w:after="40"/>
                  <w:rPr>
                    <w:rFonts w:ascii="Arial" w:hAnsi="Arial" w:cs="Arial"/>
                    <w:spacing w:val="-2"/>
                    <w:sz w:val="20"/>
                    <w:szCs w:val="20"/>
                    <w:lang w:val="en-US"/>
                  </w:rPr>
                </w:pPr>
                <w:r>
                  <w:rPr>
                    <w:rFonts w:ascii="Arial" w:hAnsi="Arial" w:cs="Arial"/>
                    <w:spacing w:val="-2"/>
                    <w:sz w:val="20"/>
                    <w:szCs w:val="20"/>
                    <w:lang w:val="en-US"/>
                  </w:rPr>
                  <w:t>Level A - Associate Lecturer - (Research Only)</w:t>
                </w:r>
              </w:p>
            </w:tc>
          </w:sdtContent>
        </w:sdt>
      </w:tr>
    </w:tbl>
    <w:p w14:paraId="119B28FB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2F42538E" w14:textId="77777777" w:rsidTr="00AF7C48">
        <w:tc>
          <w:tcPr>
            <w:tcW w:w="10206" w:type="dxa"/>
            <w:shd w:val="clear" w:color="auto" w:fill="D9D9D9"/>
          </w:tcPr>
          <w:p w14:paraId="087FF0B7" w14:textId="77777777" w:rsidR="004E3BE1" w:rsidRPr="004819C6" w:rsidRDefault="004E3BE1" w:rsidP="00AF7C48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4E3BE1" w:rsidRPr="0036716F" w14:paraId="2A20A5D3" w14:textId="77777777" w:rsidTr="00AF7C48">
        <w:tc>
          <w:tcPr>
            <w:tcW w:w="10206" w:type="dxa"/>
            <w:shd w:val="clear" w:color="auto" w:fill="auto"/>
          </w:tcPr>
          <w:p w14:paraId="0FF698FA" w14:textId="21FC4098" w:rsidR="00243406" w:rsidRPr="003052B8" w:rsidRDefault="00243406" w:rsidP="0087099F">
            <w:pPr>
              <w:pStyle w:val="ListParagraph"/>
              <w:numPr>
                <w:ilvl w:val="0"/>
                <w:numId w:val="46"/>
              </w:numPr>
              <w:spacing w:before="40" w:after="40"/>
              <w:ind w:left="346"/>
              <w:contextualSpacing/>
              <w:rPr>
                <w:rFonts w:eastAsia="Times New Roman" w:cs="Arial"/>
                <w:szCs w:val="22"/>
                <w:lang w:eastAsia="en-AU"/>
              </w:rPr>
            </w:pPr>
            <w:r>
              <w:rPr>
                <w:rFonts w:eastAsia="Times New Roman" w:cs="Arial"/>
                <w:szCs w:val="22"/>
                <w:lang w:eastAsia="en-AU"/>
              </w:rPr>
              <w:t xml:space="preserve">PhD in </w:t>
            </w:r>
            <w:r w:rsidRPr="003052B8">
              <w:rPr>
                <w:rFonts w:eastAsia="Times New Roman" w:cs="Arial"/>
                <w:szCs w:val="22"/>
                <w:lang w:eastAsia="en-AU"/>
              </w:rPr>
              <w:t xml:space="preserve">relevant </w:t>
            </w:r>
            <w:r w:rsidRPr="003052B8">
              <w:t>biological subject (molecular biology, biochemistry, genetics or related)</w:t>
            </w:r>
            <w:r w:rsidR="00B371E3">
              <w:t xml:space="preserve"> or near completion</w:t>
            </w:r>
          </w:p>
          <w:p w14:paraId="1FA5DE82" w14:textId="69A5C482" w:rsidR="00243406" w:rsidRPr="003052B8" w:rsidRDefault="00FF13F7" w:rsidP="0087099F">
            <w:pPr>
              <w:pStyle w:val="ListParagraph"/>
              <w:numPr>
                <w:ilvl w:val="0"/>
                <w:numId w:val="46"/>
              </w:numPr>
              <w:spacing w:before="40" w:after="40"/>
              <w:ind w:left="346"/>
              <w:contextualSpacing/>
              <w:rPr>
                <w:rFonts w:eastAsia="Times New Roman" w:cs="Arial"/>
                <w:szCs w:val="22"/>
                <w:lang w:eastAsia="en-AU"/>
              </w:rPr>
            </w:pPr>
            <w:r>
              <w:t>L</w:t>
            </w:r>
            <w:r w:rsidR="00243406" w:rsidRPr="003052B8">
              <w:t xml:space="preserve">aboratory experience in a wide range of standard molecular and cell biology techniques, such as </w:t>
            </w:r>
            <w:r w:rsidR="00DF56CA" w:rsidRPr="003052B8">
              <w:t>mammalian cell culture</w:t>
            </w:r>
            <w:r w:rsidR="00243406" w:rsidRPr="003052B8">
              <w:t>, nucleic acid isolation, and DNA / RNA / protein / chromatin extraction and analysis</w:t>
            </w:r>
          </w:p>
          <w:p w14:paraId="6BAD44C4" w14:textId="77777777" w:rsidR="00243406" w:rsidRDefault="00243406" w:rsidP="0087099F">
            <w:pPr>
              <w:pStyle w:val="ListParagraph"/>
              <w:numPr>
                <w:ilvl w:val="0"/>
                <w:numId w:val="46"/>
              </w:numPr>
              <w:spacing w:before="40" w:after="40"/>
              <w:ind w:left="346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3052B8">
              <w:t>Ability to rapidly learn new techniques</w:t>
            </w:r>
            <w:r>
              <w:t xml:space="preserve"> and to tackle experimental bottlenecks creatively</w:t>
            </w:r>
            <w:r>
              <w:rPr>
                <w:rFonts w:eastAsia="Times New Roman" w:cs="Arial"/>
                <w:szCs w:val="22"/>
                <w:lang w:eastAsia="en-AU"/>
              </w:rPr>
              <w:t xml:space="preserve"> </w:t>
            </w:r>
          </w:p>
          <w:p w14:paraId="1E090B38" w14:textId="77777777" w:rsidR="00243406" w:rsidRPr="00243406" w:rsidRDefault="00243406" w:rsidP="0087099F">
            <w:pPr>
              <w:pStyle w:val="ListParagraph"/>
              <w:numPr>
                <w:ilvl w:val="0"/>
                <w:numId w:val="46"/>
              </w:numPr>
              <w:spacing w:before="40" w:after="40"/>
              <w:ind w:left="346"/>
              <w:contextualSpacing/>
              <w:rPr>
                <w:rFonts w:eastAsia="Times New Roman" w:cs="Arial"/>
                <w:szCs w:val="22"/>
                <w:lang w:eastAsia="en-AU"/>
              </w:rPr>
            </w:pPr>
            <w:r>
              <w:t>Excellent problem-solving abilities and good understanding of basic statistics</w:t>
            </w:r>
          </w:p>
          <w:p w14:paraId="69D9C8F1" w14:textId="77777777" w:rsidR="00487A76" w:rsidRPr="00487A76" w:rsidRDefault="00243406" w:rsidP="00487A76">
            <w:pPr>
              <w:pStyle w:val="ListParagraph"/>
              <w:numPr>
                <w:ilvl w:val="0"/>
                <w:numId w:val="46"/>
              </w:numPr>
              <w:spacing w:before="40" w:after="40"/>
              <w:ind w:left="346"/>
              <w:contextualSpacing/>
              <w:rPr>
                <w:rFonts w:eastAsia="Times New Roman" w:cs="Arial"/>
                <w:szCs w:val="22"/>
                <w:lang w:eastAsia="en-AU"/>
              </w:rPr>
            </w:pPr>
            <w:r>
              <w:t>Excellent communication skills (oral and written)</w:t>
            </w:r>
          </w:p>
          <w:p w14:paraId="061ECA49" w14:textId="596C4AC2" w:rsidR="00DB061F" w:rsidRPr="00487A76" w:rsidRDefault="00487A76" w:rsidP="00487A76">
            <w:pPr>
              <w:pStyle w:val="ListParagraph"/>
              <w:numPr>
                <w:ilvl w:val="0"/>
                <w:numId w:val="46"/>
              </w:numPr>
              <w:spacing w:before="40" w:after="40"/>
              <w:ind w:left="346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487A76">
              <w:rPr>
                <w:rFonts w:cs="Arial"/>
              </w:rPr>
              <w:t>Good publication record</w:t>
            </w:r>
          </w:p>
          <w:p w14:paraId="3CBC9804" w14:textId="4D1FEE38" w:rsidR="003655A4" w:rsidRPr="004703B6" w:rsidRDefault="003655A4" w:rsidP="004703B6">
            <w:pPr>
              <w:spacing w:before="40" w:after="40"/>
              <w:ind w:left="-14"/>
              <w:contextualSpacing/>
              <w:rPr>
                <w:rFonts w:eastAsia="Times New Roman" w:cs="Arial"/>
                <w:szCs w:val="22"/>
                <w:lang w:eastAsia="en-AU"/>
              </w:rPr>
            </w:pPr>
          </w:p>
        </w:tc>
      </w:tr>
    </w:tbl>
    <w:p w14:paraId="4186575C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716F" w14:paraId="70B14D43" w14:textId="77777777" w:rsidTr="00AF7C48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59D237BE" w14:textId="77777777" w:rsidR="004E3BE1" w:rsidRPr="0036716F" w:rsidRDefault="004E3BE1" w:rsidP="00AF7C48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4E3BE1" w:rsidRPr="0036716F" w14:paraId="00D6C035" w14:textId="77777777" w:rsidTr="00AF7C48">
        <w:trPr>
          <w:trHeight w:val="990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6EE8B569" w14:textId="77777777" w:rsidR="00713248" w:rsidRPr="00713248" w:rsidRDefault="00243406" w:rsidP="00F502E6">
            <w:pPr>
              <w:pStyle w:val="ListParagraph"/>
              <w:numPr>
                <w:ilvl w:val="0"/>
                <w:numId w:val="49"/>
              </w:numPr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>
              <w:t xml:space="preserve">Experience in epigenetics/chromatin techniques and library preparations for </w:t>
            </w:r>
            <w:r w:rsidR="009803FB">
              <w:t>NGS</w:t>
            </w:r>
            <w:r>
              <w:t xml:space="preserve"> and /or single-cell sequencing</w:t>
            </w:r>
          </w:p>
          <w:p w14:paraId="2EDDD013" w14:textId="613BFA53" w:rsidR="00F502E6" w:rsidRDefault="00F502E6" w:rsidP="00F502E6">
            <w:pPr>
              <w:pStyle w:val="ListParagraph"/>
              <w:numPr>
                <w:ilvl w:val="0"/>
                <w:numId w:val="49"/>
              </w:numPr>
              <w:spacing w:before="0"/>
              <w:contextualSpacing/>
              <w:rPr>
                <w:rFonts w:cs="Arial"/>
              </w:rPr>
            </w:pPr>
            <w:r w:rsidRPr="00F502E6">
              <w:rPr>
                <w:rFonts w:cs="Arial"/>
              </w:rPr>
              <w:t>Programming experience in at least one programming language (preferably R or Python) and experience with NGS data processing pipeline</w:t>
            </w:r>
          </w:p>
          <w:p w14:paraId="54D4BB2E" w14:textId="6CF2CCA2" w:rsidR="00636BF5" w:rsidRPr="004703B6" w:rsidRDefault="00CE4E9C" w:rsidP="00636BF5">
            <w:pPr>
              <w:pStyle w:val="ListParagraph"/>
              <w:numPr>
                <w:ilvl w:val="0"/>
                <w:numId w:val="49"/>
              </w:numPr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>
              <w:rPr>
                <w:rFonts w:cs="Arial"/>
              </w:rPr>
              <w:t>Experience working with mouse models</w:t>
            </w:r>
          </w:p>
          <w:p w14:paraId="6DDF9000" w14:textId="34A44E08" w:rsidR="004703B6" w:rsidRPr="00636BF5" w:rsidRDefault="004703B6" w:rsidP="00636BF5">
            <w:pPr>
              <w:pStyle w:val="ListParagraph"/>
              <w:numPr>
                <w:ilvl w:val="0"/>
                <w:numId w:val="49"/>
              </w:numPr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87099F">
              <w:rPr>
                <w:rFonts w:eastAsia="Times New Roman" w:cs="Arial"/>
                <w:szCs w:val="22"/>
                <w:lang w:eastAsia="en-AU"/>
              </w:rPr>
              <w:t xml:space="preserve">Ability to </w:t>
            </w:r>
            <w:r>
              <w:rPr>
                <w:rFonts w:eastAsia="Times New Roman" w:cs="Arial"/>
                <w:szCs w:val="22"/>
                <w:lang w:eastAsia="en-AU"/>
              </w:rPr>
              <w:t>co-</w:t>
            </w:r>
            <w:r w:rsidRPr="0087099F">
              <w:rPr>
                <w:rFonts w:eastAsia="Times New Roman" w:cs="Arial"/>
                <w:szCs w:val="22"/>
                <w:lang w:eastAsia="en-AU"/>
              </w:rPr>
              <w:t>supervise Higher Degree by Research students</w:t>
            </w:r>
          </w:p>
          <w:p w14:paraId="010EE3F5" w14:textId="5C8E86C9" w:rsidR="003B359A" w:rsidRPr="0087099F" w:rsidRDefault="003B359A" w:rsidP="007146A8">
            <w:pPr>
              <w:pStyle w:val="ListParagraph"/>
              <w:numPr>
                <w:ilvl w:val="0"/>
                <w:numId w:val="0"/>
              </w:numPr>
              <w:spacing w:before="40" w:after="40"/>
              <w:ind w:left="360"/>
              <w:contextualSpacing/>
              <w:rPr>
                <w:rFonts w:eastAsia="Times New Roman" w:cs="Arial"/>
                <w:szCs w:val="22"/>
                <w:lang w:eastAsia="en-AU"/>
              </w:rPr>
            </w:pPr>
          </w:p>
          <w:p w14:paraId="334BDFD5" w14:textId="77777777" w:rsidR="004E3BE1" w:rsidRPr="0036716F" w:rsidRDefault="004E3BE1" w:rsidP="00BD2BE8">
            <w:pPr>
              <w:tabs>
                <w:tab w:val="left" w:pos="347"/>
              </w:tabs>
              <w:spacing w:before="40" w:after="40"/>
              <w:contextualSpacing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</w:tbl>
    <w:p w14:paraId="4998575B" w14:textId="77777777" w:rsidR="004E3BE1" w:rsidRPr="00FC1D09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745C12B0" w14:textId="77777777" w:rsidR="004E3BE1" w:rsidRPr="0052630C" w:rsidRDefault="004E3BE1" w:rsidP="0052630C">
      <w:pPr>
        <w:jc w:val="right"/>
        <w:rPr>
          <w:rFonts w:ascii="Arial Narrow" w:hAnsi="Arial Narrow"/>
          <w:b/>
          <w:sz w:val="20"/>
          <w:szCs w:val="20"/>
        </w:rPr>
      </w:pPr>
    </w:p>
    <w:p w14:paraId="39067DBE" w14:textId="77777777" w:rsidR="00EB063A" w:rsidRDefault="00EB063A" w:rsidP="00EB063A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6BC70119" w14:textId="77777777" w:rsidR="00EB063A" w:rsidRDefault="00EB063A" w:rsidP="00EB063A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32C3D976" w14:textId="77777777" w:rsidR="00EB063A" w:rsidRDefault="00EB063A" w:rsidP="00EB063A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57B19731" w14:textId="77777777" w:rsidR="00EB063A" w:rsidRDefault="00EB063A" w:rsidP="00EB063A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12694D35" w14:textId="77777777" w:rsidR="00EB063A" w:rsidRDefault="00EB063A" w:rsidP="00EB063A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29782A3C" w14:textId="77777777" w:rsidR="00EB063A" w:rsidRDefault="00EB063A" w:rsidP="00EB063A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48EF7B34" w14:textId="77777777" w:rsidR="00EB063A" w:rsidRDefault="00EB063A" w:rsidP="00EB063A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56CBED25" w14:textId="77777777" w:rsidR="00EB063A" w:rsidRDefault="00EB063A" w:rsidP="00EB063A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3497EDC9" w14:textId="77777777" w:rsidR="00EB063A" w:rsidRDefault="00EB063A" w:rsidP="00EB063A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1F0D8270" w14:textId="77777777" w:rsidR="00EB063A" w:rsidRDefault="00EB063A" w:rsidP="00EB063A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30194029" w14:textId="77777777" w:rsidR="00EB063A" w:rsidRDefault="00EB063A" w:rsidP="00EB063A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69697464" w14:textId="77777777" w:rsidR="00EB063A" w:rsidRDefault="00EB063A" w:rsidP="00EB063A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44048B85" w14:textId="77777777" w:rsidR="00EB063A" w:rsidRDefault="00EB063A" w:rsidP="00EB063A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753B3444" w14:textId="0DA3125F" w:rsidR="00EB063A" w:rsidRPr="004819C6" w:rsidRDefault="00EB063A" w:rsidP="00EB063A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SELECTION CRITERIA </w:t>
      </w:r>
    </w:p>
    <w:p w14:paraId="7B50F8F4" w14:textId="77777777" w:rsidR="00EB063A" w:rsidRPr="00E10B90" w:rsidRDefault="00EB063A" w:rsidP="00EB063A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6C6BAA57" w14:textId="77777777" w:rsidR="00EB063A" w:rsidRDefault="00EB063A" w:rsidP="00EB063A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7972B5A0" w14:textId="77777777" w:rsidR="00EB063A" w:rsidRPr="00975906" w:rsidRDefault="00EB063A" w:rsidP="00EB063A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40AEBC3A" w14:textId="77777777" w:rsidR="00EB063A" w:rsidRDefault="00EB063A" w:rsidP="00EB063A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EB063A" w:rsidRPr="00B674A3" w14:paraId="0806B092" w14:textId="77777777" w:rsidTr="00AE787F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0A77D5B7" w14:textId="77777777" w:rsidR="00EB063A" w:rsidRPr="004819C6" w:rsidRDefault="00EB063A" w:rsidP="00AE787F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324E7C63" w14:textId="77777777" w:rsidR="00EB063A" w:rsidRPr="004819C6" w:rsidRDefault="00EB063A" w:rsidP="00AE787F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EB063A" w:rsidRPr="00B674A3" w14:paraId="451AD835" w14:textId="77777777" w:rsidTr="00AE787F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B072E9" w14:textId="77777777" w:rsidR="00EB063A" w:rsidRPr="00173CE9" w:rsidRDefault="00EB063A" w:rsidP="00AE787F">
            <w:pPr>
              <w:spacing w:before="40" w:after="40"/>
              <w:rPr>
                <w:rFonts w:ascii="Arial" w:hAnsi="Arial" w:cs="Arial"/>
                <w:b/>
                <w:sz w:val="21"/>
                <w:szCs w:val="20"/>
              </w:rPr>
            </w:pPr>
            <w:r w:rsidRPr="00173CE9">
              <w:rPr>
                <w:rFonts w:ascii="Arial" w:hAnsi="Arial" w:cs="Arial"/>
                <w:b/>
                <w:sz w:val="21"/>
                <w:szCs w:val="20"/>
              </w:rPr>
              <w:t>School/Branch:</w:t>
            </w:r>
          </w:p>
        </w:tc>
        <w:sdt>
          <w:sdtPr>
            <w:rPr>
              <w:rFonts w:ascii="Arial" w:hAnsi="Arial" w:cs="Arial"/>
              <w:spacing w:val="-2"/>
              <w:sz w:val="21"/>
              <w:szCs w:val="20"/>
              <w:lang w:val="en-US"/>
            </w:rPr>
            <w:id w:val="-967356976"/>
            <w:placeholder>
              <w:docPart w:val="4CDF4F58195F4A6181339D7BB446A5A2"/>
            </w:placeholder>
            <w:dropDownList>
              <w:listItem w:value="Choose an item."/>
              <w:listItem w:displayText="Adelaide Medical School" w:value="Adelaide Medical School"/>
              <w:listItem w:displayText="Adelaide Dental School" w:value="Adelaide Dental School"/>
              <w:listItem w:displayText="Adelaide Nursing School" w:value="Adelaide Nursing School"/>
              <w:listItem w:displayText="School of Psychology" w:value="School of Psychology"/>
              <w:listItem w:displayText="School of Public Health" w:value="School of Public Health"/>
              <w:listItem w:displayText="Faculty Office" w:value="Faculty Office"/>
            </w:dropDownList>
          </w:sdtPr>
          <w:sdtContent>
            <w:tc>
              <w:tcPr>
                <w:tcW w:w="6804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23350C05" w14:textId="77777777" w:rsidR="00EB063A" w:rsidRPr="00173CE9" w:rsidRDefault="00EB063A" w:rsidP="00AE787F">
                <w:pPr>
                  <w:spacing w:before="40" w:after="40"/>
                  <w:rPr>
                    <w:rFonts w:ascii="Arial" w:hAnsi="Arial" w:cs="Arial"/>
                    <w:spacing w:val="-2"/>
                    <w:sz w:val="21"/>
                    <w:szCs w:val="20"/>
                    <w:lang w:val="en-US"/>
                  </w:rPr>
                </w:pPr>
                <w:r>
                  <w:rPr>
                    <w:rFonts w:ascii="Arial" w:hAnsi="Arial" w:cs="Arial"/>
                    <w:spacing w:val="-2"/>
                    <w:sz w:val="21"/>
                    <w:szCs w:val="20"/>
                    <w:lang w:val="en-US"/>
                  </w:rPr>
                  <w:t>Adelaide Medical School</w:t>
                </w:r>
              </w:p>
            </w:tc>
          </w:sdtContent>
        </w:sdt>
      </w:tr>
      <w:tr w:rsidR="00EB063A" w:rsidRPr="00B674A3" w14:paraId="08F02833" w14:textId="77777777" w:rsidTr="00AE787F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E55288" w14:textId="77777777" w:rsidR="00EB063A" w:rsidRPr="004819C6" w:rsidRDefault="00EB063A" w:rsidP="00AE787F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sdt>
          <w:sdtPr>
            <w:rPr>
              <w:rFonts w:ascii="Arial" w:hAnsi="Arial" w:cs="Arial"/>
              <w:spacing w:val="-2"/>
              <w:sz w:val="20"/>
              <w:szCs w:val="20"/>
              <w:lang w:val="en-US"/>
            </w:rPr>
            <w:id w:val="1889757109"/>
            <w:placeholder>
              <w:docPart w:val="4CDF4F58195F4A6181339D7BB446A5A2"/>
            </w:placeholder>
            <w:dropDownList>
              <w:listItem w:value="Choose an item."/>
              <w:listItem w:displayText="Level A - Associate Lecturer - (Research Only)" w:value="Level A - Associate Lecturer - (Research Only)"/>
              <w:listItem w:displayText="Level B - Lecturer - (Research Only)" w:value="Level B - Lecturer - (Research Only)"/>
              <w:listItem w:displayText="Level C - Senior Lecturer - (Research Only)" w:value="Level C - Senior Lecturer - (Research Only)"/>
              <w:listItem w:displayText="Level D - Associate Professor - (Research Only)" w:value="Level D - Associate Professor - (Research Only)"/>
              <w:listItem w:displayText="Level E - Professor - (Research Only)" w:value="Level E - Professor - (Research Only)"/>
            </w:dropDownList>
          </w:sdtPr>
          <w:sdtContent>
            <w:tc>
              <w:tcPr>
                <w:tcW w:w="6804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459BE6C0" w14:textId="77777777" w:rsidR="00EB063A" w:rsidRPr="004819C6" w:rsidRDefault="00EB063A" w:rsidP="00AE787F">
                <w:pPr>
                  <w:spacing w:before="40" w:after="40"/>
                  <w:rPr>
                    <w:rFonts w:ascii="Arial" w:hAnsi="Arial" w:cs="Arial"/>
                    <w:spacing w:val="-2"/>
                    <w:sz w:val="20"/>
                    <w:szCs w:val="20"/>
                    <w:lang w:val="en-US"/>
                  </w:rPr>
                </w:pPr>
                <w:r>
                  <w:rPr>
                    <w:rFonts w:ascii="Arial" w:hAnsi="Arial" w:cs="Arial"/>
                    <w:spacing w:val="-2"/>
                    <w:sz w:val="20"/>
                    <w:szCs w:val="20"/>
                    <w:lang w:val="en-US"/>
                  </w:rPr>
                  <w:t>Level B - Lecturer - (Research Only)</w:t>
                </w:r>
              </w:p>
            </w:tc>
          </w:sdtContent>
        </w:sdt>
      </w:tr>
    </w:tbl>
    <w:p w14:paraId="0042D4D8" w14:textId="77777777" w:rsidR="00EB063A" w:rsidRPr="000D0FD3" w:rsidRDefault="00EB063A" w:rsidP="00EB063A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EB063A" w:rsidRPr="00362E6B" w14:paraId="607A88F3" w14:textId="77777777" w:rsidTr="00AE787F">
        <w:tc>
          <w:tcPr>
            <w:tcW w:w="10206" w:type="dxa"/>
            <w:shd w:val="clear" w:color="auto" w:fill="D9D9D9"/>
          </w:tcPr>
          <w:p w14:paraId="1EEC0B4F" w14:textId="77777777" w:rsidR="00EB063A" w:rsidRPr="004819C6" w:rsidRDefault="00EB063A" w:rsidP="00AE787F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EB063A" w:rsidRPr="0036716F" w14:paraId="51B0BF60" w14:textId="77777777" w:rsidTr="00AE787F">
        <w:trPr>
          <w:trHeight w:val="4536"/>
        </w:trPr>
        <w:tc>
          <w:tcPr>
            <w:tcW w:w="10206" w:type="dxa"/>
            <w:shd w:val="clear" w:color="auto" w:fill="auto"/>
          </w:tcPr>
          <w:p w14:paraId="57E4C3CB" w14:textId="77777777" w:rsidR="00EB063A" w:rsidRPr="009E7614" w:rsidRDefault="00EB063A" w:rsidP="00EB063A">
            <w:pPr>
              <w:pStyle w:val="ListParagraph"/>
              <w:numPr>
                <w:ilvl w:val="0"/>
                <w:numId w:val="51"/>
              </w:numPr>
              <w:spacing w:before="40" w:after="40"/>
              <w:rPr>
                <w:rFonts w:cs="Arial"/>
              </w:rPr>
            </w:pPr>
            <w:r>
              <w:rPr>
                <w:rFonts w:eastAsia="Times New Roman" w:cs="Arial"/>
                <w:szCs w:val="22"/>
                <w:lang w:eastAsia="en-AU"/>
              </w:rPr>
              <w:t xml:space="preserve">PhD in </w:t>
            </w:r>
            <w:r w:rsidRPr="003052B8">
              <w:rPr>
                <w:rFonts w:eastAsia="Times New Roman" w:cs="Arial"/>
                <w:szCs w:val="22"/>
                <w:lang w:eastAsia="en-AU"/>
              </w:rPr>
              <w:t xml:space="preserve">relevant </w:t>
            </w:r>
            <w:r w:rsidRPr="003052B8">
              <w:t>biological subject (molecular biology, biochemistry, genetics or related)</w:t>
            </w:r>
          </w:p>
          <w:p w14:paraId="7E3823B3" w14:textId="77777777" w:rsidR="00EB063A" w:rsidRPr="00D179A3" w:rsidRDefault="00EB063A" w:rsidP="00EB063A">
            <w:pPr>
              <w:pStyle w:val="ListParagraph"/>
              <w:numPr>
                <w:ilvl w:val="0"/>
                <w:numId w:val="51"/>
              </w:numPr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3052B8">
              <w:t>Significant laboratory experience in a wide range of standard molecular and cell biology techniques, such as mammalian cell culture, nucleic acid isolation, and DNA / RNA / protein / chromatin extraction and analysis</w:t>
            </w:r>
          </w:p>
          <w:p w14:paraId="4ABE8BE1" w14:textId="77777777" w:rsidR="00EB063A" w:rsidRPr="00F502E6" w:rsidRDefault="00EB063A" w:rsidP="00EB063A">
            <w:pPr>
              <w:pStyle w:val="ListParagraph"/>
              <w:numPr>
                <w:ilvl w:val="0"/>
                <w:numId w:val="51"/>
              </w:numPr>
              <w:spacing w:before="0"/>
              <w:contextualSpacing/>
              <w:rPr>
                <w:rFonts w:cs="Arial"/>
              </w:rPr>
            </w:pPr>
            <w:r>
              <w:rPr>
                <w:rFonts w:cs="Arial"/>
              </w:rPr>
              <w:t>Strong</w:t>
            </w:r>
            <w:r w:rsidRPr="003655A4">
              <w:rPr>
                <w:rFonts w:cs="Arial"/>
              </w:rPr>
              <w:t xml:space="preserve"> publication </w:t>
            </w:r>
            <w:r>
              <w:rPr>
                <w:rFonts w:cs="Arial"/>
              </w:rPr>
              <w:t xml:space="preserve">track </w:t>
            </w:r>
            <w:r w:rsidRPr="003655A4">
              <w:rPr>
                <w:rFonts w:cs="Arial"/>
              </w:rPr>
              <w:t>record with evidence of independence</w:t>
            </w:r>
          </w:p>
          <w:p w14:paraId="0B090857" w14:textId="77777777" w:rsidR="00EB063A" w:rsidRDefault="00EB063A" w:rsidP="00EB063A">
            <w:pPr>
              <w:pStyle w:val="ListParagraph"/>
              <w:numPr>
                <w:ilvl w:val="0"/>
                <w:numId w:val="51"/>
              </w:numPr>
              <w:spacing w:before="40" w:after="40"/>
              <w:rPr>
                <w:rFonts w:cs="Arial"/>
              </w:rPr>
            </w:pPr>
            <w:r>
              <w:rPr>
                <w:rFonts w:cs="Arial"/>
              </w:rPr>
              <w:t>Demonstrated ability to conduct independent research, including leading research, where applicable</w:t>
            </w:r>
          </w:p>
          <w:p w14:paraId="74919DA9" w14:textId="77777777" w:rsidR="00EB063A" w:rsidRDefault="00EB063A" w:rsidP="00EB063A">
            <w:pPr>
              <w:pStyle w:val="ListParagraph"/>
              <w:numPr>
                <w:ilvl w:val="0"/>
                <w:numId w:val="51"/>
              </w:numPr>
              <w:spacing w:before="40" w:after="40"/>
              <w:rPr>
                <w:rFonts w:cs="Arial"/>
              </w:rPr>
            </w:pPr>
            <w:r>
              <w:rPr>
                <w:rFonts w:cs="Arial"/>
              </w:rPr>
              <w:t>Demonstrated experience in the preparation of grant and fellowship proposal submissions to external funding bodies</w:t>
            </w:r>
          </w:p>
          <w:p w14:paraId="115A551B" w14:textId="77777777" w:rsidR="00EB063A" w:rsidRDefault="00EB063A" w:rsidP="00EB063A">
            <w:pPr>
              <w:pStyle w:val="ListParagraph"/>
              <w:numPr>
                <w:ilvl w:val="0"/>
                <w:numId w:val="51"/>
              </w:numPr>
              <w:spacing w:before="40" w:after="40"/>
              <w:rPr>
                <w:rFonts w:cs="Arial"/>
              </w:rPr>
            </w:pPr>
            <w:r>
              <w:rPr>
                <w:rFonts w:cs="Arial"/>
              </w:rPr>
              <w:t>Evidence of being involved in professional activities related to the research</w:t>
            </w:r>
          </w:p>
          <w:p w14:paraId="517FB843" w14:textId="77777777" w:rsidR="00EB063A" w:rsidRDefault="00EB063A" w:rsidP="00EB063A">
            <w:pPr>
              <w:pStyle w:val="ListParagraph"/>
              <w:numPr>
                <w:ilvl w:val="0"/>
                <w:numId w:val="51"/>
              </w:numPr>
              <w:spacing w:before="40" w:after="40"/>
              <w:rPr>
                <w:rFonts w:cs="Arial"/>
              </w:rPr>
            </w:pPr>
            <w:r>
              <w:rPr>
                <w:rFonts w:cs="Arial"/>
              </w:rPr>
              <w:t>Demonstrated ability to supervise postgraduate and honours students and junior research staff</w:t>
            </w:r>
          </w:p>
          <w:p w14:paraId="2BCCB8CF" w14:textId="77777777" w:rsidR="00EB063A" w:rsidRDefault="00EB063A" w:rsidP="00EB063A">
            <w:pPr>
              <w:pStyle w:val="ListParagraph"/>
              <w:numPr>
                <w:ilvl w:val="0"/>
                <w:numId w:val="51"/>
              </w:numPr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3052B8">
              <w:t>Ability to rapidly learn new techniques</w:t>
            </w:r>
            <w:r>
              <w:t xml:space="preserve"> and to tackle experimental bottlenecks creatively</w:t>
            </w:r>
            <w:r>
              <w:rPr>
                <w:rFonts w:eastAsia="Times New Roman" w:cs="Arial"/>
                <w:szCs w:val="22"/>
                <w:lang w:eastAsia="en-AU"/>
              </w:rPr>
              <w:t xml:space="preserve"> </w:t>
            </w:r>
          </w:p>
          <w:p w14:paraId="67DAA833" w14:textId="77777777" w:rsidR="00EB063A" w:rsidRPr="00243406" w:rsidRDefault="00EB063A" w:rsidP="00EB063A">
            <w:pPr>
              <w:pStyle w:val="ListParagraph"/>
              <w:numPr>
                <w:ilvl w:val="0"/>
                <w:numId w:val="51"/>
              </w:numPr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>
              <w:t>Excellent problem-solving abilities and good understanding of basic statistics</w:t>
            </w:r>
          </w:p>
          <w:p w14:paraId="4A73A5E9" w14:textId="77777777" w:rsidR="00EB063A" w:rsidRPr="00CB55C9" w:rsidRDefault="00EB063A" w:rsidP="00EB063A">
            <w:pPr>
              <w:pStyle w:val="ListParagraph"/>
              <w:numPr>
                <w:ilvl w:val="0"/>
                <w:numId w:val="51"/>
              </w:numPr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>
              <w:t>Excellent communication skills (oral and written)</w:t>
            </w:r>
          </w:p>
        </w:tc>
      </w:tr>
    </w:tbl>
    <w:p w14:paraId="04AA96A7" w14:textId="77777777" w:rsidR="00EB063A" w:rsidRPr="0036716F" w:rsidRDefault="00EB063A" w:rsidP="00EB063A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EB063A" w:rsidRPr="0036716F" w14:paraId="14F701CA" w14:textId="77777777" w:rsidTr="00AE787F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1F6230CE" w14:textId="77777777" w:rsidR="00EB063A" w:rsidRPr="0036716F" w:rsidRDefault="00EB063A" w:rsidP="00AE787F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EB063A" w:rsidRPr="0036716F" w14:paraId="63857E80" w14:textId="77777777" w:rsidTr="00AE787F">
        <w:trPr>
          <w:trHeight w:val="519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630C69A3" w14:textId="77777777" w:rsidR="00EB063A" w:rsidRPr="00713248" w:rsidRDefault="00EB063A" w:rsidP="00EB063A">
            <w:pPr>
              <w:pStyle w:val="ListParagraph"/>
              <w:numPr>
                <w:ilvl w:val="0"/>
                <w:numId w:val="52"/>
              </w:numPr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>
              <w:t>Experience in epigenetics/chromatin techniques and library preparations for NGS and /or single-cell sequencing</w:t>
            </w:r>
          </w:p>
          <w:p w14:paraId="6E3D8873" w14:textId="77777777" w:rsidR="00EB063A" w:rsidRDefault="00EB063A" w:rsidP="00EB063A">
            <w:pPr>
              <w:pStyle w:val="ListParagraph"/>
              <w:numPr>
                <w:ilvl w:val="0"/>
                <w:numId w:val="52"/>
              </w:numPr>
              <w:spacing w:before="0"/>
              <w:contextualSpacing/>
              <w:rPr>
                <w:rFonts w:cs="Arial"/>
              </w:rPr>
            </w:pPr>
            <w:r w:rsidRPr="00F502E6">
              <w:rPr>
                <w:rFonts w:cs="Arial"/>
              </w:rPr>
              <w:t>Programming experience in at least one programming language (preferably R or Python) and experience with NGS data processing pipeline</w:t>
            </w:r>
          </w:p>
          <w:p w14:paraId="49A895BE" w14:textId="77777777" w:rsidR="00EB063A" w:rsidRPr="001E2005" w:rsidRDefault="00EB063A" w:rsidP="00EB063A">
            <w:pPr>
              <w:pStyle w:val="ListParagraph"/>
              <w:numPr>
                <w:ilvl w:val="0"/>
                <w:numId w:val="52"/>
              </w:numPr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>
              <w:rPr>
                <w:rFonts w:cs="Arial"/>
              </w:rPr>
              <w:t>Experience working with mouse models</w:t>
            </w:r>
          </w:p>
        </w:tc>
      </w:tr>
    </w:tbl>
    <w:p w14:paraId="1352E499" w14:textId="77777777" w:rsidR="00EB063A" w:rsidRDefault="00EB063A" w:rsidP="00EB063A">
      <w:pPr>
        <w:rPr>
          <w:rFonts w:ascii="Arial Narrow" w:hAnsi="Arial Narrow"/>
          <w:sz w:val="10"/>
          <w:szCs w:val="10"/>
        </w:rPr>
      </w:pPr>
    </w:p>
    <w:p w14:paraId="0B45E8B8" w14:textId="77777777" w:rsidR="004E3BE1" w:rsidRDefault="004E3BE1">
      <w:pPr>
        <w:rPr>
          <w:rFonts w:ascii="Arial Narrow" w:hAnsi="Arial Narrow"/>
          <w:sz w:val="10"/>
          <w:szCs w:val="10"/>
        </w:rPr>
      </w:pPr>
    </w:p>
    <w:sectPr w:rsidR="004E3BE1" w:rsidSect="00A20169">
      <w:headerReference w:type="even" r:id="rId10"/>
      <w:footerReference w:type="even" r:id="rId11"/>
      <w:headerReference w:type="first" r:id="rId12"/>
      <w:footerReference w:type="first" r:id="rId13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9EC9AF" w14:textId="77777777" w:rsidR="00F93809" w:rsidRDefault="00F93809" w:rsidP="00734DEC">
      <w:r>
        <w:separator/>
      </w:r>
    </w:p>
  </w:endnote>
  <w:endnote w:type="continuationSeparator" w:id="0">
    <w:p w14:paraId="5648EDAD" w14:textId="77777777" w:rsidR="00F93809" w:rsidRDefault="00F93809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15D638" w14:textId="77777777" w:rsidR="006F3EED" w:rsidRPr="007A3637" w:rsidRDefault="006F3EED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45C7FA29" w14:textId="77777777" w:rsidR="006F3EED" w:rsidRDefault="006F3EE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79631B" w14:textId="77777777" w:rsidR="006F3EED" w:rsidRDefault="006F3EED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63939AC" wp14:editId="7C664B21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F9CB7F" w14:textId="77777777" w:rsidR="00F93809" w:rsidRDefault="00F93809" w:rsidP="00734DEC">
      <w:r>
        <w:separator/>
      </w:r>
    </w:p>
  </w:footnote>
  <w:footnote w:type="continuationSeparator" w:id="0">
    <w:p w14:paraId="5D3A19CE" w14:textId="77777777" w:rsidR="00F93809" w:rsidRDefault="00F93809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0594C6" w14:textId="77777777" w:rsidR="006F3EED" w:rsidRDefault="006F3EED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7E032156" wp14:editId="5922C984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3666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AC15BB" w14:textId="77777777" w:rsidR="006F3EED" w:rsidRDefault="006F3EE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699AEBD" wp14:editId="70D13DB5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D3C9A"/>
    <w:multiLevelType w:val="hybridMultilevel"/>
    <w:tmpl w:val="BC26A950"/>
    <w:lvl w:ilvl="0" w:tplc="01FEC7C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F12344"/>
    <w:multiLevelType w:val="hybridMultilevel"/>
    <w:tmpl w:val="9D904580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08640C"/>
    <w:multiLevelType w:val="hybridMultilevel"/>
    <w:tmpl w:val="57B405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44EC7"/>
    <w:multiLevelType w:val="hybridMultilevel"/>
    <w:tmpl w:val="CC5C8842"/>
    <w:lvl w:ilvl="0" w:tplc="EC9A523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17689"/>
    <w:multiLevelType w:val="hybridMultilevel"/>
    <w:tmpl w:val="7F3A4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D90208"/>
    <w:multiLevelType w:val="hybridMultilevel"/>
    <w:tmpl w:val="06F2DB9A"/>
    <w:lvl w:ilvl="0" w:tplc="3F30894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0C01D9"/>
    <w:multiLevelType w:val="hybridMultilevel"/>
    <w:tmpl w:val="097ACF36"/>
    <w:lvl w:ilvl="0" w:tplc="F230A764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E539C"/>
    <w:multiLevelType w:val="hybridMultilevel"/>
    <w:tmpl w:val="B3428BB8"/>
    <w:lvl w:ilvl="0" w:tplc="A81A8ECE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1D71D8"/>
    <w:multiLevelType w:val="hybridMultilevel"/>
    <w:tmpl w:val="61A804DE"/>
    <w:lvl w:ilvl="0" w:tplc="846A4B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376AF0"/>
    <w:multiLevelType w:val="hybridMultilevel"/>
    <w:tmpl w:val="8A8A51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B513C2"/>
    <w:multiLevelType w:val="hybridMultilevel"/>
    <w:tmpl w:val="DCF8BBB8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E651E4"/>
    <w:multiLevelType w:val="hybridMultilevel"/>
    <w:tmpl w:val="3004882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352D2D"/>
    <w:multiLevelType w:val="hybridMultilevel"/>
    <w:tmpl w:val="A2E6CCC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3F6588"/>
    <w:multiLevelType w:val="hybridMultilevel"/>
    <w:tmpl w:val="C634518E"/>
    <w:lvl w:ilvl="0" w:tplc="BA6C6B8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34162D"/>
    <w:multiLevelType w:val="hybridMultilevel"/>
    <w:tmpl w:val="0D54CF26"/>
    <w:lvl w:ilvl="0" w:tplc="73CA7F8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DF4BD0"/>
    <w:multiLevelType w:val="hybridMultilevel"/>
    <w:tmpl w:val="CFB25E12"/>
    <w:lvl w:ilvl="0" w:tplc="ED0CA3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EA5A16A8">
      <w:start w:val="1"/>
      <w:numFmt w:val="bullet"/>
      <w:lvlText w:val=""/>
      <w:lvlJc w:val="left"/>
      <w:pPr>
        <w:ind w:left="1429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BC0C4C"/>
    <w:multiLevelType w:val="hybridMultilevel"/>
    <w:tmpl w:val="FCA28F2A"/>
    <w:lvl w:ilvl="0" w:tplc="E3803D12">
      <w:start w:val="3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416414"/>
    <w:multiLevelType w:val="hybridMultilevel"/>
    <w:tmpl w:val="6E58A9F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1BC3315"/>
    <w:multiLevelType w:val="hybridMultilevel"/>
    <w:tmpl w:val="2C64635C"/>
    <w:lvl w:ilvl="0" w:tplc="2668B05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1EA0E08"/>
    <w:multiLevelType w:val="hybridMultilevel"/>
    <w:tmpl w:val="DA6ACD3C"/>
    <w:lvl w:ilvl="0" w:tplc="66AC6F2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330B38"/>
    <w:multiLevelType w:val="hybridMultilevel"/>
    <w:tmpl w:val="C2DA9624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F97448"/>
    <w:multiLevelType w:val="hybridMultilevel"/>
    <w:tmpl w:val="EF3684C6"/>
    <w:lvl w:ilvl="0" w:tplc="3184034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410ED6"/>
    <w:multiLevelType w:val="hybridMultilevel"/>
    <w:tmpl w:val="E4F2C64E"/>
    <w:lvl w:ilvl="0" w:tplc="E944824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661ECF"/>
    <w:multiLevelType w:val="hybridMultilevel"/>
    <w:tmpl w:val="5AA24E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305027"/>
    <w:multiLevelType w:val="hybridMultilevel"/>
    <w:tmpl w:val="8B0CF288"/>
    <w:lvl w:ilvl="0" w:tplc="F228AE5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E4A5281"/>
    <w:multiLevelType w:val="hybridMultilevel"/>
    <w:tmpl w:val="E59074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9772F01"/>
    <w:multiLevelType w:val="hybridMultilevel"/>
    <w:tmpl w:val="0BEA5774"/>
    <w:lvl w:ilvl="0" w:tplc="323CAEAC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2335F"/>
    <w:multiLevelType w:val="hybridMultilevel"/>
    <w:tmpl w:val="237A6C12"/>
    <w:lvl w:ilvl="0" w:tplc="7ABC24B2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B176795"/>
    <w:multiLevelType w:val="hybridMultilevel"/>
    <w:tmpl w:val="C500192A"/>
    <w:lvl w:ilvl="0" w:tplc="A34C414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03E1CDE"/>
    <w:multiLevelType w:val="hybridMultilevel"/>
    <w:tmpl w:val="366C46B2"/>
    <w:lvl w:ilvl="0" w:tplc="36944490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0F87E63"/>
    <w:multiLevelType w:val="hybridMultilevel"/>
    <w:tmpl w:val="0D3AE6B4"/>
    <w:lvl w:ilvl="0" w:tplc="DA86DBF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43B2EC3"/>
    <w:multiLevelType w:val="hybridMultilevel"/>
    <w:tmpl w:val="E8A478C8"/>
    <w:lvl w:ilvl="0" w:tplc="2BE669A2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7191ED2"/>
    <w:multiLevelType w:val="hybridMultilevel"/>
    <w:tmpl w:val="49164434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79D6891"/>
    <w:multiLevelType w:val="hybridMultilevel"/>
    <w:tmpl w:val="05249FC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7EA7B7B"/>
    <w:multiLevelType w:val="hybridMultilevel"/>
    <w:tmpl w:val="FD80B598"/>
    <w:lvl w:ilvl="0" w:tplc="790A1568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4D704D"/>
    <w:multiLevelType w:val="hybridMultilevel"/>
    <w:tmpl w:val="66DA23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D4271B8"/>
    <w:multiLevelType w:val="hybridMultilevel"/>
    <w:tmpl w:val="BC8CC79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E36E3F"/>
    <w:multiLevelType w:val="hybridMultilevel"/>
    <w:tmpl w:val="2C8EA5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F23082"/>
    <w:multiLevelType w:val="hybridMultilevel"/>
    <w:tmpl w:val="72EC2EF4"/>
    <w:lvl w:ilvl="0" w:tplc="3068672E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83403B"/>
    <w:multiLevelType w:val="hybridMultilevel"/>
    <w:tmpl w:val="937ECCC6"/>
    <w:lvl w:ilvl="0" w:tplc="8412373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1EC6377"/>
    <w:multiLevelType w:val="hybridMultilevel"/>
    <w:tmpl w:val="28A83B72"/>
    <w:lvl w:ilvl="0" w:tplc="C20AADB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2719CA"/>
    <w:multiLevelType w:val="hybridMultilevel"/>
    <w:tmpl w:val="29ECA78A"/>
    <w:lvl w:ilvl="0" w:tplc="12548DA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9B0CB5"/>
    <w:multiLevelType w:val="hybridMultilevel"/>
    <w:tmpl w:val="38FA50A8"/>
    <w:lvl w:ilvl="0" w:tplc="EA5A16A8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  <w:szCs w:val="20"/>
      </w:rPr>
    </w:lvl>
    <w:lvl w:ilvl="1" w:tplc="EA5A16A8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3C46C9B"/>
    <w:multiLevelType w:val="hybridMultilevel"/>
    <w:tmpl w:val="7806DC7C"/>
    <w:lvl w:ilvl="0" w:tplc="17EAEC1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4FD5322"/>
    <w:multiLevelType w:val="hybridMultilevel"/>
    <w:tmpl w:val="FCBA3368"/>
    <w:lvl w:ilvl="0" w:tplc="B0A8C548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8F2E4B"/>
    <w:multiLevelType w:val="hybridMultilevel"/>
    <w:tmpl w:val="57B40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A54DE0"/>
    <w:multiLevelType w:val="hybridMultilevel"/>
    <w:tmpl w:val="2772A79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272522"/>
    <w:multiLevelType w:val="hybridMultilevel"/>
    <w:tmpl w:val="701C55A4"/>
    <w:lvl w:ilvl="0" w:tplc="FB7E9B6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D7D7C4B"/>
    <w:multiLevelType w:val="hybridMultilevel"/>
    <w:tmpl w:val="4C8E5A80"/>
    <w:lvl w:ilvl="0" w:tplc="7AC434C0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6908081">
    <w:abstractNumId w:val="22"/>
  </w:num>
  <w:num w:numId="2" w16cid:durableId="1254632129">
    <w:abstractNumId w:val="31"/>
  </w:num>
  <w:num w:numId="3" w16cid:durableId="1588004844">
    <w:abstractNumId w:val="44"/>
  </w:num>
  <w:num w:numId="4" w16cid:durableId="1279071743">
    <w:abstractNumId w:val="33"/>
  </w:num>
  <w:num w:numId="5" w16cid:durableId="1577471481">
    <w:abstractNumId w:val="5"/>
  </w:num>
  <w:num w:numId="6" w16cid:durableId="98111546">
    <w:abstractNumId w:val="9"/>
  </w:num>
  <w:num w:numId="7" w16cid:durableId="1636636715">
    <w:abstractNumId w:val="15"/>
  </w:num>
  <w:num w:numId="8" w16cid:durableId="2104110200">
    <w:abstractNumId w:val="28"/>
  </w:num>
  <w:num w:numId="9" w16cid:durableId="1944847179">
    <w:abstractNumId w:val="36"/>
  </w:num>
  <w:num w:numId="10" w16cid:durableId="398525329">
    <w:abstractNumId w:val="34"/>
  </w:num>
  <w:num w:numId="11" w16cid:durableId="2076540765">
    <w:abstractNumId w:val="16"/>
  </w:num>
  <w:num w:numId="12" w16cid:durableId="1252423045">
    <w:abstractNumId w:val="0"/>
  </w:num>
  <w:num w:numId="13" w16cid:durableId="1483084390">
    <w:abstractNumId w:val="32"/>
  </w:num>
  <w:num w:numId="14" w16cid:durableId="1702975573">
    <w:abstractNumId w:val="10"/>
  </w:num>
  <w:num w:numId="15" w16cid:durableId="386879837">
    <w:abstractNumId w:val="49"/>
  </w:num>
  <w:num w:numId="16" w16cid:durableId="100074314">
    <w:abstractNumId w:val="25"/>
  </w:num>
  <w:num w:numId="17" w16cid:durableId="1963072302">
    <w:abstractNumId w:val="23"/>
  </w:num>
  <w:num w:numId="18" w16cid:durableId="94518724">
    <w:abstractNumId w:val="41"/>
  </w:num>
  <w:num w:numId="19" w16cid:durableId="926501263">
    <w:abstractNumId w:val="6"/>
  </w:num>
  <w:num w:numId="20" w16cid:durableId="1742554106">
    <w:abstractNumId w:val="20"/>
  </w:num>
  <w:num w:numId="21" w16cid:durableId="214127033">
    <w:abstractNumId w:val="21"/>
  </w:num>
  <w:num w:numId="22" w16cid:durableId="200824542">
    <w:abstractNumId w:val="43"/>
  </w:num>
  <w:num w:numId="23" w16cid:durableId="353969730">
    <w:abstractNumId w:val="29"/>
  </w:num>
  <w:num w:numId="24" w16cid:durableId="1777023235">
    <w:abstractNumId w:val="50"/>
  </w:num>
  <w:num w:numId="25" w16cid:durableId="199250313">
    <w:abstractNumId w:val="35"/>
  </w:num>
  <w:num w:numId="26" w16cid:durableId="1512531475">
    <w:abstractNumId w:val="14"/>
  </w:num>
  <w:num w:numId="27" w16cid:durableId="601644559">
    <w:abstractNumId w:val="42"/>
  </w:num>
  <w:num w:numId="28" w16cid:durableId="462116999">
    <w:abstractNumId w:val="45"/>
  </w:num>
  <w:num w:numId="29" w16cid:durableId="576862480">
    <w:abstractNumId w:val="3"/>
  </w:num>
  <w:num w:numId="30" w16cid:durableId="990719318">
    <w:abstractNumId w:val="19"/>
  </w:num>
  <w:num w:numId="31" w16cid:durableId="679697129">
    <w:abstractNumId w:val="11"/>
  </w:num>
  <w:num w:numId="32" w16cid:durableId="1180582001">
    <w:abstractNumId w:val="48"/>
  </w:num>
  <w:num w:numId="33" w16cid:durableId="1969238115">
    <w:abstractNumId w:val="1"/>
  </w:num>
  <w:num w:numId="34" w16cid:durableId="872887300">
    <w:abstractNumId w:val="27"/>
  </w:num>
  <w:num w:numId="35" w16cid:durableId="184681170">
    <w:abstractNumId w:val="13"/>
  </w:num>
  <w:num w:numId="36" w16cid:durableId="451753752">
    <w:abstractNumId w:val="30"/>
  </w:num>
  <w:num w:numId="37" w16cid:durableId="999390364">
    <w:abstractNumId w:val="40"/>
  </w:num>
  <w:num w:numId="38" w16cid:durableId="1283807949">
    <w:abstractNumId w:val="7"/>
  </w:num>
  <w:num w:numId="39" w16cid:durableId="126048453">
    <w:abstractNumId w:val="46"/>
  </w:num>
  <w:num w:numId="40" w16cid:durableId="180707502">
    <w:abstractNumId w:val="8"/>
  </w:num>
  <w:num w:numId="41" w16cid:durableId="176819661">
    <w:abstractNumId w:val="26"/>
  </w:num>
  <w:num w:numId="42" w16cid:durableId="1453010428">
    <w:abstractNumId w:val="37"/>
  </w:num>
  <w:num w:numId="43" w16cid:durableId="889876936">
    <w:abstractNumId w:val="39"/>
  </w:num>
  <w:num w:numId="44" w16cid:durableId="924846074">
    <w:abstractNumId w:val="18"/>
  </w:num>
  <w:num w:numId="45" w16cid:durableId="441609731">
    <w:abstractNumId w:val="12"/>
  </w:num>
  <w:num w:numId="46" w16cid:durableId="530609014">
    <w:abstractNumId w:val="38"/>
  </w:num>
  <w:num w:numId="47" w16cid:durableId="868183195">
    <w:abstractNumId w:val="24"/>
  </w:num>
  <w:num w:numId="48" w16cid:durableId="1629121311">
    <w:abstractNumId w:val="31"/>
  </w:num>
  <w:num w:numId="49" w16cid:durableId="1849052702">
    <w:abstractNumId w:val="17"/>
  </w:num>
  <w:num w:numId="50" w16cid:durableId="2085831631">
    <w:abstractNumId w:val="4"/>
  </w:num>
  <w:num w:numId="51" w16cid:durableId="529072289">
    <w:abstractNumId w:val="47"/>
  </w:num>
  <w:num w:numId="52" w16cid:durableId="1825705697">
    <w:abstractNumId w:val="2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202A8"/>
    <w:rsid w:val="00024B28"/>
    <w:rsid w:val="00024CA6"/>
    <w:rsid w:val="0003392F"/>
    <w:rsid w:val="00036CE2"/>
    <w:rsid w:val="000375A1"/>
    <w:rsid w:val="000410FE"/>
    <w:rsid w:val="0005609F"/>
    <w:rsid w:val="00056E00"/>
    <w:rsid w:val="00073D10"/>
    <w:rsid w:val="00083A00"/>
    <w:rsid w:val="00084F1C"/>
    <w:rsid w:val="00086534"/>
    <w:rsid w:val="000871A3"/>
    <w:rsid w:val="000907A3"/>
    <w:rsid w:val="0009155F"/>
    <w:rsid w:val="0009472F"/>
    <w:rsid w:val="000A1DFC"/>
    <w:rsid w:val="000A4940"/>
    <w:rsid w:val="000B08E9"/>
    <w:rsid w:val="000C51D4"/>
    <w:rsid w:val="000E720F"/>
    <w:rsid w:val="000E7DEF"/>
    <w:rsid w:val="001025F9"/>
    <w:rsid w:val="001101E3"/>
    <w:rsid w:val="0012370E"/>
    <w:rsid w:val="00126E04"/>
    <w:rsid w:val="001359AA"/>
    <w:rsid w:val="001601C0"/>
    <w:rsid w:val="001614D7"/>
    <w:rsid w:val="00176C41"/>
    <w:rsid w:val="001A379D"/>
    <w:rsid w:val="00213837"/>
    <w:rsid w:val="002175E2"/>
    <w:rsid w:val="0023697D"/>
    <w:rsid w:val="002426FA"/>
    <w:rsid w:val="00243406"/>
    <w:rsid w:val="002626C4"/>
    <w:rsid w:val="00270146"/>
    <w:rsid w:val="00276D43"/>
    <w:rsid w:val="0027734D"/>
    <w:rsid w:val="002875FA"/>
    <w:rsid w:val="00290F0C"/>
    <w:rsid w:val="00291A26"/>
    <w:rsid w:val="00291B70"/>
    <w:rsid w:val="0029790C"/>
    <w:rsid w:val="002A3CF2"/>
    <w:rsid w:val="002A66F2"/>
    <w:rsid w:val="002D073B"/>
    <w:rsid w:val="002D70DC"/>
    <w:rsid w:val="002E27E6"/>
    <w:rsid w:val="002F1CCF"/>
    <w:rsid w:val="002F6298"/>
    <w:rsid w:val="003052B8"/>
    <w:rsid w:val="0031146C"/>
    <w:rsid w:val="0031410D"/>
    <w:rsid w:val="00314EBB"/>
    <w:rsid w:val="0032171E"/>
    <w:rsid w:val="003224BE"/>
    <w:rsid w:val="00361936"/>
    <w:rsid w:val="003655A4"/>
    <w:rsid w:val="0036716F"/>
    <w:rsid w:val="00374DE0"/>
    <w:rsid w:val="00383BCF"/>
    <w:rsid w:val="003B1BAE"/>
    <w:rsid w:val="003B2AB3"/>
    <w:rsid w:val="003B3389"/>
    <w:rsid w:val="003B359A"/>
    <w:rsid w:val="003B73D7"/>
    <w:rsid w:val="003C1F0C"/>
    <w:rsid w:val="003C5260"/>
    <w:rsid w:val="003D0288"/>
    <w:rsid w:val="003F236A"/>
    <w:rsid w:val="0045704C"/>
    <w:rsid w:val="004703B6"/>
    <w:rsid w:val="0047317E"/>
    <w:rsid w:val="004828C9"/>
    <w:rsid w:val="00487A76"/>
    <w:rsid w:val="004912CB"/>
    <w:rsid w:val="004A071D"/>
    <w:rsid w:val="004A48C1"/>
    <w:rsid w:val="004A5556"/>
    <w:rsid w:val="004C3A37"/>
    <w:rsid w:val="004C55A2"/>
    <w:rsid w:val="004D0054"/>
    <w:rsid w:val="004D60A9"/>
    <w:rsid w:val="004E3BE1"/>
    <w:rsid w:val="004E475A"/>
    <w:rsid w:val="004F6B2D"/>
    <w:rsid w:val="00503D4E"/>
    <w:rsid w:val="00505498"/>
    <w:rsid w:val="00512E9B"/>
    <w:rsid w:val="00523B71"/>
    <w:rsid w:val="0052630C"/>
    <w:rsid w:val="0053198C"/>
    <w:rsid w:val="005362B0"/>
    <w:rsid w:val="00543B31"/>
    <w:rsid w:val="00552464"/>
    <w:rsid w:val="0056173A"/>
    <w:rsid w:val="00564F3E"/>
    <w:rsid w:val="00570D77"/>
    <w:rsid w:val="005A0AB8"/>
    <w:rsid w:val="005B1C2D"/>
    <w:rsid w:val="005D5DB9"/>
    <w:rsid w:val="005E57C3"/>
    <w:rsid w:val="005E6E9F"/>
    <w:rsid w:val="0061010C"/>
    <w:rsid w:val="00610EED"/>
    <w:rsid w:val="00634D69"/>
    <w:rsid w:val="00636BF5"/>
    <w:rsid w:val="00680974"/>
    <w:rsid w:val="00680A55"/>
    <w:rsid w:val="00682125"/>
    <w:rsid w:val="006A1B56"/>
    <w:rsid w:val="006A5012"/>
    <w:rsid w:val="006A687C"/>
    <w:rsid w:val="006B5472"/>
    <w:rsid w:val="006D3718"/>
    <w:rsid w:val="006D3EFE"/>
    <w:rsid w:val="006E0A66"/>
    <w:rsid w:val="006E463F"/>
    <w:rsid w:val="006F3EED"/>
    <w:rsid w:val="00711F78"/>
    <w:rsid w:val="0071281F"/>
    <w:rsid w:val="00713248"/>
    <w:rsid w:val="007146A8"/>
    <w:rsid w:val="00724178"/>
    <w:rsid w:val="00733297"/>
    <w:rsid w:val="00734DEC"/>
    <w:rsid w:val="007427E7"/>
    <w:rsid w:val="00786982"/>
    <w:rsid w:val="007A3637"/>
    <w:rsid w:val="007B0254"/>
    <w:rsid w:val="007B479B"/>
    <w:rsid w:val="007D3ABD"/>
    <w:rsid w:val="007D435A"/>
    <w:rsid w:val="007E2051"/>
    <w:rsid w:val="007E3E55"/>
    <w:rsid w:val="007E4482"/>
    <w:rsid w:val="007F5BF0"/>
    <w:rsid w:val="00824B4F"/>
    <w:rsid w:val="00832D13"/>
    <w:rsid w:val="0083514F"/>
    <w:rsid w:val="0083704F"/>
    <w:rsid w:val="0084015E"/>
    <w:rsid w:val="00852159"/>
    <w:rsid w:val="00865951"/>
    <w:rsid w:val="0087099F"/>
    <w:rsid w:val="0087283D"/>
    <w:rsid w:val="00880091"/>
    <w:rsid w:val="0088293B"/>
    <w:rsid w:val="00895E89"/>
    <w:rsid w:val="008A0FDA"/>
    <w:rsid w:val="008A22E7"/>
    <w:rsid w:val="008A43CC"/>
    <w:rsid w:val="008A616A"/>
    <w:rsid w:val="008B09A9"/>
    <w:rsid w:val="008B284F"/>
    <w:rsid w:val="008B3AF1"/>
    <w:rsid w:val="008C197D"/>
    <w:rsid w:val="008C23EC"/>
    <w:rsid w:val="008C27A7"/>
    <w:rsid w:val="008C5AC9"/>
    <w:rsid w:val="008D34A6"/>
    <w:rsid w:val="008D4402"/>
    <w:rsid w:val="008F205F"/>
    <w:rsid w:val="008F216C"/>
    <w:rsid w:val="008F43D8"/>
    <w:rsid w:val="00902F6E"/>
    <w:rsid w:val="00903770"/>
    <w:rsid w:val="00910A5E"/>
    <w:rsid w:val="00910F34"/>
    <w:rsid w:val="009122CC"/>
    <w:rsid w:val="009226C0"/>
    <w:rsid w:val="0092287D"/>
    <w:rsid w:val="0092798F"/>
    <w:rsid w:val="0093241D"/>
    <w:rsid w:val="00937EA8"/>
    <w:rsid w:val="009413D5"/>
    <w:rsid w:val="009603C6"/>
    <w:rsid w:val="00972422"/>
    <w:rsid w:val="00975906"/>
    <w:rsid w:val="009803FB"/>
    <w:rsid w:val="00981854"/>
    <w:rsid w:val="00991169"/>
    <w:rsid w:val="009A27F0"/>
    <w:rsid w:val="009A5BA2"/>
    <w:rsid w:val="009B585F"/>
    <w:rsid w:val="009C235C"/>
    <w:rsid w:val="009C401E"/>
    <w:rsid w:val="009C7375"/>
    <w:rsid w:val="009E0332"/>
    <w:rsid w:val="009E135B"/>
    <w:rsid w:val="009E4B15"/>
    <w:rsid w:val="009E539F"/>
    <w:rsid w:val="00A01161"/>
    <w:rsid w:val="00A06D59"/>
    <w:rsid w:val="00A10CEC"/>
    <w:rsid w:val="00A1421D"/>
    <w:rsid w:val="00A15A0E"/>
    <w:rsid w:val="00A20169"/>
    <w:rsid w:val="00A20C8D"/>
    <w:rsid w:val="00A33FDF"/>
    <w:rsid w:val="00A36B24"/>
    <w:rsid w:val="00A43137"/>
    <w:rsid w:val="00A5574C"/>
    <w:rsid w:val="00A56A65"/>
    <w:rsid w:val="00A6398D"/>
    <w:rsid w:val="00A63C66"/>
    <w:rsid w:val="00A73408"/>
    <w:rsid w:val="00A74D08"/>
    <w:rsid w:val="00A84DFF"/>
    <w:rsid w:val="00A9492A"/>
    <w:rsid w:val="00AA7F4B"/>
    <w:rsid w:val="00AB37E0"/>
    <w:rsid w:val="00AB3CC1"/>
    <w:rsid w:val="00AE46BF"/>
    <w:rsid w:val="00AF60A7"/>
    <w:rsid w:val="00AF7C48"/>
    <w:rsid w:val="00B04788"/>
    <w:rsid w:val="00B1042E"/>
    <w:rsid w:val="00B20D8B"/>
    <w:rsid w:val="00B236F4"/>
    <w:rsid w:val="00B26C35"/>
    <w:rsid w:val="00B3625C"/>
    <w:rsid w:val="00B371E3"/>
    <w:rsid w:val="00B42D70"/>
    <w:rsid w:val="00B50B19"/>
    <w:rsid w:val="00B62678"/>
    <w:rsid w:val="00B9586F"/>
    <w:rsid w:val="00B97B17"/>
    <w:rsid w:val="00BA2637"/>
    <w:rsid w:val="00BC4AF3"/>
    <w:rsid w:val="00BC614E"/>
    <w:rsid w:val="00BD2BE8"/>
    <w:rsid w:val="00BD326E"/>
    <w:rsid w:val="00BF0D62"/>
    <w:rsid w:val="00BF5077"/>
    <w:rsid w:val="00BF6A8E"/>
    <w:rsid w:val="00C16822"/>
    <w:rsid w:val="00C1696D"/>
    <w:rsid w:val="00C304C4"/>
    <w:rsid w:val="00C324B4"/>
    <w:rsid w:val="00C54424"/>
    <w:rsid w:val="00C670A1"/>
    <w:rsid w:val="00C91D6B"/>
    <w:rsid w:val="00C95293"/>
    <w:rsid w:val="00CA3F22"/>
    <w:rsid w:val="00CB33C7"/>
    <w:rsid w:val="00CB484B"/>
    <w:rsid w:val="00CE4E9C"/>
    <w:rsid w:val="00CF1CE2"/>
    <w:rsid w:val="00CF276F"/>
    <w:rsid w:val="00D17A99"/>
    <w:rsid w:val="00D2788C"/>
    <w:rsid w:val="00D33134"/>
    <w:rsid w:val="00D54E7B"/>
    <w:rsid w:val="00D567FF"/>
    <w:rsid w:val="00D56F33"/>
    <w:rsid w:val="00D752FC"/>
    <w:rsid w:val="00D77FC6"/>
    <w:rsid w:val="00D83DCC"/>
    <w:rsid w:val="00D8543C"/>
    <w:rsid w:val="00D9633B"/>
    <w:rsid w:val="00DB061F"/>
    <w:rsid w:val="00DB3EB0"/>
    <w:rsid w:val="00DB6A80"/>
    <w:rsid w:val="00DB7962"/>
    <w:rsid w:val="00DC5A2B"/>
    <w:rsid w:val="00DD6D41"/>
    <w:rsid w:val="00DE30F7"/>
    <w:rsid w:val="00DF56CA"/>
    <w:rsid w:val="00DF733B"/>
    <w:rsid w:val="00DF7DD0"/>
    <w:rsid w:val="00E0745F"/>
    <w:rsid w:val="00E10B90"/>
    <w:rsid w:val="00E376AA"/>
    <w:rsid w:val="00E37F91"/>
    <w:rsid w:val="00E4687F"/>
    <w:rsid w:val="00E50295"/>
    <w:rsid w:val="00E562F6"/>
    <w:rsid w:val="00E61BCE"/>
    <w:rsid w:val="00E67382"/>
    <w:rsid w:val="00E90B8C"/>
    <w:rsid w:val="00EA3259"/>
    <w:rsid w:val="00EA7128"/>
    <w:rsid w:val="00EB0276"/>
    <w:rsid w:val="00EB063A"/>
    <w:rsid w:val="00EB463E"/>
    <w:rsid w:val="00EC4735"/>
    <w:rsid w:val="00EF551A"/>
    <w:rsid w:val="00F06B66"/>
    <w:rsid w:val="00F0763B"/>
    <w:rsid w:val="00F216CA"/>
    <w:rsid w:val="00F23FA6"/>
    <w:rsid w:val="00F30D75"/>
    <w:rsid w:val="00F3145C"/>
    <w:rsid w:val="00F34B96"/>
    <w:rsid w:val="00F37038"/>
    <w:rsid w:val="00F4407A"/>
    <w:rsid w:val="00F502E6"/>
    <w:rsid w:val="00F62BFB"/>
    <w:rsid w:val="00F93809"/>
    <w:rsid w:val="00F97D42"/>
    <w:rsid w:val="00FA0AED"/>
    <w:rsid w:val="00FC1D09"/>
    <w:rsid w:val="00FD05F7"/>
    <w:rsid w:val="00FE48CC"/>
    <w:rsid w:val="00FE70B3"/>
    <w:rsid w:val="00FF0685"/>
    <w:rsid w:val="00FF13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CCBB74A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6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2CA37ADB307AD44AAFB8DEA28BA0A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C3329-ABC5-2B43-AE35-C147B5CFB766}"/>
      </w:docPartPr>
      <w:docPartBody>
        <w:p w:rsidR="00CA606B" w:rsidRDefault="00867A71" w:rsidP="00867A71">
          <w:pPr>
            <w:pStyle w:val="92CA37ADB307AD44AAFB8DEA28BA0AB5"/>
          </w:pPr>
          <w:r w:rsidRPr="004F13F6">
            <w:rPr>
              <w:rStyle w:val="PlaceholderText"/>
            </w:rPr>
            <w:t>Choose an item.</w:t>
          </w:r>
        </w:p>
      </w:docPartBody>
    </w:docPart>
    <w:docPart>
      <w:docPartPr>
        <w:name w:val="B18F2EF623EA5E4981860F63DBD0D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EA1DA-D1CE-7B47-817C-34C46C197EAC}"/>
      </w:docPartPr>
      <w:docPartBody>
        <w:p w:rsidR="00CA606B" w:rsidRDefault="00867A71" w:rsidP="00867A71">
          <w:pPr>
            <w:pStyle w:val="B18F2EF623EA5E4981860F63DBD0D0A4"/>
          </w:pPr>
          <w:r w:rsidRPr="004F13F6">
            <w:rPr>
              <w:rStyle w:val="PlaceholderText"/>
            </w:rPr>
            <w:t>Choose an item.</w:t>
          </w:r>
        </w:p>
      </w:docPartBody>
    </w:docPart>
    <w:docPart>
      <w:docPartPr>
        <w:name w:val="4CDF4F58195F4A6181339D7BB446A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67488-EDE1-414A-8D1C-6293FB2D020F}"/>
      </w:docPartPr>
      <w:docPartBody>
        <w:p w:rsidR="00CA606B" w:rsidRDefault="00CA606B" w:rsidP="00CA606B">
          <w:pPr>
            <w:pStyle w:val="4CDF4F58195F4A6181339D7BB446A5A2"/>
          </w:pPr>
          <w:r w:rsidRPr="004F13F6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A71"/>
    <w:rsid w:val="000A1DFC"/>
    <w:rsid w:val="002C5532"/>
    <w:rsid w:val="004912CB"/>
    <w:rsid w:val="00867A71"/>
    <w:rsid w:val="00CA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CA606B"/>
    <w:rPr>
      <w:color w:val="808080"/>
    </w:rPr>
  </w:style>
  <w:style w:type="paragraph" w:customStyle="1" w:styleId="92CA37ADB307AD44AAFB8DEA28BA0AB5">
    <w:name w:val="92CA37ADB307AD44AAFB8DEA28BA0AB5"/>
    <w:rsid w:val="00867A71"/>
  </w:style>
  <w:style w:type="paragraph" w:customStyle="1" w:styleId="B18F2EF623EA5E4981860F63DBD0D0A4">
    <w:name w:val="B18F2EF623EA5E4981860F63DBD0D0A4"/>
    <w:rsid w:val="00867A71"/>
  </w:style>
  <w:style w:type="paragraph" w:customStyle="1" w:styleId="4CDF4F58195F4A6181339D7BB446A5A2">
    <w:name w:val="4CDF4F58195F4A6181339D7BB446A5A2"/>
    <w:rsid w:val="00CA606B"/>
    <w:rPr>
      <w:lang w:eastAsia="en-A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36969AB-EE1A-4760-9A11-5441257C0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1</TotalTime>
  <Pages>2</Pages>
  <Words>401</Words>
  <Characters>2287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a1150225</dc:creator>
  <cp:lastModifiedBy>Bernedine Reddy</cp:lastModifiedBy>
  <cp:revision>2</cp:revision>
  <cp:lastPrinted>2016-05-12T04:58:00Z</cp:lastPrinted>
  <dcterms:created xsi:type="dcterms:W3CDTF">2024-07-31T23:53:00Z</dcterms:created>
  <dcterms:modified xsi:type="dcterms:W3CDTF">2024-07-31T23:53:00Z</dcterms:modified>
</cp:coreProperties>
</file>