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5E3924" w14:textId="77777777" w:rsidR="0052630C" w:rsidRDefault="00733297" w:rsidP="00733297">
      <w:pPr>
        <w:pStyle w:val="Heading3"/>
        <w:rPr>
          <w:rFonts w:ascii="Arial Narrow" w:hAnsi="Arial Narrow"/>
          <w:b/>
          <w:sz w:val="20"/>
        </w:rPr>
      </w:pPr>
      <w:r w:rsidRPr="002D7C0D"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62336" behindDoc="0" locked="0" layoutInCell="1" allowOverlap="1" wp14:anchorId="13FD9B36" wp14:editId="03381B39">
            <wp:simplePos x="0" y="0"/>
            <wp:positionH relativeFrom="column">
              <wp:posOffset>4167284</wp:posOffset>
            </wp:positionH>
            <wp:positionV relativeFrom="paragraph">
              <wp:posOffset>159661</wp:posOffset>
            </wp:positionV>
            <wp:extent cx="1974850" cy="604520"/>
            <wp:effectExtent l="0" t="0" r="6350" b="5080"/>
            <wp:wrapSquare wrapText="bothSides"/>
            <wp:docPr id="6" name="Picture 6" descr="UoA_logo_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UoA_logo_mo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A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78FA74" wp14:editId="2E2CF615">
                <wp:simplePos x="0" y="0"/>
                <wp:positionH relativeFrom="column">
                  <wp:posOffset>3923030</wp:posOffset>
                </wp:positionH>
                <wp:positionV relativeFrom="paragraph">
                  <wp:posOffset>49530</wp:posOffset>
                </wp:positionV>
                <wp:extent cx="2641600" cy="715010"/>
                <wp:effectExtent l="0" t="0" r="0" b="889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B5D3469" w14:textId="77777777" w:rsidR="006F3EED" w:rsidRDefault="006F3EED" w:rsidP="00711F78">
                            <w:pPr>
                              <w:pStyle w:val="Heading2"/>
                            </w:pPr>
                            <w:r>
                              <w:t xml:space="preserve">Human Resources </w:t>
                            </w:r>
                          </w:p>
                          <w:p w14:paraId="41B09110" w14:textId="77777777" w:rsidR="006F3EED" w:rsidRPr="004F6B2D" w:rsidRDefault="006F3EED" w:rsidP="00711F78">
                            <w:pPr>
                              <w:pStyle w:val="Heading2"/>
                            </w:pPr>
                            <w:r>
                              <w:t>Recruitment Handbook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78FA7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08.9pt;margin-top:3.9pt;width:208pt;height:5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" filled="f" stroked="f">
                <v:textbox>
                  <w:txbxContent>
                    <w:p w14:paraId="7B5D3469" w14:textId="77777777" w:rsidR="006F3EED" w:rsidRDefault="006F3EED" w:rsidP="00711F78">
                      <w:pPr>
                        <w:pStyle w:val="Heading2"/>
                      </w:pPr>
                      <w:r>
                        <w:t xml:space="preserve">Human Resources </w:t>
                      </w:r>
                    </w:p>
                    <w:p w14:paraId="41B09110" w14:textId="77777777" w:rsidR="006F3EED" w:rsidRPr="004F6B2D" w:rsidRDefault="006F3EED" w:rsidP="00711F78">
                      <w:pPr>
                        <w:pStyle w:val="Heading2"/>
                      </w:pPr>
                      <w:r>
                        <w:t>Recruitment Handbook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98C">
        <w:tab/>
      </w:r>
      <w:bookmarkStart w:id="0" w:name="AppendixB"/>
      <w:bookmarkEnd w:id="0"/>
      <w:r w:rsidR="0052630C" w:rsidRPr="0052630C">
        <w:rPr>
          <w:rFonts w:ascii="Arial Narrow" w:hAnsi="Arial Narrow"/>
          <w:b/>
          <w:sz w:val="20"/>
        </w:rPr>
        <w:t xml:space="preserve"> </w:t>
      </w:r>
    </w:p>
    <w:p w14:paraId="11C2D9EC" w14:textId="77777777" w:rsidR="00C95293" w:rsidRDefault="00C95293" w:rsidP="00C95293">
      <w:pPr>
        <w:rPr>
          <w:rFonts w:ascii="Arial Narrow" w:hAnsi="Arial Narrow"/>
          <w:b/>
          <w:sz w:val="20"/>
          <w:szCs w:val="20"/>
        </w:rPr>
      </w:pPr>
    </w:p>
    <w:p w14:paraId="7B2EDCEA" w14:textId="77777777" w:rsidR="004E3BE1" w:rsidRPr="004819C6" w:rsidRDefault="004E3BE1" w:rsidP="004E3BE1">
      <w:pPr>
        <w:pStyle w:val="NoParagraphStyle"/>
        <w:ind w:hanging="426"/>
        <w:rPr>
          <w:rFonts w:ascii="Arial" w:hAnsi="Arial" w:cs="Arial"/>
          <w:b/>
          <w:color w:val="4472C4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SELECTION CRITERIA </w:t>
      </w:r>
    </w:p>
    <w:p w14:paraId="4FDE0753" w14:textId="77777777" w:rsidR="004E3BE1" w:rsidRPr="00E10B90" w:rsidRDefault="004E3BE1" w:rsidP="004E3BE1">
      <w:pPr>
        <w:pStyle w:val="NoParagraphStyle"/>
        <w:rPr>
          <w:rFonts w:ascii="Arial" w:hAnsi="Arial" w:cs="Arial"/>
          <w:spacing w:val="-1"/>
          <w:sz w:val="16"/>
          <w:szCs w:val="16"/>
          <w:lang w:val="en-US"/>
        </w:rPr>
      </w:pPr>
    </w:p>
    <w:p w14:paraId="13CBE0FC" w14:textId="77777777" w:rsidR="004E3BE1" w:rsidRDefault="004E3BE1" w:rsidP="004E3BE1">
      <w:pPr>
        <w:pStyle w:val="NoParagraphStyle"/>
        <w:ind w:left="-426"/>
        <w:rPr>
          <w:rFonts w:ascii="Arial" w:hAnsi="Arial" w:cs="Arial"/>
          <w:spacing w:val="-1"/>
          <w:sz w:val="12"/>
          <w:szCs w:val="12"/>
          <w:lang w:val="en-US"/>
        </w:rPr>
      </w:pPr>
    </w:p>
    <w:p w14:paraId="0F82D142" w14:textId="77777777" w:rsidR="004E3BE1" w:rsidRDefault="004E3BE1" w:rsidP="004E3BE1">
      <w:pPr>
        <w:pStyle w:val="Header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4E3BE1" w:rsidRPr="00B674A3" w14:paraId="5FB5FF1A" w14:textId="77777777" w:rsidTr="00AF7C48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28A27CD0" w14:textId="77777777" w:rsidR="004E3BE1" w:rsidRPr="004819C6" w:rsidRDefault="004E3BE1" w:rsidP="00AF7C48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/>
            <w:vAlign w:val="center"/>
          </w:tcPr>
          <w:p w14:paraId="7C9AF500" w14:textId="77777777" w:rsidR="004E3BE1" w:rsidRPr="004819C6" w:rsidRDefault="004E3BE1" w:rsidP="00AF7C48">
            <w:pPr>
              <w:spacing w:before="40" w:after="40"/>
              <w:rPr>
                <w:rFonts w:ascii="Arial" w:hAnsi="Arial" w:cs="Arial"/>
                <w:b/>
                <w:spacing w:val="-2"/>
                <w:sz w:val="20"/>
                <w:szCs w:val="20"/>
                <w:lang w:val="en-US"/>
              </w:rPr>
            </w:pPr>
          </w:p>
        </w:tc>
      </w:tr>
      <w:tr w:rsidR="004E3BE1" w:rsidRPr="00B674A3" w14:paraId="657585D4" w14:textId="77777777" w:rsidTr="00AF7C48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087D42" w14:textId="77777777" w:rsidR="004E3BE1" w:rsidRPr="004819C6" w:rsidRDefault="004E3BE1" w:rsidP="00AF7C48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School/Branch:</w:t>
            </w:r>
          </w:p>
        </w:tc>
        <w:sdt>
          <w:sdtPr>
            <w:rPr>
              <w:rFonts w:ascii="Arial" w:hAnsi="Arial" w:cs="Arial"/>
              <w:spacing w:val="-2"/>
              <w:sz w:val="21"/>
              <w:szCs w:val="20"/>
              <w:lang w:val="en-US"/>
            </w:rPr>
            <w:id w:val="138090245"/>
            <w:placeholder>
              <w:docPart w:val="92CA37ADB307AD44AAFB8DEA28BA0AB5"/>
            </w:placeholder>
            <w:dropDownList>
              <w:listItem w:value="Choose an item."/>
              <w:listItem w:displayText="Adelaide Medical School" w:value="Adelaide Medical School"/>
              <w:listItem w:displayText="Adelaide Dental School" w:value="Adelaide Dental School"/>
              <w:listItem w:displayText="Adelaide Nursing School" w:value="Adelaide Nursing School"/>
              <w:listItem w:displayText="School of Psychology" w:value="School of Psychology"/>
              <w:listItem w:displayText="School of Public Health" w:value="School of Public Health"/>
              <w:listItem w:displayText="Faculty Office" w:value="Faculty Office"/>
            </w:dropDownList>
          </w:sdtPr>
          <w:sdtEndPr/>
          <w:sdtContent>
            <w:tc>
              <w:tcPr>
                <w:tcW w:w="6804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34BA2DA3" w14:textId="40089AD4" w:rsidR="004E3BE1" w:rsidRPr="004819C6" w:rsidRDefault="009603C6" w:rsidP="00AF7C48">
                <w:pPr>
                  <w:spacing w:before="40" w:after="40"/>
                  <w:rPr>
                    <w:rFonts w:ascii="Arial" w:hAnsi="Arial" w:cs="Arial"/>
                    <w:spacing w:val="-2"/>
                    <w:sz w:val="20"/>
                    <w:szCs w:val="20"/>
                    <w:lang w:val="en-US"/>
                  </w:rPr>
                </w:pPr>
                <w:r>
                  <w:rPr>
                    <w:rFonts w:ascii="Arial" w:hAnsi="Arial" w:cs="Arial"/>
                    <w:spacing w:val="-2"/>
                    <w:sz w:val="21"/>
                    <w:szCs w:val="20"/>
                    <w:lang w:val="en-US"/>
                  </w:rPr>
                  <w:t>Adelaide Medical School</w:t>
                </w:r>
              </w:p>
            </w:tc>
          </w:sdtContent>
        </w:sdt>
      </w:tr>
      <w:tr w:rsidR="004E3BE1" w:rsidRPr="00B674A3" w14:paraId="47B8A4E8" w14:textId="77777777" w:rsidTr="00AF7C48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9BF805" w14:textId="77777777" w:rsidR="004E3BE1" w:rsidRPr="004819C6" w:rsidRDefault="004E3BE1" w:rsidP="00AF7C48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Classification</w:t>
            </w:r>
          </w:p>
        </w:tc>
        <w:sdt>
          <w:sdtPr>
            <w:rPr>
              <w:rFonts w:ascii="Arial" w:hAnsi="Arial" w:cs="Arial"/>
              <w:spacing w:val="-2"/>
              <w:sz w:val="20"/>
              <w:szCs w:val="20"/>
              <w:lang w:val="en-US"/>
            </w:rPr>
            <w:id w:val="1445655037"/>
            <w:placeholder>
              <w:docPart w:val="B18F2EF623EA5E4981860F63DBD0D0A4"/>
            </w:placeholder>
            <w:dropDownList>
              <w:listItem w:value="Choose an item."/>
              <w:listItem w:displayText="Level A - Associate Lecturer - (Research Only)" w:value="Level A - Associate Lecturer - (Research Only)"/>
              <w:listItem w:displayText="Level B - Lecturer - (Research Only)" w:value="Level B - Lecturer - (Research Only)"/>
              <w:listItem w:displayText="Level C - Senior Lecturer - (Research Only)" w:value="Level C - Senior Lecturer - (Research Only)"/>
              <w:listItem w:displayText="Level D - Associate Professor - (Research Only)" w:value="Level D - Associate Professor - (Research Only)"/>
              <w:listItem w:displayText="Level E - Professor - (Research Only)" w:value="Level E - Professor - (Research Only)"/>
            </w:dropDownList>
          </w:sdtPr>
          <w:sdtEndPr/>
          <w:sdtContent>
            <w:tc>
              <w:tcPr>
                <w:tcW w:w="6804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4286C822" w14:textId="32A29C7A" w:rsidR="004E3BE1" w:rsidRPr="004819C6" w:rsidRDefault="00FF730E" w:rsidP="00AF7C48">
                <w:pPr>
                  <w:spacing w:before="40" w:after="40"/>
                  <w:rPr>
                    <w:rFonts w:ascii="Arial" w:hAnsi="Arial" w:cs="Arial"/>
                    <w:spacing w:val="-2"/>
                    <w:sz w:val="20"/>
                    <w:szCs w:val="20"/>
                    <w:lang w:val="en-US"/>
                  </w:rPr>
                </w:pPr>
                <w:r>
                  <w:rPr>
                    <w:rFonts w:ascii="Arial" w:hAnsi="Arial" w:cs="Arial"/>
                    <w:spacing w:val="-2"/>
                    <w:sz w:val="20"/>
                    <w:szCs w:val="20"/>
                    <w:lang w:val="en-US"/>
                  </w:rPr>
                  <w:t>Level B - Lecturer - (Research Only)</w:t>
                </w:r>
              </w:p>
            </w:tc>
          </w:sdtContent>
        </w:sdt>
      </w:tr>
    </w:tbl>
    <w:p w14:paraId="119B28FB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2F42538E" w14:textId="77777777" w:rsidTr="00AF7C48">
        <w:tc>
          <w:tcPr>
            <w:tcW w:w="10206" w:type="dxa"/>
            <w:shd w:val="clear" w:color="auto" w:fill="D9D9D9"/>
          </w:tcPr>
          <w:p w14:paraId="087FF0B7" w14:textId="54C36596" w:rsidR="004E3BE1" w:rsidRPr="004819C6" w:rsidRDefault="004E3BE1" w:rsidP="00AF7C48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ESSENTIAL MINIMUM CRITERIA</w:t>
            </w:r>
            <w:r w:rsidR="00FF730E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 xml:space="preserve"> – Level A</w:t>
            </w:r>
          </w:p>
        </w:tc>
      </w:tr>
      <w:tr w:rsidR="004E3BE1" w:rsidRPr="0036716F" w14:paraId="2A20A5D3" w14:textId="77777777" w:rsidTr="00AF7C48">
        <w:tc>
          <w:tcPr>
            <w:tcW w:w="10206" w:type="dxa"/>
            <w:shd w:val="clear" w:color="auto" w:fill="auto"/>
          </w:tcPr>
          <w:p w14:paraId="477F4BF7" w14:textId="77777777" w:rsidR="00FF730E" w:rsidRPr="00FF730E" w:rsidRDefault="00FF730E" w:rsidP="00FF730E">
            <w:pPr>
              <w:pStyle w:val="ListParagraph"/>
              <w:numPr>
                <w:ilvl w:val="0"/>
                <w:numId w:val="3"/>
              </w:numPr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  <w:r w:rsidRPr="00FF730E">
              <w:rPr>
                <w:rFonts w:eastAsia="Times New Roman" w:cs="Arial"/>
                <w:szCs w:val="22"/>
                <w:lang w:eastAsia="en-AU"/>
              </w:rPr>
              <w:t>A PhD in (awarded or near completion) in Computational Biology, Computer Science, Artificial Intelligence, or Software Engineering (or equivalent).</w:t>
            </w:r>
          </w:p>
          <w:p w14:paraId="79922628" w14:textId="77777777" w:rsidR="00FF730E" w:rsidRPr="00FF730E" w:rsidRDefault="00FF730E" w:rsidP="00FF730E">
            <w:pPr>
              <w:pStyle w:val="ListParagraph"/>
              <w:numPr>
                <w:ilvl w:val="0"/>
                <w:numId w:val="3"/>
              </w:numPr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  <w:r w:rsidRPr="00FF730E">
              <w:rPr>
                <w:rFonts w:eastAsia="Times New Roman" w:cs="Arial"/>
                <w:szCs w:val="22"/>
                <w:lang w:eastAsia="en-AU"/>
              </w:rPr>
              <w:t>A record of quality research in relevant fields, as evidenced by publications in leading journals and at conferences commensurate with opportunity</w:t>
            </w:r>
          </w:p>
          <w:p w14:paraId="76CECE27" w14:textId="77777777" w:rsidR="00FF730E" w:rsidRPr="00FF730E" w:rsidRDefault="00FF730E" w:rsidP="00FF730E">
            <w:pPr>
              <w:pStyle w:val="ListParagraph"/>
              <w:numPr>
                <w:ilvl w:val="0"/>
                <w:numId w:val="3"/>
              </w:numPr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  <w:r w:rsidRPr="00FF730E">
              <w:rPr>
                <w:rFonts w:eastAsia="Times New Roman" w:cs="Arial"/>
                <w:szCs w:val="22"/>
                <w:lang w:eastAsia="en-AU"/>
              </w:rPr>
              <w:t>Experience in machine learning and deep learning</w:t>
            </w:r>
          </w:p>
          <w:p w14:paraId="76C7B7A9" w14:textId="77777777" w:rsidR="00FF730E" w:rsidRPr="00FF730E" w:rsidRDefault="00FF730E" w:rsidP="00FF730E">
            <w:pPr>
              <w:pStyle w:val="ListParagraph"/>
              <w:numPr>
                <w:ilvl w:val="0"/>
                <w:numId w:val="3"/>
              </w:numPr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  <w:r w:rsidRPr="00FF730E">
              <w:rPr>
                <w:rFonts w:eastAsia="Times New Roman" w:cs="Arial"/>
                <w:szCs w:val="22"/>
                <w:lang w:eastAsia="en-AU"/>
              </w:rPr>
              <w:t>Ability to perform independent research and a commitment to interdisciplinary research</w:t>
            </w:r>
          </w:p>
          <w:p w14:paraId="3CBC9804" w14:textId="72214E3E" w:rsidR="003655A4" w:rsidRPr="00FF730E" w:rsidRDefault="00FF730E" w:rsidP="00FF730E">
            <w:pPr>
              <w:pStyle w:val="ListParagraph"/>
              <w:numPr>
                <w:ilvl w:val="0"/>
                <w:numId w:val="3"/>
              </w:numPr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  <w:r w:rsidRPr="00FF730E">
              <w:rPr>
                <w:rFonts w:eastAsia="Times New Roman" w:cs="Arial"/>
                <w:szCs w:val="22"/>
                <w:lang w:eastAsia="en-AU"/>
              </w:rPr>
              <w:t>Demonstrated capacity to communicate research concepts to technical and non-technical audiences</w:t>
            </w:r>
          </w:p>
        </w:tc>
      </w:tr>
    </w:tbl>
    <w:p w14:paraId="4186575C" w14:textId="77777777" w:rsidR="004E3BE1" w:rsidRPr="0036716F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716F" w14:paraId="70B14D43" w14:textId="77777777" w:rsidTr="00AF7C48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59D237BE" w14:textId="3E205486" w:rsidR="004E3BE1" w:rsidRPr="00FF730E" w:rsidRDefault="00FF730E" w:rsidP="00AF7C48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z w:val="20"/>
                <w:szCs w:val="20"/>
                <w:lang w:eastAsia="en-AU"/>
              </w:rPr>
            </w:pPr>
            <w:r w:rsidRPr="00FF730E">
              <w:rPr>
                <w:rFonts w:ascii="Arial" w:hAnsi="Arial" w:cs="Arial"/>
                <w:b/>
                <w:bCs/>
                <w:sz w:val="20"/>
                <w:szCs w:val="20"/>
                <w:lang w:eastAsia="en-AU"/>
              </w:rPr>
              <w:t xml:space="preserve">ESSENTIAL MINIMUM CRITERIA – Level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en-AU"/>
              </w:rPr>
              <w:t>B</w:t>
            </w:r>
          </w:p>
        </w:tc>
      </w:tr>
      <w:tr w:rsidR="004E3BE1" w:rsidRPr="0036716F" w14:paraId="00D6C035" w14:textId="77777777" w:rsidTr="00AF7C48">
        <w:trPr>
          <w:trHeight w:val="990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14:paraId="0F71A229" w14:textId="79B35C70" w:rsidR="00FF730E" w:rsidRPr="00FF730E" w:rsidRDefault="00FF730E" w:rsidP="00FF730E">
            <w:pPr>
              <w:pStyle w:val="ListParagraph"/>
              <w:numPr>
                <w:ilvl w:val="0"/>
                <w:numId w:val="6"/>
              </w:numPr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  <w:r w:rsidRPr="00FF730E">
              <w:rPr>
                <w:rFonts w:eastAsia="Times New Roman" w:cs="Arial"/>
                <w:szCs w:val="22"/>
                <w:lang w:eastAsia="en-AU"/>
              </w:rPr>
              <w:t>A PhD in Computational Biology, Computer Science, Artificial Intelligence, or Software Engineering (awarded).</w:t>
            </w:r>
          </w:p>
          <w:p w14:paraId="1566CAF3" w14:textId="2040BC70" w:rsidR="00FF730E" w:rsidRPr="00FF730E" w:rsidRDefault="00FF730E" w:rsidP="00FF730E">
            <w:pPr>
              <w:pStyle w:val="ListParagraph"/>
              <w:numPr>
                <w:ilvl w:val="0"/>
                <w:numId w:val="6"/>
              </w:numPr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  <w:r w:rsidRPr="00FF730E">
              <w:rPr>
                <w:rFonts w:eastAsia="Times New Roman" w:cs="Arial"/>
                <w:szCs w:val="22"/>
                <w:lang w:eastAsia="en-AU"/>
              </w:rPr>
              <w:t>An excellent record of research accomplishments in relevant fields, evident through high-impact publications in leading journals and conferences.</w:t>
            </w:r>
          </w:p>
          <w:p w14:paraId="23848DC4" w14:textId="734D2FB6" w:rsidR="00FF730E" w:rsidRPr="00FF730E" w:rsidRDefault="00FF730E" w:rsidP="00FF730E">
            <w:pPr>
              <w:pStyle w:val="ListParagraph"/>
              <w:numPr>
                <w:ilvl w:val="0"/>
                <w:numId w:val="6"/>
              </w:numPr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  <w:r w:rsidRPr="00FF730E">
              <w:rPr>
                <w:rFonts w:eastAsia="Times New Roman" w:cs="Arial"/>
                <w:szCs w:val="22"/>
                <w:lang w:eastAsia="en-AU"/>
              </w:rPr>
              <w:t>Expertise in machine learning and deep learning techniques, demonstrated through research projects and publications.</w:t>
            </w:r>
          </w:p>
          <w:p w14:paraId="2F3F689A" w14:textId="6C6FE13E" w:rsidR="00FF730E" w:rsidRPr="00FF730E" w:rsidRDefault="00FF730E" w:rsidP="00FF730E">
            <w:pPr>
              <w:pStyle w:val="ListParagraph"/>
              <w:numPr>
                <w:ilvl w:val="0"/>
                <w:numId w:val="6"/>
              </w:numPr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  <w:r w:rsidRPr="00FF730E">
              <w:rPr>
                <w:rFonts w:eastAsia="Times New Roman" w:cs="Arial"/>
                <w:szCs w:val="22"/>
                <w:lang w:eastAsia="en-AU"/>
              </w:rPr>
              <w:t>Proficiency in one or more high-level programming languages such as Python, Java, or R.</w:t>
            </w:r>
          </w:p>
          <w:p w14:paraId="2E9CB1F7" w14:textId="1F4F6D95" w:rsidR="00FF730E" w:rsidRPr="00FF730E" w:rsidRDefault="00FF730E" w:rsidP="00FF730E">
            <w:pPr>
              <w:pStyle w:val="ListParagraph"/>
              <w:numPr>
                <w:ilvl w:val="0"/>
                <w:numId w:val="6"/>
              </w:numPr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  <w:r w:rsidRPr="00FF730E">
              <w:rPr>
                <w:rFonts w:eastAsia="Times New Roman" w:cs="Arial"/>
                <w:szCs w:val="22"/>
                <w:lang w:eastAsia="en-AU"/>
              </w:rPr>
              <w:t>Strong commitment to interdisciplinary research and a track record of successful collaborations.</w:t>
            </w:r>
          </w:p>
          <w:p w14:paraId="4C641849" w14:textId="0F3D298C" w:rsidR="00FF730E" w:rsidRPr="00FF730E" w:rsidRDefault="00FF730E" w:rsidP="00FF730E">
            <w:pPr>
              <w:pStyle w:val="ListParagraph"/>
              <w:numPr>
                <w:ilvl w:val="0"/>
                <w:numId w:val="6"/>
              </w:numPr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  <w:r w:rsidRPr="00FF730E">
              <w:rPr>
                <w:rFonts w:eastAsia="Times New Roman" w:cs="Arial"/>
                <w:szCs w:val="22"/>
                <w:lang w:eastAsia="en-AU"/>
              </w:rPr>
              <w:t>Proven ability to communicate complex research concepts effectively to technical and non-technical audiences.</w:t>
            </w:r>
          </w:p>
          <w:p w14:paraId="37049444" w14:textId="21356DD5" w:rsidR="00FF730E" w:rsidRPr="00FF730E" w:rsidRDefault="00FF730E" w:rsidP="00FF730E">
            <w:pPr>
              <w:pStyle w:val="ListParagraph"/>
              <w:numPr>
                <w:ilvl w:val="0"/>
                <w:numId w:val="6"/>
              </w:numPr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  <w:r w:rsidRPr="00FF730E">
              <w:rPr>
                <w:rFonts w:eastAsia="Times New Roman" w:cs="Arial"/>
                <w:szCs w:val="22"/>
                <w:lang w:eastAsia="en-AU"/>
              </w:rPr>
              <w:t>Outstanding analytical and problem-solving skills, along with meticulous research record-keeping.</w:t>
            </w:r>
          </w:p>
          <w:p w14:paraId="45B8D62F" w14:textId="77815400" w:rsidR="00FF730E" w:rsidRPr="00FF730E" w:rsidRDefault="00FF730E" w:rsidP="00FF730E">
            <w:pPr>
              <w:pStyle w:val="ListParagraph"/>
              <w:numPr>
                <w:ilvl w:val="0"/>
                <w:numId w:val="6"/>
              </w:numPr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  <w:r w:rsidRPr="00FF730E">
              <w:rPr>
                <w:rFonts w:eastAsia="Times New Roman" w:cs="Arial"/>
                <w:szCs w:val="22"/>
                <w:lang w:eastAsia="en-AU"/>
              </w:rPr>
              <w:t>Ability to lead innovative research projects, supported by a strong scholarly publication record.</w:t>
            </w:r>
          </w:p>
          <w:p w14:paraId="5EFDAEFA" w14:textId="7BA89C16" w:rsidR="00FF730E" w:rsidRPr="00FF730E" w:rsidRDefault="00FF730E" w:rsidP="00FF730E">
            <w:pPr>
              <w:pStyle w:val="ListParagraph"/>
              <w:numPr>
                <w:ilvl w:val="0"/>
                <w:numId w:val="6"/>
              </w:numPr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  <w:r w:rsidRPr="00FF730E">
              <w:rPr>
                <w:rFonts w:eastAsia="Times New Roman" w:cs="Arial"/>
                <w:szCs w:val="22"/>
                <w:lang w:eastAsia="en-AU"/>
              </w:rPr>
              <w:t>Successful track record in driving all aspects of research, including experimental design, execution, and manuscript writing.</w:t>
            </w:r>
          </w:p>
          <w:p w14:paraId="452E87DC" w14:textId="70EB8BEC" w:rsidR="00FF730E" w:rsidRPr="00FF730E" w:rsidRDefault="00FF730E" w:rsidP="00FF730E">
            <w:pPr>
              <w:pStyle w:val="ListParagraph"/>
              <w:numPr>
                <w:ilvl w:val="0"/>
                <w:numId w:val="6"/>
              </w:numPr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  <w:r w:rsidRPr="00FF730E">
              <w:rPr>
                <w:rFonts w:eastAsia="Times New Roman" w:cs="Arial"/>
                <w:szCs w:val="22"/>
                <w:lang w:eastAsia="en-AU"/>
              </w:rPr>
              <w:t xml:space="preserve">Exceptional organisational, interpersonal, and written and verbal communication skills. </w:t>
            </w:r>
          </w:p>
          <w:p w14:paraId="010EE3F5" w14:textId="11FE33F4" w:rsidR="003B359A" w:rsidRDefault="00FF730E" w:rsidP="00FF730E">
            <w:pPr>
              <w:pStyle w:val="ListParagraph"/>
              <w:numPr>
                <w:ilvl w:val="0"/>
                <w:numId w:val="6"/>
              </w:numPr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  <w:r w:rsidRPr="00FF730E">
              <w:rPr>
                <w:rFonts w:eastAsia="Times New Roman" w:cs="Arial"/>
                <w:szCs w:val="22"/>
                <w:lang w:eastAsia="en-AU"/>
              </w:rPr>
              <w:t>Proven ability to work collaboratively within a team and foster collaborations with external partners.</w:t>
            </w:r>
          </w:p>
          <w:p w14:paraId="19514996" w14:textId="5E80C7B9" w:rsidR="00FF730E" w:rsidRPr="00FF730E" w:rsidRDefault="00FF730E" w:rsidP="00FF730E">
            <w:pPr>
              <w:pStyle w:val="ListParagraph"/>
              <w:numPr>
                <w:ilvl w:val="0"/>
                <w:numId w:val="6"/>
              </w:numPr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  <w:r w:rsidRPr="006F4248">
              <w:rPr>
                <w:rFonts w:eastAsia="Times New Roman" w:cstheme="minorHAnsi"/>
                <w:lang w:eastAsia="en-AU"/>
              </w:rPr>
              <w:t>Excellent organisational, interpersonal, and communication skills (both verbal and written)</w:t>
            </w:r>
          </w:p>
          <w:p w14:paraId="334BDFD5" w14:textId="77777777" w:rsidR="004E3BE1" w:rsidRPr="0036716F" w:rsidRDefault="004E3BE1" w:rsidP="00BD2BE8">
            <w:pPr>
              <w:tabs>
                <w:tab w:val="left" w:pos="347"/>
              </w:tabs>
              <w:spacing w:before="40" w:after="40"/>
              <w:contextualSpacing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</w:tbl>
    <w:p w14:paraId="4998575B" w14:textId="77777777" w:rsidR="004E3BE1" w:rsidRPr="00FC1D09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745C12B0" w14:textId="77777777" w:rsidR="004E3BE1" w:rsidRPr="0052630C" w:rsidRDefault="004E3BE1" w:rsidP="0052630C">
      <w:pPr>
        <w:jc w:val="right"/>
        <w:rPr>
          <w:rFonts w:ascii="Arial Narrow" w:hAnsi="Arial Narrow"/>
          <w:b/>
          <w:sz w:val="20"/>
          <w:szCs w:val="20"/>
        </w:rPr>
      </w:pPr>
    </w:p>
    <w:p w14:paraId="39067DBE" w14:textId="77777777" w:rsidR="00EB063A" w:rsidRDefault="00EB063A" w:rsidP="00EB063A">
      <w:pPr>
        <w:pStyle w:val="NoParagraphStyle"/>
        <w:ind w:hanging="426"/>
        <w:rPr>
          <w:rFonts w:ascii="Arial" w:hAnsi="Arial" w:cs="Arial"/>
          <w:b/>
          <w:sz w:val="32"/>
          <w:szCs w:val="32"/>
        </w:rPr>
      </w:pPr>
    </w:p>
    <w:p w14:paraId="6BC70119" w14:textId="77777777" w:rsidR="00EB063A" w:rsidRDefault="00EB063A" w:rsidP="00EB063A">
      <w:pPr>
        <w:pStyle w:val="NoParagraphStyle"/>
        <w:ind w:hanging="426"/>
        <w:rPr>
          <w:rFonts w:ascii="Arial" w:hAnsi="Arial" w:cs="Arial"/>
          <w:b/>
          <w:sz w:val="32"/>
          <w:szCs w:val="32"/>
        </w:rPr>
      </w:pPr>
    </w:p>
    <w:p w14:paraId="32C3D976" w14:textId="77777777" w:rsidR="00EB063A" w:rsidRDefault="00EB063A" w:rsidP="00EB063A">
      <w:pPr>
        <w:pStyle w:val="NoParagraphStyle"/>
        <w:ind w:hanging="426"/>
        <w:rPr>
          <w:rFonts w:ascii="Arial" w:hAnsi="Arial" w:cs="Arial"/>
          <w:b/>
          <w:sz w:val="32"/>
          <w:szCs w:val="32"/>
        </w:rPr>
      </w:pPr>
    </w:p>
    <w:p w14:paraId="57B19731" w14:textId="77777777" w:rsidR="00EB063A" w:rsidRDefault="00EB063A" w:rsidP="00EB063A">
      <w:pPr>
        <w:pStyle w:val="NoParagraphStyle"/>
        <w:ind w:hanging="426"/>
        <w:rPr>
          <w:rFonts w:ascii="Arial" w:hAnsi="Arial" w:cs="Arial"/>
          <w:b/>
          <w:sz w:val="32"/>
          <w:szCs w:val="32"/>
        </w:rPr>
      </w:pPr>
    </w:p>
    <w:p w14:paraId="12694D35" w14:textId="77777777" w:rsidR="00EB063A" w:rsidRDefault="00EB063A" w:rsidP="00EB063A">
      <w:pPr>
        <w:pStyle w:val="NoParagraphStyle"/>
        <w:ind w:hanging="426"/>
        <w:rPr>
          <w:rFonts w:ascii="Arial" w:hAnsi="Arial" w:cs="Arial"/>
          <w:b/>
          <w:sz w:val="32"/>
          <w:szCs w:val="32"/>
        </w:rPr>
      </w:pPr>
    </w:p>
    <w:p w14:paraId="29782A3C" w14:textId="77777777" w:rsidR="00EB063A" w:rsidRDefault="00EB063A" w:rsidP="00EB063A">
      <w:pPr>
        <w:pStyle w:val="NoParagraphStyle"/>
        <w:ind w:hanging="426"/>
        <w:rPr>
          <w:rFonts w:ascii="Arial" w:hAnsi="Arial" w:cs="Arial"/>
          <w:b/>
          <w:sz w:val="32"/>
          <w:szCs w:val="32"/>
        </w:rPr>
      </w:pPr>
    </w:p>
    <w:p w14:paraId="48EF7B34" w14:textId="77777777" w:rsidR="00EB063A" w:rsidRDefault="00EB063A" w:rsidP="00EB063A">
      <w:pPr>
        <w:pStyle w:val="NoParagraphStyle"/>
        <w:ind w:hanging="426"/>
        <w:rPr>
          <w:rFonts w:ascii="Arial" w:hAnsi="Arial" w:cs="Arial"/>
          <w:b/>
          <w:sz w:val="32"/>
          <w:szCs w:val="32"/>
        </w:rPr>
      </w:pPr>
    </w:p>
    <w:p w14:paraId="3497EDC9" w14:textId="77777777" w:rsidR="00EB063A" w:rsidRDefault="00EB063A" w:rsidP="008A62C6">
      <w:pPr>
        <w:pStyle w:val="NoParagraphStyle"/>
        <w:rPr>
          <w:rFonts w:ascii="Arial" w:hAnsi="Arial" w:cs="Arial"/>
          <w:b/>
          <w:sz w:val="32"/>
          <w:szCs w:val="32"/>
        </w:rPr>
      </w:pPr>
    </w:p>
    <w:sectPr w:rsidR="00EB063A" w:rsidSect="00A20169">
      <w:headerReference w:type="even" r:id="rId10"/>
      <w:footerReference w:type="even" r:id="rId11"/>
      <w:headerReference w:type="first" r:id="rId12"/>
      <w:footerReference w:type="first" r:id="rId13"/>
      <w:pgSz w:w="11900" w:h="16840"/>
      <w:pgMar w:top="1134" w:right="987" w:bottom="1134" w:left="1134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9EC9AF" w14:textId="77777777" w:rsidR="00F93809" w:rsidRDefault="00F93809" w:rsidP="00734DEC">
      <w:r>
        <w:separator/>
      </w:r>
    </w:p>
  </w:endnote>
  <w:endnote w:type="continuationSeparator" w:id="0">
    <w:p w14:paraId="5648EDAD" w14:textId="77777777" w:rsidR="00F93809" w:rsidRDefault="00F93809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15D638" w14:textId="77777777" w:rsidR="006F3EED" w:rsidRPr="007A3637" w:rsidRDefault="006F3EED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14:paraId="45C7FA29" w14:textId="77777777" w:rsidR="006F3EED" w:rsidRDefault="006F3EE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79631B" w14:textId="77777777" w:rsidR="006F3EED" w:rsidRDefault="006F3EED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263939AC" wp14:editId="7C664B21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 info sheet_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/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F9CB7F" w14:textId="77777777" w:rsidR="00F93809" w:rsidRDefault="00F93809" w:rsidP="00734DEC">
      <w:r>
        <w:separator/>
      </w:r>
    </w:p>
  </w:footnote>
  <w:footnote w:type="continuationSeparator" w:id="0">
    <w:p w14:paraId="5D3A19CE" w14:textId="77777777" w:rsidR="00F93809" w:rsidRDefault="00F93809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0594C6" w14:textId="77777777" w:rsidR="006F3EED" w:rsidRDefault="006F3EED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4294967294" distB="4294967294" distL="114300" distR="114300" simplePos="0" relativeHeight="251656192" behindDoc="0" locked="0" layoutInCell="1" allowOverlap="1" wp14:anchorId="7E032156" wp14:editId="5922C984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28575" b="25400"/>
              <wp:wrapNone/>
              <wp:docPr id="8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63666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-1.85pt;margin-top:-11.35pt;width:483.75pt;height:0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" strokecolor="#bfbfbf [2412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AC15BB" w14:textId="77777777" w:rsidR="006F3EED" w:rsidRDefault="006F3EED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699AEBD" wp14:editId="70D13DB5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08640C"/>
    <w:multiLevelType w:val="hybridMultilevel"/>
    <w:tmpl w:val="57B405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10C6E"/>
    <w:multiLevelType w:val="hybridMultilevel"/>
    <w:tmpl w:val="EE7E221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D4271B8"/>
    <w:multiLevelType w:val="hybridMultilevel"/>
    <w:tmpl w:val="BC8CC79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68F2E4B"/>
    <w:multiLevelType w:val="hybridMultilevel"/>
    <w:tmpl w:val="57B40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6908081">
    <w:abstractNumId w:val="2"/>
  </w:num>
  <w:num w:numId="2" w16cid:durableId="1254632129">
    <w:abstractNumId w:val="3"/>
  </w:num>
  <w:num w:numId="3" w16cid:durableId="530609014">
    <w:abstractNumId w:val="4"/>
  </w:num>
  <w:num w:numId="4" w16cid:durableId="529072289">
    <w:abstractNumId w:val="5"/>
  </w:num>
  <w:num w:numId="5" w16cid:durableId="1825705697">
    <w:abstractNumId w:val="0"/>
  </w:num>
  <w:num w:numId="6" w16cid:durableId="324893687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8C1"/>
    <w:rsid w:val="000202A8"/>
    <w:rsid w:val="00024B28"/>
    <w:rsid w:val="00024CA6"/>
    <w:rsid w:val="0003392F"/>
    <w:rsid w:val="00036CE2"/>
    <w:rsid w:val="000375A1"/>
    <w:rsid w:val="000410FE"/>
    <w:rsid w:val="0005609F"/>
    <w:rsid w:val="00056E00"/>
    <w:rsid w:val="00073D10"/>
    <w:rsid w:val="00083A00"/>
    <w:rsid w:val="00084F1C"/>
    <w:rsid w:val="00086534"/>
    <w:rsid w:val="000871A3"/>
    <w:rsid w:val="000907A3"/>
    <w:rsid w:val="0009155F"/>
    <w:rsid w:val="0009472F"/>
    <w:rsid w:val="000A1DFC"/>
    <w:rsid w:val="000A4940"/>
    <w:rsid w:val="000B08E9"/>
    <w:rsid w:val="000C51D4"/>
    <w:rsid w:val="000E720F"/>
    <w:rsid w:val="000E7DEF"/>
    <w:rsid w:val="001025F9"/>
    <w:rsid w:val="001101E3"/>
    <w:rsid w:val="0012370E"/>
    <w:rsid w:val="00126E04"/>
    <w:rsid w:val="001359AA"/>
    <w:rsid w:val="001601C0"/>
    <w:rsid w:val="001614D7"/>
    <w:rsid w:val="00176C41"/>
    <w:rsid w:val="001A379D"/>
    <w:rsid w:val="00213837"/>
    <w:rsid w:val="002175E2"/>
    <w:rsid w:val="0023697D"/>
    <w:rsid w:val="002426FA"/>
    <w:rsid w:val="00243406"/>
    <w:rsid w:val="002626C4"/>
    <w:rsid w:val="00270146"/>
    <w:rsid w:val="00276D43"/>
    <w:rsid w:val="0027734D"/>
    <w:rsid w:val="002875FA"/>
    <w:rsid w:val="00290F0C"/>
    <w:rsid w:val="00291A26"/>
    <w:rsid w:val="00291B70"/>
    <w:rsid w:val="0029790C"/>
    <w:rsid w:val="002A3CF2"/>
    <w:rsid w:val="002A66F2"/>
    <w:rsid w:val="002D073B"/>
    <w:rsid w:val="002D70DC"/>
    <w:rsid w:val="002E27E6"/>
    <w:rsid w:val="002F1CCF"/>
    <w:rsid w:val="002F6298"/>
    <w:rsid w:val="003052B8"/>
    <w:rsid w:val="0031146C"/>
    <w:rsid w:val="0031410D"/>
    <w:rsid w:val="00314EBB"/>
    <w:rsid w:val="0032171E"/>
    <w:rsid w:val="003224BE"/>
    <w:rsid w:val="00361936"/>
    <w:rsid w:val="003655A4"/>
    <w:rsid w:val="0036716F"/>
    <w:rsid w:val="00374DE0"/>
    <w:rsid w:val="00383BCF"/>
    <w:rsid w:val="003B1BAE"/>
    <w:rsid w:val="003B2AB3"/>
    <w:rsid w:val="003B3389"/>
    <w:rsid w:val="003B359A"/>
    <w:rsid w:val="003B73D7"/>
    <w:rsid w:val="003C1F0C"/>
    <w:rsid w:val="003C5260"/>
    <w:rsid w:val="003D0288"/>
    <w:rsid w:val="003F236A"/>
    <w:rsid w:val="0045704C"/>
    <w:rsid w:val="004703B6"/>
    <w:rsid w:val="0047317E"/>
    <w:rsid w:val="004828C9"/>
    <w:rsid w:val="00487A76"/>
    <w:rsid w:val="004912CB"/>
    <w:rsid w:val="004A071D"/>
    <w:rsid w:val="004A48C1"/>
    <w:rsid w:val="004A5556"/>
    <w:rsid w:val="004C3A37"/>
    <w:rsid w:val="004C55A2"/>
    <w:rsid w:val="004D0054"/>
    <w:rsid w:val="004D60A9"/>
    <w:rsid w:val="004E3BE1"/>
    <w:rsid w:val="004E475A"/>
    <w:rsid w:val="004F6B2D"/>
    <w:rsid w:val="00503D4E"/>
    <w:rsid w:val="00505498"/>
    <w:rsid w:val="00512E9B"/>
    <w:rsid w:val="00523B71"/>
    <w:rsid w:val="0052630C"/>
    <w:rsid w:val="0053198C"/>
    <w:rsid w:val="005362B0"/>
    <w:rsid w:val="00543B31"/>
    <w:rsid w:val="00552464"/>
    <w:rsid w:val="0056173A"/>
    <w:rsid w:val="00564F3E"/>
    <w:rsid w:val="00570D77"/>
    <w:rsid w:val="005A0AB8"/>
    <w:rsid w:val="005B1C2D"/>
    <w:rsid w:val="005D5DB9"/>
    <w:rsid w:val="005E57C3"/>
    <w:rsid w:val="005E6E9F"/>
    <w:rsid w:val="0061010C"/>
    <w:rsid w:val="00610EED"/>
    <w:rsid w:val="00634D69"/>
    <w:rsid w:val="00636BF5"/>
    <w:rsid w:val="00680974"/>
    <w:rsid w:val="00680A55"/>
    <w:rsid w:val="00682125"/>
    <w:rsid w:val="006A1B56"/>
    <w:rsid w:val="006A5012"/>
    <w:rsid w:val="006A687C"/>
    <w:rsid w:val="006B5472"/>
    <w:rsid w:val="006D3718"/>
    <w:rsid w:val="006D3EFE"/>
    <w:rsid w:val="006E0A66"/>
    <w:rsid w:val="006E463F"/>
    <w:rsid w:val="006F3EED"/>
    <w:rsid w:val="00711F78"/>
    <w:rsid w:val="0071281F"/>
    <w:rsid w:val="00713248"/>
    <w:rsid w:val="007146A8"/>
    <w:rsid w:val="00724178"/>
    <w:rsid w:val="00733297"/>
    <w:rsid w:val="00734DEC"/>
    <w:rsid w:val="007427E7"/>
    <w:rsid w:val="00756CE4"/>
    <w:rsid w:val="00786982"/>
    <w:rsid w:val="007A3637"/>
    <w:rsid w:val="007B0254"/>
    <w:rsid w:val="007B479B"/>
    <w:rsid w:val="007D3ABD"/>
    <w:rsid w:val="007D435A"/>
    <w:rsid w:val="007E2051"/>
    <w:rsid w:val="007E3E55"/>
    <w:rsid w:val="007E4482"/>
    <w:rsid w:val="007F5BF0"/>
    <w:rsid w:val="00824B4F"/>
    <w:rsid w:val="00832D13"/>
    <w:rsid w:val="0083514F"/>
    <w:rsid w:val="0083704F"/>
    <w:rsid w:val="0084015E"/>
    <w:rsid w:val="00852159"/>
    <w:rsid w:val="00865951"/>
    <w:rsid w:val="0087099F"/>
    <w:rsid w:val="0087283D"/>
    <w:rsid w:val="00880091"/>
    <w:rsid w:val="0088293B"/>
    <w:rsid w:val="00895E89"/>
    <w:rsid w:val="008A0FDA"/>
    <w:rsid w:val="008A22E7"/>
    <w:rsid w:val="008A43CC"/>
    <w:rsid w:val="008A616A"/>
    <w:rsid w:val="008A62C6"/>
    <w:rsid w:val="008B09A9"/>
    <w:rsid w:val="008B284F"/>
    <w:rsid w:val="008B3AF1"/>
    <w:rsid w:val="008C197D"/>
    <w:rsid w:val="008C23EC"/>
    <w:rsid w:val="008C27A7"/>
    <w:rsid w:val="008C5AC9"/>
    <w:rsid w:val="008D34A6"/>
    <w:rsid w:val="008D4402"/>
    <w:rsid w:val="008F205F"/>
    <w:rsid w:val="008F216C"/>
    <w:rsid w:val="008F43D8"/>
    <w:rsid w:val="00902F6E"/>
    <w:rsid w:val="00903770"/>
    <w:rsid w:val="00910A5E"/>
    <w:rsid w:val="00910F34"/>
    <w:rsid w:val="009122CC"/>
    <w:rsid w:val="009226C0"/>
    <w:rsid w:val="0092287D"/>
    <w:rsid w:val="0092798F"/>
    <w:rsid w:val="0093241D"/>
    <w:rsid w:val="00937EA8"/>
    <w:rsid w:val="009413D5"/>
    <w:rsid w:val="009603C6"/>
    <w:rsid w:val="00972422"/>
    <w:rsid w:val="00975906"/>
    <w:rsid w:val="009803FB"/>
    <w:rsid w:val="00981854"/>
    <w:rsid w:val="00991169"/>
    <w:rsid w:val="009A27F0"/>
    <w:rsid w:val="009A5BA2"/>
    <w:rsid w:val="009B585F"/>
    <w:rsid w:val="009C235C"/>
    <w:rsid w:val="009C401E"/>
    <w:rsid w:val="009C7375"/>
    <w:rsid w:val="009E0332"/>
    <w:rsid w:val="009E135B"/>
    <w:rsid w:val="009E4B15"/>
    <w:rsid w:val="009E539F"/>
    <w:rsid w:val="00A01161"/>
    <w:rsid w:val="00A06D59"/>
    <w:rsid w:val="00A10CEC"/>
    <w:rsid w:val="00A1421D"/>
    <w:rsid w:val="00A15A0E"/>
    <w:rsid w:val="00A20169"/>
    <w:rsid w:val="00A20C8D"/>
    <w:rsid w:val="00A33FDF"/>
    <w:rsid w:val="00A36B24"/>
    <w:rsid w:val="00A43137"/>
    <w:rsid w:val="00A5574C"/>
    <w:rsid w:val="00A56A65"/>
    <w:rsid w:val="00A6398D"/>
    <w:rsid w:val="00A63C66"/>
    <w:rsid w:val="00A73408"/>
    <w:rsid w:val="00A74D08"/>
    <w:rsid w:val="00A84DFF"/>
    <w:rsid w:val="00A9492A"/>
    <w:rsid w:val="00AA7F4B"/>
    <w:rsid w:val="00AB37E0"/>
    <w:rsid w:val="00AB3CC1"/>
    <w:rsid w:val="00AE46BF"/>
    <w:rsid w:val="00AF37CF"/>
    <w:rsid w:val="00AF60A7"/>
    <w:rsid w:val="00AF7C48"/>
    <w:rsid w:val="00B04788"/>
    <w:rsid w:val="00B1042E"/>
    <w:rsid w:val="00B20D8B"/>
    <w:rsid w:val="00B236F4"/>
    <w:rsid w:val="00B26C35"/>
    <w:rsid w:val="00B3625C"/>
    <w:rsid w:val="00B371E3"/>
    <w:rsid w:val="00B42D70"/>
    <w:rsid w:val="00B50B19"/>
    <w:rsid w:val="00B62678"/>
    <w:rsid w:val="00B9586F"/>
    <w:rsid w:val="00B97B17"/>
    <w:rsid w:val="00BA2637"/>
    <w:rsid w:val="00BC4AF3"/>
    <w:rsid w:val="00BC614E"/>
    <w:rsid w:val="00BD2BE8"/>
    <w:rsid w:val="00BD326E"/>
    <w:rsid w:val="00BF0D62"/>
    <w:rsid w:val="00BF5077"/>
    <w:rsid w:val="00BF6A8E"/>
    <w:rsid w:val="00C16822"/>
    <w:rsid w:val="00C1696D"/>
    <w:rsid w:val="00C304C4"/>
    <w:rsid w:val="00C324B4"/>
    <w:rsid w:val="00C54424"/>
    <w:rsid w:val="00C670A1"/>
    <w:rsid w:val="00C91D6B"/>
    <w:rsid w:val="00C95293"/>
    <w:rsid w:val="00CA3F22"/>
    <w:rsid w:val="00CB33C7"/>
    <w:rsid w:val="00CB484B"/>
    <w:rsid w:val="00CE4E9C"/>
    <w:rsid w:val="00CF1CE2"/>
    <w:rsid w:val="00CF276F"/>
    <w:rsid w:val="00D17A99"/>
    <w:rsid w:val="00D2788C"/>
    <w:rsid w:val="00D33134"/>
    <w:rsid w:val="00D54E7B"/>
    <w:rsid w:val="00D567FF"/>
    <w:rsid w:val="00D56F33"/>
    <w:rsid w:val="00D752FC"/>
    <w:rsid w:val="00D77FC6"/>
    <w:rsid w:val="00D83DCC"/>
    <w:rsid w:val="00D8543C"/>
    <w:rsid w:val="00D9633B"/>
    <w:rsid w:val="00DB061F"/>
    <w:rsid w:val="00DB3EB0"/>
    <w:rsid w:val="00DB6A80"/>
    <w:rsid w:val="00DB7962"/>
    <w:rsid w:val="00DC5A2B"/>
    <w:rsid w:val="00DD6D41"/>
    <w:rsid w:val="00DE30F7"/>
    <w:rsid w:val="00DF56CA"/>
    <w:rsid w:val="00DF733B"/>
    <w:rsid w:val="00DF7DD0"/>
    <w:rsid w:val="00E0745F"/>
    <w:rsid w:val="00E10B90"/>
    <w:rsid w:val="00E376AA"/>
    <w:rsid w:val="00E37F91"/>
    <w:rsid w:val="00E4687F"/>
    <w:rsid w:val="00E50295"/>
    <w:rsid w:val="00E562F6"/>
    <w:rsid w:val="00E61BCE"/>
    <w:rsid w:val="00E67382"/>
    <w:rsid w:val="00E90B8C"/>
    <w:rsid w:val="00EA3259"/>
    <w:rsid w:val="00EA7128"/>
    <w:rsid w:val="00EB0276"/>
    <w:rsid w:val="00EB063A"/>
    <w:rsid w:val="00EB463E"/>
    <w:rsid w:val="00EC4735"/>
    <w:rsid w:val="00EF551A"/>
    <w:rsid w:val="00F06B66"/>
    <w:rsid w:val="00F0763B"/>
    <w:rsid w:val="00F216CA"/>
    <w:rsid w:val="00F23FA6"/>
    <w:rsid w:val="00F30D75"/>
    <w:rsid w:val="00F3145C"/>
    <w:rsid w:val="00F34B96"/>
    <w:rsid w:val="00F37038"/>
    <w:rsid w:val="00F4407A"/>
    <w:rsid w:val="00F502E6"/>
    <w:rsid w:val="00F62BFB"/>
    <w:rsid w:val="00F93809"/>
    <w:rsid w:val="00F97D42"/>
    <w:rsid w:val="00FA0AED"/>
    <w:rsid w:val="00FC1D09"/>
    <w:rsid w:val="00FD05F7"/>
    <w:rsid w:val="00FE48CC"/>
    <w:rsid w:val="00FE70B3"/>
    <w:rsid w:val="00FF0685"/>
    <w:rsid w:val="00FF13F7"/>
    <w:rsid w:val="00FF73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CCBB74A"/>
  <w15:docId w15:val="{A04108A8-79C2-489F-9424-C69C379E9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F06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06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068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6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685"/>
    <w:rPr>
      <w:b/>
      <w:bCs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F068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F0685"/>
    <w:rPr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FF0685"/>
  </w:style>
  <w:style w:type="paragraph" w:customStyle="1" w:styleId="NoParagraphStyle">
    <w:name w:val="[No Paragraph Style]"/>
    <w:rsid w:val="000375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68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2CA37ADB307AD44AAFB8DEA28BA0A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C3329-ABC5-2B43-AE35-C147B5CFB766}"/>
      </w:docPartPr>
      <w:docPartBody>
        <w:p w:rsidR="00CA606B" w:rsidRDefault="00867A71" w:rsidP="00867A71">
          <w:pPr>
            <w:pStyle w:val="92CA37ADB307AD44AAFB8DEA28BA0AB5"/>
          </w:pPr>
          <w:r w:rsidRPr="004F13F6">
            <w:rPr>
              <w:rStyle w:val="PlaceholderText"/>
            </w:rPr>
            <w:t>Choose an item.</w:t>
          </w:r>
        </w:p>
      </w:docPartBody>
    </w:docPart>
    <w:docPart>
      <w:docPartPr>
        <w:name w:val="B18F2EF623EA5E4981860F63DBD0D0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EA1DA-D1CE-7B47-817C-34C46C197EAC}"/>
      </w:docPartPr>
      <w:docPartBody>
        <w:p w:rsidR="00CA606B" w:rsidRDefault="00867A71" w:rsidP="00867A71">
          <w:pPr>
            <w:pStyle w:val="B18F2EF623EA5E4981860F63DBD0D0A4"/>
          </w:pPr>
          <w:r w:rsidRPr="004F13F6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A71"/>
    <w:rsid w:val="000A1DFC"/>
    <w:rsid w:val="002C5532"/>
    <w:rsid w:val="004912CB"/>
    <w:rsid w:val="00867A71"/>
    <w:rsid w:val="00AF37CF"/>
    <w:rsid w:val="00CA6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sid w:val="00CA606B"/>
    <w:rPr>
      <w:color w:val="808080"/>
    </w:rPr>
  </w:style>
  <w:style w:type="paragraph" w:customStyle="1" w:styleId="92CA37ADB307AD44AAFB8DEA28BA0AB5">
    <w:name w:val="92CA37ADB307AD44AAFB8DEA28BA0AB5"/>
    <w:rsid w:val="00867A71"/>
  </w:style>
  <w:style w:type="paragraph" w:customStyle="1" w:styleId="B18F2EF623EA5E4981860F63DBD0D0A4">
    <w:name w:val="B18F2EF623EA5E4981860F63DBD0D0A4"/>
    <w:rsid w:val="00867A71"/>
  </w:style>
  <w:style w:type="paragraph" w:customStyle="1" w:styleId="4CDF4F58195F4A6181339D7BB446A5A2">
    <w:name w:val="4CDF4F58195F4A6181339D7BB446A5A2"/>
    <w:rsid w:val="00CA606B"/>
    <w:rPr>
      <w:lang w:eastAsia="en-AU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36969AB-EE1A-4760-9A11-5441257C0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</Template>
  <TotalTime>3</TotalTime>
  <Pages>1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a1150225</dc:creator>
  <cp:lastModifiedBy>Bernedine Reddy</cp:lastModifiedBy>
  <cp:revision>3</cp:revision>
  <cp:lastPrinted>2016-05-12T04:58:00Z</cp:lastPrinted>
  <dcterms:created xsi:type="dcterms:W3CDTF">2024-09-01T00:12:00Z</dcterms:created>
  <dcterms:modified xsi:type="dcterms:W3CDTF">2024-09-01T00:12:00Z</dcterms:modified>
</cp:coreProperties>
</file>