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16DB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08880398" wp14:editId="64FE9C1C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B7B95D" wp14:editId="214EDA70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BFFBC4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6F2A82F1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7B95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5BBFFBC4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6F2A82F1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4491A4E7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2270077D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EDC0A85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1A8C6E6E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8752AD6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1F9020C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7D4481B3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8D069F1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5E7D0563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468831CC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0AEF5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4BB75" w14:textId="4A76B36E" w:rsidR="004E3BE1" w:rsidRPr="004819C6" w:rsidRDefault="007B1891" w:rsidP="003F3F72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JBI</w:t>
            </w:r>
            <w:r w:rsidR="006E6158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, School of Public Health</w:t>
            </w:r>
          </w:p>
        </w:tc>
      </w:tr>
      <w:tr w:rsidR="004E3BE1" w:rsidRPr="00B674A3" w14:paraId="756BACF4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EB4516" w14:textId="40A7278B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63EFF" w14:textId="316E3A37" w:rsidR="004E3BE1" w:rsidRPr="004819C6" w:rsidRDefault="00867A32" w:rsidP="00497DA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  <w:r w:rsidR="002C4E64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(Research)</w:t>
            </w:r>
          </w:p>
        </w:tc>
      </w:tr>
    </w:tbl>
    <w:p w14:paraId="3ED6F13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4AD8388E" w14:textId="77777777" w:rsidTr="00AF7C48">
        <w:tc>
          <w:tcPr>
            <w:tcW w:w="10206" w:type="dxa"/>
            <w:shd w:val="clear" w:color="auto" w:fill="D9D9D9"/>
          </w:tcPr>
          <w:p w14:paraId="56EFDC03" w14:textId="77777777" w:rsidR="004E3BE1" w:rsidRPr="004819C6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0E3AC2B7" w14:textId="77777777" w:rsidTr="00AF7C48">
        <w:tc>
          <w:tcPr>
            <w:tcW w:w="10206" w:type="dxa"/>
            <w:shd w:val="clear" w:color="auto" w:fill="auto"/>
          </w:tcPr>
          <w:p w14:paraId="63FE74C7" w14:textId="77777777" w:rsidR="00497DA8" w:rsidRPr="002C4E64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Tertiary qualifications in a relevant area, and/or equivalent professional experience.</w:t>
            </w:r>
          </w:p>
          <w:p w14:paraId="33D2E44A" w14:textId="155310E6" w:rsidR="00497DA8" w:rsidRPr="002C4E64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 xml:space="preserve">Clinical knowledge and experience within </w:t>
            </w:r>
            <w:r w:rsidR="006E6158" w:rsidRPr="002C4E64">
              <w:rPr>
                <w:rFonts w:cs="Arial"/>
                <w:szCs w:val="22"/>
              </w:rPr>
              <w:t>the</w:t>
            </w:r>
            <w:r w:rsidRPr="002C4E64">
              <w:rPr>
                <w:rFonts w:cs="Arial"/>
                <w:szCs w:val="22"/>
              </w:rPr>
              <w:t xml:space="preserve"> </w:t>
            </w:r>
            <w:r w:rsidR="006E6158" w:rsidRPr="002C4E64">
              <w:rPr>
                <w:rFonts w:cs="Arial"/>
                <w:szCs w:val="22"/>
              </w:rPr>
              <w:t>musculoskeletal</w:t>
            </w:r>
            <w:r w:rsidRPr="002C4E64">
              <w:rPr>
                <w:rFonts w:cs="Arial"/>
                <w:szCs w:val="22"/>
              </w:rPr>
              <w:t xml:space="preserve"> field of healthcare practice</w:t>
            </w:r>
            <w:r w:rsidR="006E6158" w:rsidRPr="002C4E64">
              <w:rPr>
                <w:rFonts w:cs="Arial"/>
                <w:szCs w:val="22"/>
              </w:rPr>
              <w:t>.</w:t>
            </w:r>
          </w:p>
          <w:p w14:paraId="3C8CB73C" w14:textId="2EBC0BF7" w:rsidR="00497DA8" w:rsidRPr="002C4E64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Demonstrated knowledge, skill and experience in assessing the quality of research and scientific/</w:t>
            </w:r>
            <w:r w:rsidR="006E6158" w:rsidRPr="002C4E64">
              <w:rPr>
                <w:rFonts w:cs="Arial"/>
                <w:szCs w:val="22"/>
              </w:rPr>
              <w:t xml:space="preserve"> </w:t>
            </w:r>
            <w:r w:rsidRPr="002C4E64">
              <w:rPr>
                <w:rFonts w:cs="Arial"/>
                <w:szCs w:val="22"/>
              </w:rPr>
              <w:t xml:space="preserve">medical writing. </w:t>
            </w:r>
          </w:p>
          <w:p w14:paraId="6890C7D5" w14:textId="77777777" w:rsidR="002C4E64" w:rsidRPr="002C4E64" w:rsidRDefault="002C4E64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Ability to undertake collaborative research relevant to evidence-based health care.</w:t>
            </w:r>
          </w:p>
          <w:p w14:paraId="7D5E5627" w14:textId="05CEBACE" w:rsidR="00497DA8" w:rsidRPr="002C4E64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High level interpersonal, communication and organisational skills.</w:t>
            </w:r>
          </w:p>
          <w:p w14:paraId="271C22CF" w14:textId="77777777" w:rsidR="00497DA8" w:rsidRPr="002C4E64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Ability to contribute to a diverse and collaborative team environment.</w:t>
            </w:r>
          </w:p>
          <w:p w14:paraId="01434F02" w14:textId="1651F76A" w:rsidR="004E3BE1" w:rsidRPr="006E6158" w:rsidRDefault="00497DA8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eastAsia="Times New Roman" w:cs="Arial"/>
                <w:szCs w:val="22"/>
                <w:lang w:eastAsia="en-AU"/>
              </w:rPr>
            </w:pPr>
            <w:r w:rsidRPr="002C4E64">
              <w:rPr>
                <w:rFonts w:cs="Arial"/>
                <w:szCs w:val="22"/>
              </w:rPr>
              <w:t>Commitment to ongoing learning</w:t>
            </w:r>
            <w:r w:rsidR="006E6158" w:rsidRPr="002C4E64">
              <w:rPr>
                <w:rFonts w:cs="Arial"/>
                <w:szCs w:val="22"/>
              </w:rPr>
              <w:t>.</w:t>
            </w:r>
          </w:p>
        </w:tc>
      </w:tr>
    </w:tbl>
    <w:p w14:paraId="7F4CA8CA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499D71C6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AF44F92" w14:textId="77777777" w:rsidR="004E3BE1" w:rsidRPr="0036716F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27959B40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38229BB0" w14:textId="78E69F83" w:rsidR="000907A3" w:rsidRPr="002C4E64" w:rsidRDefault="000907A3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 xml:space="preserve">Experience and interest in </w:t>
            </w:r>
            <w:r w:rsidR="007B59A0" w:rsidRPr="002C4E64">
              <w:rPr>
                <w:rFonts w:cs="Arial"/>
                <w:szCs w:val="22"/>
              </w:rPr>
              <w:t>advancing evidence-based healthcar</w:t>
            </w:r>
            <w:r w:rsidR="00227484" w:rsidRPr="002C4E64">
              <w:rPr>
                <w:rFonts w:cs="Arial"/>
                <w:szCs w:val="22"/>
              </w:rPr>
              <w:t>e practice in a relevant field</w:t>
            </w:r>
            <w:r w:rsidRPr="002C4E64">
              <w:rPr>
                <w:rFonts w:cs="Arial"/>
                <w:szCs w:val="22"/>
              </w:rPr>
              <w:t>.</w:t>
            </w:r>
          </w:p>
          <w:p w14:paraId="0C0B738B" w14:textId="77777777" w:rsidR="003F3F72" w:rsidRPr="002C4E64" w:rsidRDefault="007B1891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 xml:space="preserve">Evidence of strong contribution to publications, conference papers, reports or professional or technical contributions </w:t>
            </w:r>
          </w:p>
          <w:p w14:paraId="49AC7967" w14:textId="77777777" w:rsidR="002C4E64" w:rsidRDefault="002C4E64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Ability to supervise Higher Degree by Research students.</w:t>
            </w:r>
          </w:p>
          <w:p w14:paraId="257F8171" w14:textId="5350603D" w:rsidR="002C4E64" w:rsidRPr="002C4E64" w:rsidRDefault="002C4E64" w:rsidP="002C4E64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2C4E64">
              <w:rPr>
                <w:rFonts w:cs="Arial"/>
                <w:szCs w:val="22"/>
              </w:rPr>
              <w:t>Completion of a PhD in the relevant discipline or have equivalent qualifications or research experience.</w:t>
            </w:r>
          </w:p>
        </w:tc>
      </w:tr>
    </w:tbl>
    <w:p w14:paraId="3171BFDE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3DA646A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1C4B1C43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55B45" w14:textId="77777777" w:rsidR="00E70557" w:rsidRDefault="00E70557" w:rsidP="00734DEC">
      <w:r>
        <w:separator/>
      </w:r>
    </w:p>
  </w:endnote>
  <w:endnote w:type="continuationSeparator" w:id="0">
    <w:p w14:paraId="75EA56B2" w14:textId="77777777" w:rsidR="00E70557" w:rsidRDefault="00E70557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CC31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B687294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7A01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D8BA129" wp14:editId="00B285B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CCF4F" w14:textId="77777777" w:rsidR="00E70557" w:rsidRDefault="00E70557" w:rsidP="00734DEC">
      <w:r>
        <w:separator/>
      </w:r>
    </w:p>
  </w:footnote>
  <w:footnote w:type="continuationSeparator" w:id="0">
    <w:p w14:paraId="3CCE3819" w14:textId="77777777" w:rsidR="00E70557" w:rsidRDefault="00E70557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AAC93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5FC30D20" wp14:editId="58DB7DEF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182BD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77B1695" wp14:editId="481E4D6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352D2D"/>
    <w:multiLevelType w:val="hybridMultilevel"/>
    <w:tmpl w:val="A2E6CC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61ECF"/>
    <w:multiLevelType w:val="hybridMultilevel"/>
    <w:tmpl w:val="5AA24E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410AB2"/>
    <w:multiLevelType w:val="hybridMultilevel"/>
    <w:tmpl w:val="E9B09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1B1EF6"/>
    <w:multiLevelType w:val="multilevel"/>
    <w:tmpl w:val="DBBC4E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953FC"/>
    <w:multiLevelType w:val="hybridMultilevel"/>
    <w:tmpl w:val="476EC2FC"/>
    <w:lvl w:ilvl="0" w:tplc="D8969CD2">
      <w:start w:val="1"/>
      <w:numFmt w:val="bullet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481F97"/>
    <w:multiLevelType w:val="hybridMultilevel"/>
    <w:tmpl w:val="566495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031821">
    <w:abstractNumId w:val="19"/>
  </w:num>
  <w:num w:numId="2" w16cid:durableId="1391222966">
    <w:abstractNumId w:val="30"/>
  </w:num>
  <w:num w:numId="3" w16cid:durableId="1213612985">
    <w:abstractNumId w:val="44"/>
  </w:num>
  <w:num w:numId="4" w16cid:durableId="2076008776">
    <w:abstractNumId w:val="32"/>
  </w:num>
  <w:num w:numId="5" w16cid:durableId="2000766540">
    <w:abstractNumId w:val="3"/>
  </w:num>
  <w:num w:numId="6" w16cid:durableId="1286501703">
    <w:abstractNumId w:val="7"/>
  </w:num>
  <w:num w:numId="7" w16cid:durableId="1359547177">
    <w:abstractNumId w:val="13"/>
  </w:num>
  <w:num w:numId="8" w16cid:durableId="585380925">
    <w:abstractNumId w:val="27"/>
  </w:num>
  <w:num w:numId="9" w16cid:durableId="518542186">
    <w:abstractNumId w:val="35"/>
  </w:num>
  <w:num w:numId="10" w16cid:durableId="539558525">
    <w:abstractNumId w:val="33"/>
  </w:num>
  <w:num w:numId="11" w16cid:durableId="2121685148">
    <w:abstractNumId w:val="14"/>
  </w:num>
  <w:num w:numId="12" w16cid:durableId="421799757">
    <w:abstractNumId w:val="0"/>
  </w:num>
  <w:num w:numId="13" w16cid:durableId="254940442">
    <w:abstractNumId w:val="31"/>
  </w:num>
  <w:num w:numId="14" w16cid:durableId="484050908">
    <w:abstractNumId w:val="8"/>
  </w:num>
  <w:num w:numId="15" w16cid:durableId="2036807013">
    <w:abstractNumId w:val="48"/>
  </w:num>
  <w:num w:numId="16" w16cid:durableId="1873572922">
    <w:abstractNumId w:val="22"/>
  </w:num>
  <w:num w:numId="17" w16cid:durableId="125665200">
    <w:abstractNumId w:val="20"/>
  </w:num>
  <w:num w:numId="18" w16cid:durableId="12730663">
    <w:abstractNumId w:val="40"/>
  </w:num>
  <w:num w:numId="19" w16cid:durableId="1273172164">
    <w:abstractNumId w:val="4"/>
  </w:num>
  <w:num w:numId="20" w16cid:durableId="1665862358">
    <w:abstractNumId w:val="17"/>
  </w:num>
  <w:num w:numId="21" w16cid:durableId="356778528">
    <w:abstractNumId w:val="18"/>
  </w:num>
  <w:num w:numId="22" w16cid:durableId="2030524800">
    <w:abstractNumId w:val="43"/>
  </w:num>
  <w:num w:numId="23" w16cid:durableId="236864023">
    <w:abstractNumId w:val="28"/>
  </w:num>
  <w:num w:numId="24" w16cid:durableId="1182621680">
    <w:abstractNumId w:val="49"/>
  </w:num>
  <w:num w:numId="25" w16cid:durableId="894583694">
    <w:abstractNumId w:val="34"/>
  </w:num>
  <w:num w:numId="26" w16cid:durableId="450638629">
    <w:abstractNumId w:val="12"/>
  </w:num>
  <w:num w:numId="27" w16cid:durableId="1366834025">
    <w:abstractNumId w:val="41"/>
  </w:num>
  <w:num w:numId="28" w16cid:durableId="1498032602">
    <w:abstractNumId w:val="45"/>
  </w:num>
  <w:num w:numId="29" w16cid:durableId="357897522">
    <w:abstractNumId w:val="2"/>
  </w:num>
  <w:num w:numId="30" w16cid:durableId="38823762">
    <w:abstractNumId w:val="16"/>
  </w:num>
  <w:num w:numId="31" w16cid:durableId="529031238">
    <w:abstractNumId w:val="9"/>
  </w:num>
  <w:num w:numId="32" w16cid:durableId="1057901954">
    <w:abstractNumId w:val="47"/>
  </w:num>
  <w:num w:numId="33" w16cid:durableId="696125965">
    <w:abstractNumId w:val="1"/>
  </w:num>
  <w:num w:numId="34" w16cid:durableId="1381901473">
    <w:abstractNumId w:val="26"/>
  </w:num>
  <w:num w:numId="35" w16cid:durableId="494876347">
    <w:abstractNumId w:val="11"/>
  </w:num>
  <w:num w:numId="36" w16cid:durableId="1760827202">
    <w:abstractNumId w:val="29"/>
  </w:num>
  <w:num w:numId="37" w16cid:durableId="779378195">
    <w:abstractNumId w:val="39"/>
  </w:num>
  <w:num w:numId="38" w16cid:durableId="1090664894">
    <w:abstractNumId w:val="5"/>
  </w:num>
  <w:num w:numId="39" w16cid:durableId="31198570">
    <w:abstractNumId w:val="46"/>
  </w:num>
  <w:num w:numId="40" w16cid:durableId="1598244717">
    <w:abstractNumId w:val="6"/>
  </w:num>
  <w:num w:numId="41" w16cid:durableId="1544366694">
    <w:abstractNumId w:val="24"/>
  </w:num>
  <w:num w:numId="42" w16cid:durableId="406731546">
    <w:abstractNumId w:val="36"/>
  </w:num>
  <w:num w:numId="43" w16cid:durableId="250814979">
    <w:abstractNumId w:val="38"/>
  </w:num>
  <w:num w:numId="44" w16cid:durableId="411466521">
    <w:abstractNumId w:val="15"/>
  </w:num>
  <w:num w:numId="45" w16cid:durableId="1956332200">
    <w:abstractNumId w:val="10"/>
  </w:num>
  <w:num w:numId="46" w16cid:durableId="602105367">
    <w:abstractNumId w:val="37"/>
  </w:num>
  <w:num w:numId="47" w16cid:durableId="2057468077">
    <w:abstractNumId w:val="21"/>
  </w:num>
  <w:num w:numId="48" w16cid:durableId="837041955">
    <w:abstractNumId w:val="23"/>
  </w:num>
  <w:num w:numId="49" w16cid:durableId="1028986126">
    <w:abstractNumId w:val="25"/>
  </w:num>
  <w:num w:numId="50" w16cid:durableId="297104699">
    <w:abstractNumId w:val="4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07A3"/>
    <w:rsid w:val="0009155F"/>
    <w:rsid w:val="0009472F"/>
    <w:rsid w:val="000A4940"/>
    <w:rsid w:val="000B08E9"/>
    <w:rsid w:val="000C51D4"/>
    <w:rsid w:val="000E720F"/>
    <w:rsid w:val="000E7DEF"/>
    <w:rsid w:val="001025F9"/>
    <w:rsid w:val="001101E3"/>
    <w:rsid w:val="0012370E"/>
    <w:rsid w:val="001359AA"/>
    <w:rsid w:val="001601C0"/>
    <w:rsid w:val="001614D7"/>
    <w:rsid w:val="00176C41"/>
    <w:rsid w:val="001A379D"/>
    <w:rsid w:val="001D0A85"/>
    <w:rsid w:val="00213837"/>
    <w:rsid w:val="002175E2"/>
    <w:rsid w:val="00227484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C4E64"/>
    <w:rsid w:val="002D073B"/>
    <w:rsid w:val="002D70DC"/>
    <w:rsid w:val="002E27E6"/>
    <w:rsid w:val="002F1CCF"/>
    <w:rsid w:val="002F6298"/>
    <w:rsid w:val="0031146C"/>
    <w:rsid w:val="0031410D"/>
    <w:rsid w:val="00314EBB"/>
    <w:rsid w:val="00321533"/>
    <w:rsid w:val="0032171E"/>
    <w:rsid w:val="003224BE"/>
    <w:rsid w:val="00361936"/>
    <w:rsid w:val="0036716F"/>
    <w:rsid w:val="00374DE0"/>
    <w:rsid w:val="00383BCF"/>
    <w:rsid w:val="00393FA2"/>
    <w:rsid w:val="003B1BAE"/>
    <w:rsid w:val="003B2AB3"/>
    <w:rsid w:val="003B3389"/>
    <w:rsid w:val="003B359A"/>
    <w:rsid w:val="003C1F0C"/>
    <w:rsid w:val="003C5260"/>
    <w:rsid w:val="003D0288"/>
    <w:rsid w:val="003F236A"/>
    <w:rsid w:val="003F3F72"/>
    <w:rsid w:val="0045704C"/>
    <w:rsid w:val="0047317E"/>
    <w:rsid w:val="004828C9"/>
    <w:rsid w:val="00497DA8"/>
    <w:rsid w:val="004A48C1"/>
    <w:rsid w:val="004A5556"/>
    <w:rsid w:val="004C55A2"/>
    <w:rsid w:val="004D0054"/>
    <w:rsid w:val="004D60A9"/>
    <w:rsid w:val="004E3BE1"/>
    <w:rsid w:val="004F6B2D"/>
    <w:rsid w:val="00500E7F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E9F"/>
    <w:rsid w:val="0061010C"/>
    <w:rsid w:val="00610EED"/>
    <w:rsid w:val="00634D69"/>
    <w:rsid w:val="00655623"/>
    <w:rsid w:val="00680974"/>
    <w:rsid w:val="00680A55"/>
    <w:rsid w:val="00682125"/>
    <w:rsid w:val="006A1B56"/>
    <w:rsid w:val="006A23A1"/>
    <w:rsid w:val="006A687C"/>
    <w:rsid w:val="006B5472"/>
    <w:rsid w:val="006D3718"/>
    <w:rsid w:val="006D3EFE"/>
    <w:rsid w:val="006E0A66"/>
    <w:rsid w:val="006E463F"/>
    <w:rsid w:val="006E6158"/>
    <w:rsid w:val="006F3EED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1891"/>
    <w:rsid w:val="007B479B"/>
    <w:rsid w:val="007B59A0"/>
    <w:rsid w:val="007D3ABD"/>
    <w:rsid w:val="007D435A"/>
    <w:rsid w:val="007E2051"/>
    <w:rsid w:val="007E4482"/>
    <w:rsid w:val="00824B4F"/>
    <w:rsid w:val="00832D13"/>
    <w:rsid w:val="0083514F"/>
    <w:rsid w:val="0083704F"/>
    <w:rsid w:val="00852159"/>
    <w:rsid w:val="00867A32"/>
    <w:rsid w:val="0087283D"/>
    <w:rsid w:val="00880091"/>
    <w:rsid w:val="0088293B"/>
    <w:rsid w:val="00895E89"/>
    <w:rsid w:val="008A05E3"/>
    <w:rsid w:val="008A0FDA"/>
    <w:rsid w:val="008A22E7"/>
    <w:rsid w:val="008A43CC"/>
    <w:rsid w:val="008A616A"/>
    <w:rsid w:val="008B09A9"/>
    <w:rsid w:val="008B284F"/>
    <w:rsid w:val="008B3AF1"/>
    <w:rsid w:val="008C197D"/>
    <w:rsid w:val="008C23EC"/>
    <w:rsid w:val="008C27A7"/>
    <w:rsid w:val="008C5AC9"/>
    <w:rsid w:val="008D0190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CC1"/>
    <w:rsid w:val="00AE46BF"/>
    <w:rsid w:val="00AF60A7"/>
    <w:rsid w:val="00AF7C48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B4BD7"/>
    <w:rsid w:val="00BC4AF3"/>
    <w:rsid w:val="00BC614E"/>
    <w:rsid w:val="00BD1A5F"/>
    <w:rsid w:val="00BD2BE8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329E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70557"/>
    <w:rsid w:val="00E90B8C"/>
    <w:rsid w:val="00EA1F5E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4366"/>
    <w:rsid w:val="00F62BFB"/>
    <w:rsid w:val="00F77DC6"/>
    <w:rsid w:val="00F82A5E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6674F4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D36440-7B5A-488B-9EA6-3567F3C7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157</Words>
  <Characters>1058</Characters>
  <Application>Microsoft Office Word</Application>
  <DocSecurity>0</DocSecurity>
  <Lines>18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Lisa Hunt</cp:lastModifiedBy>
  <cp:revision>2</cp:revision>
  <cp:lastPrinted>2016-05-12T04:58:00Z</cp:lastPrinted>
  <dcterms:created xsi:type="dcterms:W3CDTF">2024-05-07T13:19:00Z</dcterms:created>
  <dcterms:modified xsi:type="dcterms:W3CDTF">2024-05-07T13:19:00Z</dcterms:modified>
</cp:coreProperties>
</file>