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402B8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4F79BB28" wp14:editId="0C0DCD85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920E95" wp14:editId="6646247F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DB73A1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04EFB6FE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20E9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" filled="f" stroked="f">
                <v:textbox>
                  <w:txbxContent>
                    <w:p w14:paraId="33DB73A1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04EFB6FE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12694256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B228986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2702C0E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FB04FFD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9F97B79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3028D47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0D5A81B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3F298BC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CDA4A1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6C748D17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E5C0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CAA77" w14:textId="38887D67" w:rsidR="004E3BE1" w:rsidRPr="004819C6" w:rsidRDefault="00197FA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Electrical and Mechanical Engineering</w:t>
            </w:r>
          </w:p>
        </w:tc>
      </w:tr>
      <w:tr w:rsidR="004E3BE1" w:rsidRPr="00B674A3" w14:paraId="481CACC9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55A0D8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08511D" w14:textId="77777777" w:rsidR="004E3BE1" w:rsidRPr="004819C6" w:rsidRDefault="00F008ED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0F1D8067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45BB6CC5" w14:textId="77777777" w:rsidTr="00677C11">
        <w:tc>
          <w:tcPr>
            <w:tcW w:w="10206" w:type="dxa"/>
            <w:shd w:val="clear" w:color="auto" w:fill="D9D9D9"/>
          </w:tcPr>
          <w:p w14:paraId="79D399AD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54333676" w14:textId="77777777" w:rsidTr="00677C11">
        <w:tc>
          <w:tcPr>
            <w:tcW w:w="10206" w:type="dxa"/>
            <w:shd w:val="clear" w:color="auto" w:fill="auto"/>
          </w:tcPr>
          <w:p w14:paraId="4248A333" w14:textId="1BA3C271" w:rsidR="004E3BE1" w:rsidRPr="00612885" w:rsidRDefault="006070F5" w:rsidP="00E43B1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 xml:space="preserve">PhD or equivalent degree (or thesis submitted) in </w:t>
            </w:r>
            <w:r w:rsidR="00197FA0" w:rsidRPr="00612885">
              <w:rPr>
                <w:rFonts w:cs="Arial"/>
                <w:sz w:val="20"/>
                <w:szCs w:val="20"/>
              </w:rPr>
              <w:t>electrical and electronic engineering</w:t>
            </w:r>
            <w:r w:rsidR="00612885">
              <w:rPr>
                <w:rFonts w:cs="Arial"/>
                <w:sz w:val="20"/>
                <w:szCs w:val="20"/>
              </w:rPr>
              <w:t>, mechanical engineering,</w:t>
            </w:r>
            <w:r w:rsidR="00197FA0" w:rsidRPr="00612885">
              <w:rPr>
                <w:rFonts w:cs="Arial"/>
                <w:sz w:val="20"/>
                <w:szCs w:val="20"/>
              </w:rPr>
              <w:t xml:space="preserve"> or physics</w:t>
            </w:r>
            <w:r w:rsidR="00AE16E5">
              <w:rPr>
                <w:rFonts w:cs="Arial"/>
                <w:sz w:val="20"/>
                <w:szCs w:val="20"/>
              </w:rPr>
              <w:t xml:space="preserve">, </w:t>
            </w:r>
            <w:r w:rsidR="00AE16E5" w:rsidRPr="00AE16E5">
              <w:rPr>
                <w:rFonts w:cs="Arial"/>
                <w:sz w:val="20"/>
                <w:szCs w:val="20"/>
              </w:rPr>
              <w:t>or a related discipline</w:t>
            </w:r>
            <w:r w:rsidRPr="00612885">
              <w:rPr>
                <w:rFonts w:cs="Arial"/>
                <w:sz w:val="20"/>
                <w:szCs w:val="20"/>
              </w:rPr>
              <w:t>.</w:t>
            </w:r>
          </w:p>
          <w:p w14:paraId="77A9A900" w14:textId="04278875" w:rsidR="004E3BE1" w:rsidRPr="00612885" w:rsidRDefault="006070F5" w:rsidP="00E43B1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 xml:space="preserve">A commitment to research excellence in </w:t>
            </w:r>
            <w:r w:rsidR="00AE16E5">
              <w:rPr>
                <w:rFonts w:cs="Arial"/>
                <w:sz w:val="20"/>
                <w:szCs w:val="20"/>
              </w:rPr>
              <w:t>electromagnetics</w:t>
            </w:r>
            <w:r w:rsidR="00197FA0">
              <w:rPr>
                <w:rFonts w:cs="Arial"/>
                <w:sz w:val="20"/>
                <w:szCs w:val="20"/>
              </w:rPr>
              <w:t xml:space="preserve"> research</w:t>
            </w:r>
            <w:r w:rsidRPr="00612885">
              <w:rPr>
                <w:rFonts w:cs="Arial"/>
                <w:sz w:val="20"/>
                <w:szCs w:val="20"/>
              </w:rPr>
              <w:t>.</w:t>
            </w:r>
          </w:p>
          <w:p w14:paraId="0F1EFF85" w14:textId="30C7DD29" w:rsidR="00197FA0" w:rsidRPr="00796BE9" w:rsidRDefault="00AE16E5" w:rsidP="00197FA0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Cs w:val="22"/>
              </w:rPr>
            </w:pPr>
            <w:r w:rsidRPr="00AE16E5">
              <w:rPr>
                <w:rFonts w:cs="Arial"/>
                <w:sz w:val="20"/>
                <w:szCs w:val="20"/>
              </w:rPr>
              <w:t>Hands-on experience in building electromagnetic devices and undertaking experiments in a laboratory setting using sophisticated data acquisition and real-time control systems</w:t>
            </w:r>
            <w:r w:rsidR="00197FA0">
              <w:rPr>
                <w:rFonts w:cs="Arial"/>
                <w:sz w:val="20"/>
                <w:szCs w:val="20"/>
              </w:rPr>
              <w:t>.</w:t>
            </w:r>
          </w:p>
          <w:p w14:paraId="61E48058" w14:textId="4C3A6000" w:rsidR="00AE16E5" w:rsidRPr="00AE16E5" w:rsidRDefault="00AE16E5" w:rsidP="00AE16E5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AE16E5">
              <w:rPr>
                <w:rFonts w:cs="Arial"/>
                <w:sz w:val="20"/>
                <w:szCs w:val="20"/>
              </w:rPr>
              <w:t xml:space="preserve">Advanced analytical and computational skills; a demonstrated ability to derive analytical equations for electromagnetics problems (or equivalent); </w:t>
            </w:r>
            <w:proofErr w:type="gramStart"/>
            <w:r w:rsidRPr="00AE16E5">
              <w:rPr>
                <w:rFonts w:cs="Arial"/>
                <w:sz w:val="20"/>
                <w:szCs w:val="20"/>
              </w:rPr>
              <w:t>and,</w:t>
            </w:r>
            <w:proofErr w:type="gramEnd"/>
            <w:r w:rsidRPr="00AE16E5">
              <w:rPr>
                <w:rFonts w:cs="Arial"/>
                <w:sz w:val="20"/>
                <w:szCs w:val="20"/>
              </w:rPr>
              <w:t xml:space="preserve"> a demonstrated ability to perform numerical and symbolic calculations using analytical and semi-analytic models</w:t>
            </w:r>
            <w:r w:rsidR="00796BE9" w:rsidRPr="00612885">
              <w:rPr>
                <w:rFonts w:cs="Arial"/>
                <w:sz w:val="20"/>
                <w:szCs w:val="20"/>
              </w:rPr>
              <w:t>.</w:t>
            </w:r>
          </w:p>
          <w:p w14:paraId="42C55E29" w14:textId="77777777" w:rsidR="004E3BE1" w:rsidRPr="00612885" w:rsidRDefault="006070F5" w:rsidP="00E43B1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>Demonstrated publication track record in leading scientific journals and conferences.</w:t>
            </w:r>
          </w:p>
          <w:p w14:paraId="067C64DB" w14:textId="77777777" w:rsidR="004E3BE1" w:rsidRPr="00612885" w:rsidRDefault="006070F5" w:rsidP="00E43B1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>Demonstrated ability to conduct independent research in addition to working effectively as a member of a research team.</w:t>
            </w:r>
          </w:p>
          <w:p w14:paraId="6D35CC72" w14:textId="77777777" w:rsidR="004E3BE1" w:rsidRPr="00612885" w:rsidRDefault="006070F5" w:rsidP="00E43B1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>Good verbal and written communication skills and interpersonal skills.</w:t>
            </w:r>
          </w:p>
          <w:p w14:paraId="60D8B1B8" w14:textId="77777777" w:rsidR="00874F00" w:rsidRPr="00612885" w:rsidRDefault="005E2331" w:rsidP="00446214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>Good organisational and time management skills.</w:t>
            </w:r>
          </w:p>
          <w:p w14:paraId="7B3776B8" w14:textId="77777777" w:rsidR="00D56989" w:rsidRPr="00612885" w:rsidRDefault="00D56989" w:rsidP="00D56989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612885">
              <w:rPr>
                <w:rFonts w:cs="Arial"/>
                <w:sz w:val="20"/>
                <w:szCs w:val="20"/>
              </w:rPr>
              <w:t xml:space="preserve">Commitment to the principles of equity, diversity and inclusion, and ability to contribute to the diversity of the </w:t>
            </w:r>
            <w:proofErr w:type="gramStart"/>
            <w:r w:rsidRPr="00612885">
              <w:rPr>
                <w:rFonts w:cs="Arial"/>
                <w:sz w:val="20"/>
                <w:szCs w:val="20"/>
              </w:rPr>
              <w:t>School</w:t>
            </w:r>
            <w:proofErr w:type="gramEnd"/>
            <w:r w:rsidRPr="00612885">
              <w:rPr>
                <w:rFonts w:cs="Arial"/>
                <w:sz w:val="20"/>
                <w:szCs w:val="20"/>
              </w:rPr>
              <w:t xml:space="preserve"> community.</w:t>
            </w:r>
          </w:p>
          <w:p w14:paraId="743C9BD5" w14:textId="71F1B5CF" w:rsidR="00D56989" w:rsidRPr="00C67F90" w:rsidRDefault="00D56989" w:rsidP="00D56989">
            <w:pPr>
              <w:pStyle w:val="ListParagraph"/>
              <w:numPr>
                <w:ilvl w:val="0"/>
                <w:numId w:val="0"/>
              </w:numPr>
              <w:spacing w:before="40" w:after="40"/>
              <w:ind w:left="360"/>
              <w:rPr>
                <w:rFonts w:cs="Arial"/>
              </w:rPr>
            </w:pPr>
          </w:p>
        </w:tc>
      </w:tr>
    </w:tbl>
    <w:p w14:paraId="4BBD1EEA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105B8D5D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157CCE0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1859CFDC" w14:textId="77777777" w:rsidTr="00A94A0D">
        <w:trPr>
          <w:trHeight w:val="527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A3C61C1" w14:textId="57F954CF" w:rsidR="00C67F90" w:rsidRPr="00197FA0" w:rsidRDefault="00AE16E5" w:rsidP="00176712">
            <w:pPr>
              <w:pStyle w:val="ListParagraph"/>
              <w:numPr>
                <w:ilvl w:val="0"/>
                <w:numId w:val="4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AE16E5">
              <w:rPr>
                <w:rFonts w:cs="Arial"/>
                <w:sz w:val="20"/>
                <w:szCs w:val="20"/>
                <w:lang w:bidi="en-AU"/>
              </w:rPr>
              <w:t xml:space="preserve">Experience with a range of software packages, or their equivalents: ANSYS Maxwell, Mathematica, </w:t>
            </w:r>
            <w:proofErr w:type="spellStart"/>
            <w:r w:rsidRPr="00AE16E5">
              <w:rPr>
                <w:rFonts w:cs="Arial"/>
                <w:sz w:val="20"/>
                <w:szCs w:val="20"/>
                <w:lang w:bidi="en-AU"/>
              </w:rPr>
              <w:t>Matlab</w:t>
            </w:r>
            <w:proofErr w:type="spellEnd"/>
            <w:r w:rsidRPr="00AE16E5">
              <w:rPr>
                <w:rFonts w:cs="Arial"/>
                <w:sz w:val="20"/>
                <w:szCs w:val="20"/>
                <w:lang w:bidi="en-AU"/>
              </w:rPr>
              <w:t xml:space="preserve">, </w:t>
            </w:r>
            <w:proofErr w:type="spellStart"/>
            <w:r w:rsidRPr="00AE16E5">
              <w:rPr>
                <w:rFonts w:cs="Arial"/>
                <w:sz w:val="20"/>
                <w:szCs w:val="20"/>
                <w:lang w:bidi="en-AU"/>
              </w:rPr>
              <w:t>Labview</w:t>
            </w:r>
            <w:proofErr w:type="spellEnd"/>
            <w:r w:rsidRPr="00AE16E5">
              <w:rPr>
                <w:rFonts w:cs="Arial"/>
                <w:sz w:val="20"/>
                <w:szCs w:val="20"/>
                <w:lang w:bidi="en-AU"/>
              </w:rPr>
              <w:t>, and LaTeX</w:t>
            </w:r>
            <w:r w:rsidR="00197FA0">
              <w:rPr>
                <w:rFonts w:cs="Arial"/>
                <w:sz w:val="20"/>
                <w:szCs w:val="20"/>
              </w:rPr>
              <w:t>.</w:t>
            </w:r>
            <w:r w:rsidR="00197FA0" w:rsidRPr="00612885">
              <w:rPr>
                <w:rFonts w:cs="Arial"/>
                <w:sz w:val="20"/>
                <w:szCs w:val="20"/>
              </w:rPr>
              <w:t xml:space="preserve"> </w:t>
            </w:r>
          </w:p>
          <w:p w14:paraId="3E60884D" w14:textId="4BB64330" w:rsidR="00E43B1D" w:rsidRPr="00176712" w:rsidRDefault="00BF4556" w:rsidP="00176712">
            <w:pPr>
              <w:pStyle w:val="ListParagraph"/>
              <w:numPr>
                <w:ilvl w:val="0"/>
                <w:numId w:val="4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12885">
              <w:rPr>
                <w:rFonts w:cs="Arial"/>
                <w:sz w:val="20"/>
                <w:szCs w:val="20"/>
              </w:rPr>
              <w:t>A</w:t>
            </w:r>
            <w:r w:rsidR="005E2331" w:rsidRPr="00612885">
              <w:rPr>
                <w:rFonts w:cs="Arial"/>
                <w:sz w:val="20"/>
                <w:szCs w:val="20"/>
              </w:rPr>
              <w:t>bility to liaise and communicate effectively with professional and industry bodies, government and members of the community.</w:t>
            </w:r>
          </w:p>
        </w:tc>
      </w:tr>
    </w:tbl>
    <w:p w14:paraId="65B1A19C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71C8183" w14:textId="77777777" w:rsidTr="00677C11">
        <w:tc>
          <w:tcPr>
            <w:tcW w:w="10206" w:type="dxa"/>
            <w:shd w:val="clear" w:color="auto" w:fill="D9D9D9"/>
          </w:tcPr>
          <w:p w14:paraId="6A91D16F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118F69B0" w14:textId="77777777" w:rsidTr="00677C11">
        <w:tc>
          <w:tcPr>
            <w:tcW w:w="10206" w:type="dxa"/>
            <w:shd w:val="clear" w:color="auto" w:fill="auto"/>
          </w:tcPr>
          <w:p w14:paraId="1BA177E7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1C818F65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3166CB31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4F8DE4CD" w14:textId="708B4A86" w:rsidR="004E3BE1" w:rsidRPr="004E3BE1" w:rsidRDefault="004E3BE1" w:rsidP="001A312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 w:rsidR="001D2A81"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45D636EA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6058EC4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E42D44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4D6E19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29A2FD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3507A783" w14:textId="77777777" w:rsidTr="00677C11">
        <w:tc>
          <w:tcPr>
            <w:tcW w:w="10206" w:type="dxa"/>
            <w:shd w:val="clear" w:color="auto" w:fill="D9D9D9"/>
          </w:tcPr>
          <w:p w14:paraId="702ACD0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027E5D72" w14:textId="77777777" w:rsidTr="00677C11">
        <w:tc>
          <w:tcPr>
            <w:tcW w:w="10206" w:type="dxa"/>
            <w:shd w:val="clear" w:color="auto" w:fill="auto"/>
          </w:tcPr>
          <w:p w14:paraId="01B218A5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2868336E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4089D35D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44D39CE7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537367F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323251D2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EDA80" w14:textId="77777777" w:rsidR="00BC2FE6" w:rsidRDefault="00BC2FE6" w:rsidP="00734DEC">
      <w:r>
        <w:separator/>
      </w:r>
    </w:p>
  </w:endnote>
  <w:endnote w:type="continuationSeparator" w:id="0">
    <w:p w14:paraId="0ACBBAAB" w14:textId="77777777" w:rsidR="00BC2FE6" w:rsidRDefault="00BC2FE6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922BB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07E626E5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8DAE3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7968F153" w14:textId="77777777" w:rsidTr="008C27A7">
      <w:tc>
        <w:tcPr>
          <w:tcW w:w="1971" w:type="dxa"/>
        </w:tcPr>
        <w:p w14:paraId="01E2196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59F4225C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05D6FCE4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23B07CAA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4AB4453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78563350" w14:textId="77777777" w:rsidTr="008C27A7">
      <w:tc>
        <w:tcPr>
          <w:tcW w:w="1971" w:type="dxa"/>
        </w:tcPr>
        <w:p w14:paraId="49FF00CD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56CE97DB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EA48F2A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1A151999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683C62B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D97337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D97337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6290DA47" w14:textId="77777777" w:rsidTr="008C27A7">
      <w:tc>
        <w:tcPr>
          <w:tcW w:w="1971" w:type="dxa"/>
        </w:tcPr>
        <w:p w14:paraId="1DFB8025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546FDD7D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6A12B5C6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7BC28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3336212" wp14:editId="45464540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86E31" w14:textId="77777777" w:rsidR="00BC2FE6" w:rsidRDefault="00BC2FE6" w:rsidP="00734DEC">
      <w:r>
        <w:separator/>
      </w:r>
    </w:p>
  </w:footnote>
  <w:footnote w:type="continuationSeparator" w:id="0">
    <w:p w14:paraId="162E14E9" w14:textId="77777777" w:rsidR="00BC2FE6" w:rsidRDefault="00BC2FE6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61EB6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299E1F0A" wp14:editId="32197EF4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FC82E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6F81A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7281296" wp14:editId="775DC3F4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B783D"/>
    <w:multiLevelType w:val="hybridMultilevel"/>
    <w:tmpl w:val="9DF06F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5C04CC"/>
    <w:multiLevelType w:val="hybridMultilevel"/>
    <w:tmpl w:val="9DF06F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E90475"/>
    <w:multiLevelType w:val="multilevel"/>
    <w:tmpl w:val="7968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665986">
    <w:abstractNumId w:val="2"/>
  </w:num>
  <w:num w:numId="2" w16cid:durableId="597063355">
    <w:abstractNumId w:val="3"/>
  </w:num>
  <w:num w:numId="3" w16cid:durableId="28192260">
    <w:abstractNumId w:val="0"/>
  </w:num>
  <w:num w:numId="4" w16cid:durableId="2042585163">
    <w:abstractNumId w:val="1"/>
  </w:num>
  <w:num w:numId="5" w16cid:durableId="66238925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63193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06DE"/>
    <w:rsid w:val="001359AA"/>
    <w:rsid w:val="001601C0"/>
    <w:rsid w:val="001604D5"/>
    <w:rsid w:val="001614D7"/>
    <w:rsid w:val="00176712"/>
    <w:rsid w:val="00176C41"/>
    <w:rsid w:val="00194264"/>
    <w:rsid w:val="00197FA0"/>
    <w:rsid w:val="001A3129"/>
    <w:rsid w:val="001A379D"/>
    <w:rsid w:val="001D2A81"/>
    <w:rsid w:val="00213837"/>
    <w:rsid w:val="002175E2"/>
    <w:rsid w:val="00225F57"/>
    <w:rsid w:val="0023697D"/>
    <w:rsid w:val="0024033C"/>
    <w:rsid w:val="002426FA"/>
    <w:rsid w:val="002575C9"/>
    <w:rsid w:val="0026184D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2F78A5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D4649"/>
    <w:rsid w:val="003F236A"/>
    <w:rsid w:val="00446214"/>
    <w:rsid w:val="0045704C"/>
    <w:rsid w:val="0047317E"/>
    <w:rsid w:val="004A48C1"/>
    <w:rsid w:val="004A5556"/>
    <w:rsid w:val="004A70D0"/>
    <w:rsid w:val="004C55A2"/>
    <w:rsid w:val="004D0054"/>
    <w:rsid w:val="004D60A9"/>
    <w:rsid w:val="004E3BE1"/>
    <w:rsid w:val="004F6B2D"/>
    <w:rsid w:val="00503D4E"/>
    <w:rsid w:val="00505498"/>
    <w:rsid w:val="0051203C"/>
    <w:rsid w:val="00512E9B"/>
    <w:rsid w:val="00522010"/>
    <w:rsid w:val="00523B71"/>
    <w:rsid w:val="0052630C"/>
    <w:rsid w:val="00530C16"/>
    <w:rsid w:val="0053198C"/>
    <w:rsid w:val="005362B0"/>
    <w:rsid w:val="00543B31"/>
    <w:rsid w:val="00552464"/>
    <w:rsid w:val="00564F3E"/>
    <w:rsid w:val="00570D77"/>
    <w:rsid w:val="005A0AB8"/>
    <w:rsid w:val="005A44E7"/>
    <w:rsid w:val="005D5DB9"/>
    <w:rsid w:val="005E2331"/>
    <w:rsid w:val="005E6E9F"/>
    <w:rsid w:val="006070F5"/>
    <w:rsid w:val="0061010C"/>
    <w:rsid w:val="00610EED"/>
    <w:rsid w:val="00612885"/>
    <w:rsid w:val="00634D69"/>
    <w:rsid w:val="00675119"/>
    <w:rsid w:val="00680974"/>
    <w:rsid w:val="00680A55"/>
    <w:rsid w:val="00682125"/>
    <w:rsid w:val="00687858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15CCF"/>
    <w:rsid w:val="00724178"/>
    <w:rsid w:val="00733297"/>
    <w:rsid w:val="00734DEC"/>
    <w:rsid w:val="007427E7"/>
    <w:rsid w:val="00786982"/>
    <w:rsid w:val="00796BE9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74F00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86440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3127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94A0D"/>
    <w:rsid w:val="00AA7F4B"/>
    <w:rsid w:val="00AB3CC1"/>
    <w:rsid w:val="00AE16E5"/>
    <w:rsid w:val="00AE4168"/>
    <w:rsid w:val="00AE46BF"/>
    <w:rsid w:val="00AF60A7"/>
    <w:rsid w:val="00B04788"/>
    <w:rsid w:val="00B1042E"/>
    <w:rsid w:val="00B20D8B"/>
    <w:rsid w:val="00B236F4"/>
    <w:rsid w:val="00B26C35"/>
    <w:rsid w:val="00B309E4"/>
    <w:rsid w:val="00B3625C"/>
    <w:rsid w:val="00B40F5F"/>
    <w:rsid w:val="00B42D70"/>
    <w:rsid w:val="00B62678"/>
    <w:rsid w:val="00B6416F"/>
    <w:rsid w:val="00B9586F"/>
    <w:rsid w:val="00B97B17"/>
    <w:rsid w:val="00BA2637"/>
    <w:rsid w:val="00BC2FE6"/>
    <w:rsid w:val="00BC4AF3"/>
    <w:rsid w:val="00BC614E"/>
    <w:rsid w:val="00BD326E"/>
    <w:rsid w:val="00BE7933"/>
    <w:rsid w:val="00BF0D62"/>
    <w:rsid w:val="00BF4556"/>
    <w:rsid w:val="00BF5077"/>
    <w:rsid w:val="00BF6A8E"/>
    <w:rsid w:val="00C16822"/>
    <w:rsid w:val="00C1696D"/>
    <w:rsid w:val="00C304C4"/>
    <w:rsid w:val="00C324B4"/>
    <w:rsid w:val="00C54424"/>
    <w:rsid w:val="00C670A1"/>
    <w:rsid w:val="00C67F90"/>
    <w:rsid w:val="00C724AA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989"/>
    <w:rsid w:val="00D56F33"/>
    <w:rsid w:val="00D752FC"/>
    <w:rsid w:val="00D77FC6"/>
    <w:rsid w:val="00D83DCC"/>
    <w:rsid w:val="00D8543C"/>
    <w:rsid w:val="00D9633B"/>
    <w:rsid w:val="00D97337"/>
    <w:rsid w:val="00DB3EB0"/>
    <w:rsid w:val="00DB6A80"/>
    <w:rsid w:val="00DB7962"/>
    <w:rsid w:val="00DC5A2B"/>
    <w:rsid w:val="00DD1EEA"/>
    <w:rsid w:val="00DD6D41"/>
    <w:rsid w:val="00DE30F7"/>
    <w:rsid w:val="00DF733B"/>
    <w:rsid w:val="00DF7DD0"/>
    <w:rsid w:val="00E0745F"/>
    <w:rsid w:val="00E10B90"/>
    <w:rsid w:val="00E376AA"/>
    <w:rsid w:val="00E37F91"/>
    <w:rsid w:val="00E43B1D"/>
    <w:rsid w:val="00E4687F"/>
    <w:rsid w:val="00E562F6"/>
    <w:rsid w:val="00E67382"/>
    <w:rsid w:val="00E90B8C"/>
    <w:rsid w:val="00EA3259"/>
    <w:rsid w:val="00EA4A5B"/>
    <w:rsid w:val="00EA7128"/>
    <w:rsid w:val="00EB0276"/>
    <w:rsid w:val="00EB463E"/>
    <w:rsid w:val="00EC4735"/>
    <w:rsid w:val="00EE1B00"/>
    <w:rsid w:val="00EF551A"/>
    <w:rsid w:val="00F008ED"/>
    <w:rsid w:val="00F06B66"/>
    <w:rsid w:val="00F0763B"/>
    <w:rsid w:val="00F13A97"/>
    <w:rsid w:val="00F216CA"/>
    <w:rsid w:val="00F23FA6"/>
    <w:rsid w:val="00F30D75"/>
    <w:rsid w:val="00F3145C"/>
    <w:rsid w:val="00F34B96"/>
    <w:rsid w:val="00F37038"/>
    <w:rsid w:val="00F4407A"/>
    <w:rsid w:val="00F62BFB"/>
    <w:rsid w:val="00F73B9B"/>
    <w:rsid w:val="00F97D42"/>
    <w:rsid w:val="00FA0AED"/>
    <w:rsid w:val="00FB35A8"/>
    <w:rsid w:val="00FB3BAC"/>
    <w:rsid w:val="00FC1B39"/>
    <w:rsid w:val="00FC1D09"/>
    <w:rsid w:val="00FD05F7"/>
    <w:rsid w:val="00FE0A92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A8B73A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styleId="Revision">
    <w:name w:val="Revision"/>
    <w:hidden/>
    <w:uiPriority w:val="71"/>
    <w:semiHidden/>
    <w:rsid w:val="0051203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424495-F1AB-4126-9250-55F64E4A4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cp:lastPrinted>2018-01-24T01:25:00Z</cp:lastPrinted>
  <dcterms:created xsi:type="dcterms:W3CDTF">2024-06-26T05:27:00Z</dcterms:created>
  <dcterms:modified xsi:type="dcterms:W3CDTF">2024-06-26T05:27:00Z</dcterms:modified>
</cp:coreProperties>
</file>