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56A36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363FB540" wp14:editId="45192A2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72BBBC" wp14:editId="5999038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1AD2D414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51EC67A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172BBBC">
                <v:stroke joinstyle="miter"/>
                <v:path gradientshapeok="t" o:connecttype="rect"/>
              </v:shapetype>
              <v:shape id="Text Box 1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>
                <v:textbox>
                  <w:txbxContent>
                    <w:p w:rsidR="00E90B8C" w:rsidP="00711F78" w:rsidRDefault="00E90B8C" w14:paraId="1AD2D414" w14:textId="77777777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:rsidRPr="004F6B2D" w:rsidR="00E90B8C" w:rsidP="00711F78" w:rsidRDefault="00E90B8C" w14:paraId="251EC67A" w14:textId="77777777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74C86511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6DA3A02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CF029E1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4837DB2" w14:textId="77777777" w:rsidR="004E3BE1" w:rsidRPr="00975906" w:rsidRDefault="004E3BE1" w:rsidP="003C4695">
      <w:pPr>
        <w:pStyle w:val="BodyText"/>
        <w:spacing w:before="0" w:after="0"/>
        <w:rPr>
          <w:rFonts w:ascii="Arial Narrow" w:hAnsi="Arial Narrow"/>
          <w:sz w:val="20"/>
          <w:szCs w:val="20"/>
        </w:rPr>
      </w:pPr>
    </w:p>
    <w:p w14:paraId="2379F127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68D9596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82536B1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6AFEFC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0321BF3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04023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92B60" w14:textId="77777777" w:rsidR="004E3BE1" w:rsidRPr="004819C6" w:rsidRDefault="00BF3BFE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 w:rsidRPr="00BF3BFE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Psychology</w:t>
            </w:r>
          </w:p>
        </w:tc>
      </w:tr>
      <w:tr w:rsidR="004E3BE1" w:rsidRPr="00B674A3" w14:paraId="385F9FB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B289C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D0A44" w14:textId="2EF2BBE8" w:rsidR="004E3BE1" w:rsidRPr="004819C6" w:rsidRDefault="003C4695" w:rsidP="00624DAA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  <w:r w:rsidR="007552FD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64C3D15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1AB67769" w14:textId="77777777" w:rsidTr="2B337667">
        <w:tc>
          <w:tcPr>
            <w:tcW w:w="10206" w:type="dxa"/>
            <w:shd w:val="clear" w:color="auto" w:fill="D9D9D9" w:themeFill="background1" w:themeFillShade="D9"/>
          </w:tcPr>
          <w:p w14:paraId="05D014B1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  <w:r w:rsidR="007552FD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 xml:space="preserve"> – LEVEL B</w:t>
            </w:r>
          </w:p>
        </w:tc>
      </w:tr>
      <w:tr w:rsidR="004E3BE1" w:rsidRPr="005B4DD6" w14:paraId="3087590D" w14:textId="77777777" w:rsidTr="2B337667">
        <w:tc>
          <w:tcPr>
            <w:tcW w:w="10206" w:type="dxa"/>
            <w:shd w:val="clear" w:color="auto" w:fill="auto"/>
          </w:tcPr>
          <w:p w14:paraId="18480087" w14:textId="7C8819F5" w:rsidR="00624DAA" w:rsidRPr="0019102A" w:rsidRDefault="00624DAA" w:rsidP="002321B6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A PhD or equivalent higher academic qualification in Psychology</w:t>
            </w:r>
            <w:r w:rsidR="005B4DD6"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.</w:t>
            </w:r>
          </w:p>
          <w:p w14:paraId="1D48FD5B" w14:textId="77777777" w:rsidR="00624DAA" w:rsidRPr="0019102A" w:rsidRDefault="00624DAA" w:rsidP="002321B6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Registration as a Psychologist, and Area of Practice Endorsement in Clinical, Health or Organisational Psychology.</w:t>
            </w:r>
          </w:p>
          <w:p w14:paraId="142C5C62" w14:textId="77777777" w:rsidR="00624DAA" w:rsidRPr="0019102A" w:rsidRDefault="00624DAA" w:rsidP="002321B6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Approved as a Supervisor with AHPRA, or willing to obtain approval.</w:t>
            </w:r>
          </w:p>
          <w:p w14:paraId="4396D458" w14:textId="416581D2" w:rsidR="00624DAA" w:rsidRPr="0019102A" w:rsidRDefault="00624DAA" w:rsidP="002321B6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 xml:space="preserve">Demonstrated skills and experience in the preparation and delivery of lectures and workshops as well as marking and assessment </w:t>
            </w:r>
            <w:proofErr w:type="gramStart"/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activities;</w:t>
            </w:r>
            <w:proofErr w:type="gramEnd"/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 xml:space="preserve"> and a commitment to excellence in teaching in Psychology with an applied focus.</w:t>
            </w:r>
          </w:p>
          <w:p w14:paraId="6B88319B" w14:textId="4D404538" w:rsidR="00624DAA" w:rsidRPr="0019102A" w:rsidRDefault="00624DAA" w:rsidP="002321B6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Demonstrated experience in innovative teaching methods and curriculum development</w:t>
            </w:r>
            <w:r w:rsidR="005B4DD6"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.</w:t>
            </w:r>
          </w:p>
          <w:p w14:paraId="6026882A" w14:textId="26648F91" w:rsidR="00624DAA" w:rsidRPr="0019102A" w:rsidRDefault="000A3D1E" w:rsidP="000A3D1E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 xml:space="preserve">Demonstrated ability in supervising </w:t>
            </w:r>
            <w:proofErr w:type="spellStart"/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honours</w:t>
            </w:r>
            <w:proofErr w:type="spellEnd"/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 xml:space="preserve"> students and/or postgraduate students.</w:t>
            </w:r>
          </w:p>
          <w:p w14:paraId="6CD1A933" w14:textId="22D5FC33" w:rsidR="00C27926" w:rsidRPr="0019102A" w:rsidRDefault="00C27926" w:rsidP="002321B6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cs="Arial"/>
                <w:szCs w:val="22"/>
              </w:rPr>
            </w:pPr>
            <w:r w:rsidRPr="0019102A">
              <w:rPr>
                <w:rStyle w:val="cf01"/>
                <w:rFonts w:ascii="Arial" w:hAnsi="Arial" w:cs="Arial"/>
                <w:szCs w:val="22"/>
              </w:rPr>
              <w:t xml:space="preserve">Clearly defined research interests aligned with </w:t>
            </w:r>
            <w:r w:rsidR="0019102A" w:rsidRPr="0019102A">
              <w:rPr>
                <w:rStyle w:val="cf01"/>
                <w:rFonts w:ascii="Arial" w:hAnsi="Arial" w:cs="Arial"/>
                <w:szCs w:val="22"/>
              </w:rPr>
              <w:t>t</w:t>
            </w:r>
            <w:r w:rsidR="0019102A" w:rsidRPr="0019102A">
              <w:rPr>
                <w:rStyle w:val="cf01"/>
                <w:rFonts w:ascii="Arial" w:hAnsi="Arial"/>
                <w:szCs w:val="22"/>
              </w:rPr>
              <w:t xml:space="preserve">he </w:t>
            </w:r>
            <w:proofErr w:type="gramStart"/>
            <w:r w:rsidR="0019102A" w:rsidRPr="0019102A">
              <w:rPr>
                <w:rStyle w:val="cf01"/>
                <w:rFonts w:ascii="Arial" w:hAnsi="Arial"/>
                <w:szCs w:val="22"/>
              </w:rPr>
              <w:t>School’s</w:t>
            </w:r>
            <w:proofErr w:type="gramEnd"/>
            <w:r w:rsidR="0019102A" w:rsidRPr="0019102A">
              <w:rPr>
                <w:rStyle w:val="cf01"/>
                <w:rFonts w:ascii="Arial" w:hAnsi="Arial"/>
                <w:szCs w:val="22"/>
              </w:rPr>
              <w:t xml:space="preserve"> research </w:t>
            </w:r>
            <w:r w:rsidRPr="0019102A">
              <w:rPr>
                <w:rStyle w:val="cf01"/>
                <w:rFonts w:ascii="Arial" w:hAnsi="Arial" w:cs="Arial"/>
                <w:szCs w:val="22"/>
              </w:rPr>
              <w:t>strengths and feasible plans for obtaining funding, with tangible outcomes as demonstrated by outputs</w:t>
            </w:r>
            <w:r w:rsidR="00850F11" w:rsidRPr="0019102A">
              <w:rPr>
                <w:rStyle w:val="cf01"/>
                <w:rFonts w:ascii="Arial" w:hAnsi="Arial" w:cs="Arial"/>
                <w:szCs w:val="22"/>
              </w:rPr>
              <w:t>.</w:t>
            </w:r>
          </w:p>
          <w:p w14:paraId="355009E6" w14:textId="12AFA178" w:rsidR="005B4DD6" w:rsidRPr="0019102A" w:rsidRDefault="002321B6" w:rsidP="002321B6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cs="Arial"/>
                <w:szCs w:val="22"/>
              </w:rPr>
            </w:pPr>
            <w:r w:rsidRPr="0019102A">
              <w:rPr>
                <w:rFonts w:cs="Arial"/>
                <w:szCs w:val="22"/>
              </w:rPr>
              <w:t xml:space="preserve">A </w:t>
            </w:r>
            <w:r w:rsidR="000A3D1E" w:rsidRPr="0019102A">
              <w:rPr>
                <w:rFonts w:cs="Arial"/>
                <w:szCs w:val="22"/>
              </w:rPr>
              <w:t xml:space="preserve">developing </w:t>
            </w:r>
            <w:r w:rsidRPr="0019102A">
              <w:rPr>
                <w:rFonts w:cs="Arial"/>
                <w:szCs w:val="22"/>
              </w:rPr>
              <w:t>record of peer-reviewed publications at national and international level.</w:t>
            </w:r>
          </w:p>
          <w:p w14:paraId="0C0A346D" w14:textId="77777777" w:rsidR="0019102A" w:rsidRPr="0019102A" w:rsidRDefault="0019102A" w:rsidP="0019102A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contextualSpacing/>
              <w:rPr>
                <w:rFonts w:cs="Arial"/>
                <w:color w:val="auto"/>
                <w:spacing w:val="-2"/>
                <w:szCs w:val="22"/>
                <w:lang w:val="en-US"/>
              </w:rPr>
            </w:pPr>
            <w:r w:rsidRPr="0019102A">
              <w:rPr>
                <w:rFonts w:cs="Arial"/>
                <w:color w:val="auto"/>
                <w:spacing w:val="-2"/>
                <w:szCs w:val="22"/>
                <w:lang w:val="en-US"/>
              </w:rPr>
              <w:t>High-level communication, interpersonal and organisational skills.</w:t>
            </w:r>
          </w:p>
          <w:p w14:paraId="7C9D104D" w14:textId="2A2EDC23" w:rsidR="00884FB2" w:rsidRPr="0019102A" w:rsidRDefault="00884FB2" w:rsidP="002321B6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cs="Arial"/>
                <w:szCs w:val="22"/>
              </w:rPr>
            </w:pPr>
            <w:r w:rsidRPr="0019102A">
              <w:rPr>
                <w:szCs w:val="22"/>
              </w:rPr>
              <w:t xml:space="preserve">Demonstrated understanding </w:t>
            </w:r>
            <w:r w:rsidR="000A3D1E" w:rsidRPr="0019102A">
              <w:rPr>
                <w:szCs w:val="22"/>
              </w:rPr>
              <w:t xml:space="preserve">of </w:t>
            </w:r>
            <w:r w:rsidRPr="0019102A">
              <w:rPr>
                <w:szCs w:val="22"/>
              </w:rPr>
              <w:t xml:space="preserve">and </w:t>
            </w:r>
            <w:r w:rsidR="00870B3E" w:rsidRPr="0019102A">
              <w:rPr>
                <w:szCs w:val="22"/>
              </w:rPr>
              <w:t xml:space="preserve">commitment </w:t>
            </w:r>
            <w:r w:rsidR="00D930D0" w:rsidRPr="0019102A">
              <w:rPr>
                <w:szCs w:val="22"/>
              </w:rPr>
              <w:t>to the</w:t>
            </w:r>
            <w:r w:rsidR="007F7832" w:rsidRPr="0019102A">
              <w:rPr>
                <w:szCs w:val="22"/>
              </w:rPr>
              <w:t xml:space="preserve"> </w:t>
            </w:r>
            <w:r w:rsidR="000A3D1E" w:rsidRPr="0019102A">
              <w:rPr>
                <w:szCs w:val="22"/>
              </w:rPr>
              <w:t>U</w:t>
            </w:r>
            <w:r w:rsidR="007F7832" w:rsidRPr="0019102A">
              <w:rPr>
                <w:szCs w:val="22"/>
              </w:rPr>
              <w:t xml:space="preserve">niversity </w:t>
            </w:r>
            <w:r w:rsidR="000A3D1E" w:rsidRPr="0019102A">
              <w:rPr>
                <w:szCs w:val="22"/>
              </w:rPr>
              <w:t xml:space="preserve">of Adelaide’s </w:t>
            </w:r>
            <w:r w:rsidR="007F7832" w:rsidRPr="0019102A">
              <w:rPr>
                <w:szCs w:val="22"/>
              </w:rPr>
              <w:t>values and ethics</w:t>
            </w:r>
          </w:p>
        </w:tc>
      </w:tr>
    </w:tbl>
    <w:p w14:paraId="3ADC734A" w14:textId="642140B3" w:rsidR="007552FD" w:rsidRPr="005B4DD6" w:rsidRDefault="007552FD">
      <w:pPr>
        <w:rPr>
          <w:rFonts w:ascii="Arial" w:hAnsi="Arial" w:cs="Arial"/>
          <w:spacing w:val="-2"/>
          <w:sz w:val="20"/>
          <w:szCs w:val="20"/>
          <w:lang w:val="en-US"/>
        </w:rPr>
      </w:pPr>
    </w:p>
    <w:p w14:paraId="3EEB76CC" w14:textId="77777777" w:rsidR="00715B04" w:rsidRDefault="00715B04">
      <w:pPr>
        <w:rPr>
          <w:rFonts w:ascii="Arial Narrow" w:hAnsi="Arial Narrow"/>
          <w:sz w:val="10"/>
          <w:szCs w:val="10"/>
        </w:rPr>
      </w:pPr>
    </w:p>
    <w:sectPr w:rsidR="00715B04" w:rsidSect="00A20169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6AC85" w14:textId="77777777" w:rsidR="00A07F56" w:rsidRDefault="00A07F56" w:rsidP="00734DEC">
      <w:r>
        <w:separator/>
      </w:r>
    </w:p>
  </w:endnote>
  <w:endnote w:type="continuationSeparator" w:id="0">
    <w:p w14:paraId="2DEBCDF6" w14:textId="77777777" w:rsidR="00A07F56" w:rsidRDefault="00A07F56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97509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F0BAF77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3FDA3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0F9B0292" w14:textId="77777777" w:rsidTr="008C27A7">
      <w:tc>
        <w:tcPr>
          <w:tcW w:w="1971" w:type="dxa"/>
        </w:tcPr>
        <w:p w14:paraId="2CB63394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64E574A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51BA0EBA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9D3D56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EAEB678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6B2FE031" w14:textId="77777777" w:rsidTr="008C27A7">
      <w:tc>
        <w:tcPr>
          <w:tcW w:w="1971" w:type="dxa"/>
        </w:tcPr>
        <w:p w14:paraId="48BE60F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4A9A0FCF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135D679F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015CF610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658793C" w14:textId="02C412C2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5B4D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5B4D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5937A0FA" w14:textId="77777777" w:rsidTr="008C27A7">
      <w:tc>
        <w:tcPr>
          <w:tcW w:w="1971" w:type="dxa"/>
        </w:tcPr>
        <w:p w14:paraId="26B8A499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148F5189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627771A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815A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BF15CAF" wp14:editId="657D8136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D3017" w14:textId="77777777" w:rsidR="00A07F56" w:rsidRDefault="00A07F56" w:rsidP="00734DEC">
      <w:r>
        <w:separator/>
      </w:r>
    </w:p>
  </w:footnote>
  <w:footnote w:type="continuationSeparator" w:id="0">
    <w:p w14:paraId="6AFC4F29" w14:textId="77777777" w:rsidR="00A07F56" w:rsidRDefault="00A07F56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BEB56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DA1D13A" wp14:editId="73E49A99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a14="http://schemas.microsoft.com/office/drawing/2010/main" xmlns:a="http://schemas.openxmlformats.org/drawingml/2006/main">
          <w:pict>
            <v:shapetype id="_x0000_t32" coordsize="21600,21600" o:oned="t" filled="f" o:spt="32" path="m,l21600,21600e" w14:anchorId="55636669">
              <v:path fillok="f" arrowok="t" o:connecttype="none"/>
              <o:lock v:ext="edit" shapetype="t"/>
            </v:shapetype>
            <v:shape id="AutoShape 30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spid="_x0000_s1026" strokecolor="#bfbfbf [2412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75929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40BDB97" wp14:editId="75F3FB0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548CB"/>
    <w:multiLevelType w:val="hybridMultilevel"/>
    <w:tmpl w:val="29286A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C1152"/>
    <w:multiLevelType w:val="hybridMultilevel"/>
    <w:tmpl w:val="7AB262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43288"/>
    <w:multiLevelType w:val="hybridMultilevel"/>
    <w:tmpl w:val="A584447A"/>
    <w:lvl w:ilvl="0" w:tplc="105A91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C03D5"/>
    <w:multiLevelType w:val="hybridMultilevel"/>
    <w:tmpl w:val="713A3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2338DA"/>
    <w:multiLevelType w:val="hybridMultilevel"/>
    <w:tmpl w:val="24845F6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1330EA"/>
    <w:multiLevelType w:val="hybridMultilevel"/>
    <w:tmpl w:val="613A619A"/>
    <w:lvl w:ilvl="0" w:tplc="1C540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104229">
    <w:abstractNumId w:val="2"/>
  </w:num>
  <w:num w:numId="2" w16cid:durableId="1400639296">
    <w:abstractNumId w:val="5"/>
  </w:num>
  <w:num w:numId="3" w16cid:durableId="1110007631">
    <w:abstractNumId w:val="0"/>
  </w:num>
  <w:num w:numId="4" w16cid:durableId="1068377437">
    <w:abstractNumId w:val="6"/>
  </w:num>
  <w:num w:numId="5" w16cid:durableId="2078550995">
    <w:abstractNumId w:val="3"/>
  </w:num>
  <w:num w:numId="6" w16cid:durableId="1995796868">
    <w:abstractNumId w:val="7"/>
  </w:num>
  <w:num w:numId="7" w16cid:durableId="1118723398">
    <w:abstractNumId w:val="4"/>
  </w:num>
  <w:num w:numId="8" w16cid:durableId="43221378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2E42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5387"/>
    <w:rsid w:val="00086534"/>
    <w:rsid w:val="000871A3"/>
    <w:rsid w:val="0009155F"/>
    <w:rsid w:val="0009472F"/>
    <w:rsid w:val="000A3D1E"/>
    <w:rsid w:val="000A4940"/>
    <w:rsid w:val="000B08E9"/>
    <w:rsid w:val="000C51D4"/>
    <w:rsid w:val="000E720F"/>
    <w:rsid w:val="001025F9"/>
    <w:rsid w:val="001043BE"/>
    <w:rsid w:val="001101E3"/>
    <w:rsid w:val="0012370E"/>
    <w:rsid w:val="0012633A"/>
    <w:rsid w:val="001359AA"/>
    <w:rsid w:val="001601C0"/>
    <w:rsid w:val="001614D7"/>
    <w:rsid w:val="00176C41"/>
    <w:rsid w:val="0019102A"/>
    <w:rsid w:val="001A379D"/>
    <w:rsid w:val="001A48D3"/>
    <w:rsid w:val="001D2E52"/>
    <w:rsid w:val="001D6914"/>
    <w:rsid w:val="00213837"/>
    <w:rsid w:val="002175E2"/>
    <w:rsid w:val="002321B6"/>
    <w:rsid w:val="0023697D"/>
    <w:rsid w:val="002426FA"/>
    <w:rsid w:val="002626C4"/>
    <w:rsid w:val="00270146"/>
    <w:rsid w:val="00276D43"/>
    <w:rsid w:val="0027734D"/>
    <w:rsid w:val="002843D4"/>
    <w:rsid w:val="002875FA"/>
    <w:rsid w:val="00290F0C"/>
    <w:rsid w:val="00291A26"/>
    <w:rsid w:val="00291B70"/>
    <w:rsid w:val="0029790C"/>
    <w:rsid w:val="002A3CF2"/>
    <w:rsid w:val="002A66F2"/>
    <w:rsid w:val="002B6302"/>
    <w:rsid w:val="002B6321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54865"/>
    <w:rsid w:val="00354DE5"/>
    <w:rsid w:val="00361936"/>
    <w:rsid w:val="0036716F"/>
    <w:rsid w:val="00374DE0"/>
    <w:rsid w:val="00383BCF"/>
    <w:rsid w:val="003B1BAE"/>
    <w:rsid w:val="003B2AB3"/>
    <w:rsid w:val="003B3389"/>
    <w:rsid w:val="003B6E80"/>
    <w:rsid w:val="003C1F0C"/>
    <w:rsid w:val="003C4695"/>
    <w:rsid w:val="003D0288"/>
    <w:rsid w:val="003F236A"/>
    <w:rsid w:val="00424072"/>
    <w:rsid w:val="00426E9B"/>
    <w:rsid w:val="0045704C"/>
    <w:rsid w:val="0047269B"/>
    <w:rsid w:val="0047317E"/>
    <w:rsid w:val="004A48C1"/>
    <w:rsid w:val="004A5556"/>
    <w:rsid w:val="004C55A2"/>
    <w:rsid w:val="004D0054"/>
    <w:rsid w:val="004D60A9"/>
    <w:rsid w:val="004D7FEC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1F35"/>
    <w:rsid w:val="00552464"/>
    <w:rsid w:val="00556CC1"/>
    <w:rsid w:val="00564F3E"/>
    <w:rsid w:val="00570D77"/>
    <w:rsid w:val="0058034B"/>
    <w:rsid w:val="005A0AB8"/>
    <w:rsid w:val="005A2DA9"/>
    <w:rsid w:val="005B4DD6"/>
    <w:rsid w:val="005C3FE3"/>
    <w:rsid w:val="005D0B20"/>
    <w:rsid w:val="005D5DB9"/>
    <w:rsid w:val="005E6E9F"/>
    <w:rsid w:val="00601348"/>
    <w:rsid w:val="0061010C"/>
    <w:rsid w:val="00610EED"/>
    <w:rsid w:val="00624DAA"/>
    <w:rsid w:val="00634D69"/>
    <w:rsid w:val="00654B45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15B04"/>
    <w:rsid w:val="00724178"/>
    <w:rsid w:val="00733297"/>
    <w:rsid w:val="00734DEC"/>
    <w:rsid w:val="007427E7"/>
    <w:rsid w:val="007552FD"/>
    <w:rsid w:val="00763A35"/>
    <w:rsid w:val="00786982"/>
    <w:rsid w:val="007A3637"/>
    <w:rsid w:val="007A52E7"/>
    <w:rsid w:val="007B0254"/>
    <w:rsid w:val="007B3A69"/>
    <w:rsid w:val="007B479B"/>
    <w:rsid w:val="007D3ABD"/>
    <w:rsid w:val="007D435A"/>
    <w:rsid w:val="007E2051"/>
    <w:rsid w:val="007F7832"/>
    <w:rsid w:val="00824B4F"/>
    <w:rsid w:val="00825DC4"/>
    <w:rsid w:val="00832D13"/>
    <w:rsid w:val="0083514F"/>
    <w:rsid w:val="0083704F"/>
    <w:rsid w:val="0084775A"/>
    <w:rsid w:val="00850F11"/>
    <w:rsid w:val="00852159"/>
    <w:rsid w:val="00854717"/>
    <w:rsid w:val="00870B3E"/>
    <w:rsid w:val="0087283D"/>
    <w:rsid w:val="00880091"/>
    <w:rsid w:val="0088293B"/>
    <w:rsid w:val="00884FB2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616F"/>
    <w:rsid w:val="00937EA8"/>
    <w:rsid w:val="009413D5"/>
    <w:rsid w:val="00972422"/>
    <w:rsid w:val="00975906"/>
    <w:rsid w:val="00981854"/>
    <w:rsid w:val="009844A4"/>
    <w:rsid w:val="00990A21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07F56"/>
    <w:rsid w:val="00A10CEC"/>
    <w:rsid w:val="00A1421D"/>
    <w:rsid w:val="00A15A0E"/>
    <w:rsid w:val="00A16F7C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3702"/>
    <w:rsid w:val="00A9492A"/>
    <w:rsid w:val="00AA7F4B"/>
    <w:rsid w:val="00AB3CC1"/>
    <w:rsid w:val="00AE46BF"/>
    <w:rsid w:val="00AF60A7"/>
    <w:rsid w:val="00B04788"/>
    <w:rsid w:val="00B1042E"/>
    <w:rsid w:val="00B20D8B"/>
    <w:rsid w:val="00B21FA5"/>
    <w:rsid w:val="00B236F4"/>
    <w:rsid w:val="00B26A17"/>
    <w:rsid w:val="00B26C35"/>
    <w:rsid w:val="00B3625C"/>
    <w:rsid w:val="00B42D70"/>
    <w:rsid w:val="00B62678"/>
    <w:rsid w:val="00B934B1"/>
    <w:rsid w:val="00B9586F"/>
    <w:rsid w:val="00B97B17"/>
    <w:rsid w:val="00BA2637"/>
    <w:rsid w:val="00BC3DFA"/>
    <w:rsid w:val="00BC4AF3"/>
    <w:rsid w:val="00BC614E"/>
    <w:rsid w:val="00BD326E"/>
    <w:rsid w:val="00BD54A8"/>
    <w:rsid w:val="00BF0D62"/>
    <w:rsid w:val="00BF3BFE"/>
    <w:rsid w:val="00BF5077"/>
    <w:rsid w:val="00BF6A8E"/>
    <w:rsid w:val="00C16822"/>
    <w:rsid w:val="00C1696D"/>
    <w:rsid w:val="00C27926"/>
    <w:rsid w:val="00C304C4"/>
    <w:rsid w:val="00C324B4"/>
    <w:rsid w:val="00C54424"/>
    <w:rsid w:val="00C6024A"/>
    <w:rsid w:val="00C670A1"/>
    <w:rsid w:val="00C91D6B"/>
    <w:rsid w:val="00C95293"/>
    <w:rsid w:val="00CA3F22"/>
    <w:rsid w:val="00CB33C7"/>
    <w:rsid w:val="00CB484B"/>
    <w:rsid w:val="00CF1CE2"/>
    <w:rsid w:val="00CF276F"/>
    <w:rsid w:val="00D111E7"/>
    <w:rsid w:val="00D17A99"/>
    <w:rsid w:val="00D33134"/>
    <w:rsid w:val="00D414B0"/>
    <w:rsid w:val="00D54E7B"/>
    <w:rsid w:val="00D567FF"/>
    <w:rsid w:val="00D56F33"/>
    <w:rsid w:val="00D752FC"/>
    <w:rsid w:val="00D77FC6"/>
    <w:rsid w:val="00D83DCC"/>
    <w:rsid w:val="00D8543C"/>
    <w:rsid w:val="00D90B1E"/>
    <w:rsid w:val="00D930D0"/>
    <w:rsid w:val="00D9633B"/>
    <w:rsid w:val="00DB3EB0"/>
    <w:rsid w:val="00DB6A80"/>
    <w:rsid w:val="00DB7962"/>
    <w:rsid w:val="00DC5A2B"/>
    <w:rsid w:val="00DD6D41"/>
    <w:rsid w:val="00DE30F7"/>
    <w:rsid w:val="00DE5C28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17344"/>
    <w:rsid w:val="00F216CA"/>
    <w:rsid w:val="00F23FA6"/>
    <w:rsid w:val="00F30D75"/>
    <w:rsid w:val="00F3145C"/>
    <w:rsid w:val="00F34B96"/>
    <w:rsid w:val="00F37038"/>
    <w:rsid w:val="00F4407A"/>
    <w:rsid w:val="00F62BFB"/>
    <w:rsid w:val="00F72240"/>
    <w:rsid w:val="00F97D42"/>
    <w:rsid w:val="00FA0AED"/>
    <w:rsid w:val="00FC1D09"/>
    <w:rsid w:val="00FD05F7"/>
    <w:rsid w:val="00FE48CC"/>
    <w:rsid w:val="00FE662A"/>
    <w:rsid w:val="00FE70B3"/>
    <w:rsid w:val="00FF0685"/>
    <w:rsid w:val="2B337667"/>
    <w:rsid w:val="305EE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9E9D4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character" w:customStyle="1" w:styleId="cf01">
    <w:name w:val="cf01"/>
    <w:basedOn w:val="DefaultParagraphFont"/>
    <w:rsid w:val="00C27926"/>
    <w:rPr>
      <w:rFonts w:ascii="Segoe UI" w:hAnsi="Segoe UI" w:cs="Segoe U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2530DA-6F8B-4924-9D7C-B1A459738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165</Words>
  <Characters>1042</Characters>
  <Application>Microsoft Office Word</Application>
  <DocSecurity>4</DocSecurity>
  <Lines>8</Lines>
  <Paragraphs>2</Paragraphs>
  <ScaleCrop>false</ScaleCrop>
  <Company>Marketing &amp; Strategic Communications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Bernedine Reddy</cp:lastModifiedBy>
  <cp:revision>2</cp:revision>
  <cp:lastPrinted>2016-05-12T04:58:00Z</cp:lastPrinted>
  <dcterms:created xsi:type="dcterms:W3CDTF">2024-07-02T22:50:00Z</dcterms:created>
  <dcterms:modified xsi:type="dcterms:W3CDTF">2024-07-02T22:50:00Z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73ef1a4901a99f6ef2f5331c3c93eb75adca4b169350bf907bd4f12acd0e43ed</vt:lpwstr>
  </property>
</Properties>
</file>