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E392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13FD9B36" wp14:editId="03381B39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78FA74" wp14:editId="2E2CF615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5D3469" w14:textId="77777777" w:rsidR="006F3EED" w:rsidRDefault="006F3EE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1B09110" w14:textId="77777777" w:rsidR="006F3EED" w:rsidRPr="004F6B2D" w:rsidRDefault="006F3EED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8FA7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7B5D3469" w14:textId="77777777" w:rsidR="006F3EED" w:rsidRDefault="006F3EE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1B09110" w14:textId="77777777" w:rsidR="006F3EED" w:rsidRPr="004F6B2D" w:rsidRDefault="006F3EED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11C2D9EC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7B2EDCEA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4FDE0753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13CBE0FC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0F82D142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FB5FF1A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8A27CD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7C9AF500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657585D4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087D42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A2DA3" w14:textId="05E019D1" w:rsidR="004E3BE1" w:rsidRPr="004819C6" w:rsidRDefault="00AB3424" w:rsidP="00AF7C48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1"/>
                <w:szCs w:val="20"/>
                <w:lang w:val="en-US"/>
              </w:rPr>
              <w:t>South Australian Immunogenomics Cancer Institute (SAiGENCI)</w:t>
            </w:r>
          </w:p>
        </w:tc>
      </w:tr>
      <w:tr w:rsidR="004E3BE1" w:rsidRPr="00B674A3" w14:paraId="47B8A4E8" w14:textId="77777777" w:rsidTr="00AF7C48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9BF805" w14:textId="77777777" w:rsidR="004E3BE1" w:rsidRPr="004819C6" w:rsidRDefault="004E3BE1" w:rsidP="00AF7C48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sdt>
          <w:sdtPr>
            <w:rPr>
              <w:rFonts w:ascii="Arial" w:hAnsi="Arial" w:cs="Arial"/>
              <w:spacing w:val="-2"/>
              <w:sz w:val="20"/>
              <w:szCs w:val="20"/>
              <w:lang w:val="en-US"/>
            </w:rPr>
            <w:id w:val="1445655037"/>
            <w:placeholder>
              <w:docPart w:val="B18F2EF623EA5E4981860F63DBD0D0A4"/>
            </w:placeholder>
            <w:dropDownList>
              <w:listItem w:value="Choose an item."/>
              <w:listItem w:displayText="Level A - Associate Lecturer - (Research Only)" w:value="Level A - Associate Lecturer - (Research Only)"/>
              <w:listItem w:displayText="Level B - Lecturer - (Research Only)" w:value="Level B - Lecturer - (Research Only)"/>
              <w:listItem w:displayText="Level C - Senior Lecturer - (Research Only)" w:value="Level C - Senior Lecturer - (Research Only)"/>
              <w:listItem w:displayText="Level D - Associate Professor - (Research Only)" w:value="Level D - Associate Professor - (Research Only)"/>
              <w:listItem w:displayText="Level E - Professor - (Research Only)" w:value="Level E - Professor - (Research Only)"/>
            </w:dropDownList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4286C822" w14:textId="32A29C7A" w:rsidR="004E3BE1" w:rsidRPr="004819C6" w:rsidRDefault="00FF730E" w:rsidP="00AF7C48">
                <w:pPr>
                  <w:spacing w:before="40" w:after="40"/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</w:pPr>
                <w:r>
                  <w:rPr>
                    <w:rFonts w:ascii="Arial" w:hAnsi="Arial" w:cs="Arial"/>
                    <w:spacing w:val="-2"/>
                    <w:sz w:val="20"/>
                    <w:szCs w:val="20"/>
                    <w:lang w:val="en-US"/>
                  </w:rPr>
                  <w:t>Level B - Lecturer - (Research Only)</w:t>
                </w:r>
              </w:p>
            </w:tc>
          </w:sdtContent>
        </w:sdt>
      </w:tr>
    </w:tbl>
    <w:p w14:paraId="119B28FB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4186575C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70B14D43" w14:textId="77777777" w:rsidTr="00AF7C48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9D237BE" w14:textId="3E205486" w:rsidR="004E3BE1" w:rsidRPr="00FF730E" w:rsidRDefault="00FF730E" w:rsidP="00AF7C48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</w:pPr>
            <w:r w:rsidRPr="00FF730E"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  <w:t xml:space="preserve">ESSENTIAL MINIMUM CRITERIA – Level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AU"/>
              </w:rPr>
              <w:t>B</w:t>
            </w:r>
          </w:p>
        </w:tc>
      </w:tr>
      <w:tr w:rsidR="004E3BE1" w:rsidRPr="0036716F" w14:paraId="00D6C035" w14:textId="77777777" w:rsidTr="00AF7C48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66E1CE6D" w14:textId="77777777" w:rsidR="00B8162B" w:rsidRPr="00B8162B" w:rsidRDefault="00B8162B" w:rsidP="00B8162B">
            <w:p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  <w:p w14:paraId="7FB91312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1. PhD in Cancer Metabolism, Biochemistry, or Cell Biology (awarded)</w:t>
            </w:r>
          </w:p>
          <w:p w14:paraId="7A1D93D2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5BBCC9E9" w14:textId="51154899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2. Demonstrated research expertise in cancer metabolism, as evidenced by </w:t>
            </w:r>
            <w:r w:rsidR="00142D05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a strong track record of </w:t>
            </w: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publications in high-quality peer-reviewed journals and presentations at scientific conferences </w:t>
            </w:r>
          </w:p>
          <w:p w14:paraId="749ADBC3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73EDCC29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3. Extensive technical skills in:</w:t>
            </w:r>
          </w:p>
          <w:p w14:paraId="04BE388F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- Molecular biology techniques</w:t>
            </w:r>
          </w:p>
          <w:p w14:paraId="108C7C93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- Cell culture </w:t>
            </w:r>
          </w:p>
          <w:p w14:paraId="7893D6D6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- In vivo </w:t>
            </w:r>
            <w:proofErr w:type="spellStart"/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tumor</w:t>
            </w:r>
            <w:proofErr w:type="spellEnd"/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growth models</w:t>
            </w:r>
          </w:p>
          <w:p w14:paraId="5AA5BBDD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  - Metabolic assays</w:t>
            </w:r>
          </w:p>
          <w:p w14:paraId="2324EB52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5A64810E" w14:textId="426660A9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4. Proficiency in data analysis</w:t>
            </w:r>
            <w:r w:rsidR="00142D05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and presentation</w:t>
            </w: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, and statistical tools</w:t>
            </w:r>
          </w:p>
          <w:p w14:paraId="5CB7CEE0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0E601065" w14:textId="4D3CE327" w:rsidR="00B8162B" w:rsidRPr="00B8162B" w:rsidRDefault="00142D05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5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. Proven ability to independently design, execute, and troubleshoot complex experimental protocols </w:t>
            </w:r>
          </w:p>
          <w:p w14:paraId="39B5643A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7ED2E9EC" w14:textId="2C640681" w:rsidR="00B8162B" w:rsidRPr="00B8162B" w:rsidRDefault="00142D05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6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. Effective communication skills, including </w:t>
            </w: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experience in scientific writing for research articles and grant applications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, and</w:t>
            </w:r>
            <w:r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delivering presentations at scientific meetings</w:t>
            </w:r>
          </w:p>
          <w:p w14:paraId="7C64EF4D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473D64D1" w14:textId="672513C5" w:rsidR="00B8162B" w:rsidRPr="00B8162B" w:rsidRDefault="00142D05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7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 Excellent organi</w:t>
            </w:r>
            <w:r w:rsidR="001C1D7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s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ational skills and capacity to manage multiple research projects simultaneously</w:t>
            </w:r>
          </w:p>
          <w:p w14:paraId="19518BE8" w14:textId="77777777" w:rsidR="00B8162B" w:rsidRPr="00B8162B" w:rsidRDefault="00B8162B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2D375128" w14:textId="508C1E1A" w:rsidR="00047170" w:rsidRPr="00B8162B" w:rsidRDefault="00142D05" w:rsidP="00B8162B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8</w:t>
            </w:r>
            <w:r w:rsidR="00B8162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. Ability to work both independently and as part of a research team</w:t>
            </w:r>
            <w:r w:rsidR="005B2FE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, with a s</w:t>
            </w:r>
            <w:r w:rsidR="005B2FEB" w:rsidRPr="00B8162B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uccessful track record of collaborative research projects</w:t>
            </w:r>
          </w:p>
          <w:p w14:paraId="26AEF088" w14:textId="77777777" w:rsidR="00B8162B" w:rsidRDefault="00B8162B" w:rsidP="00B8162B">
            <w:pPr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  <w:p w14:paraId="3B869E10" w14:textId="201390F1" w:rsidR="00047170" w:rsidRPr="00BC67CC" w:rsidRDefault="00047170" w:rsidP="00047170">
            <w:pPr>
              <w:spacing w:before="40" w:after="40"/>
              <w:contextualSpacing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AU"/>
              </w:rPr>
            </w:pPr>
            <w:r w:rsidRPr="00BC67CC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n-AU"/>
              </w:rPr>
              <w:t>Desirable Criteria</w:t>
            </w:r>
          </w:p>
          <w:p w14:paraId="2DF42865" w14:textId="77777777" w:rsidR="00BC67CC" w:rsidRPr="00BC67CC" w:rsidRDefault="00BC67CC" w:rsidP="00047170">
            <w:pPr>
              <w:spacing w:before="40" w:after="40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675347EA" w14:textId="726E4CAD" w:rsidR="00047170" w:rsidRPr="001C1D72" w:rsidRDefault="00047170" w:rsidP="001C1D72">
            <w:pPr>
              <w:pStyle w:val="ListParagraph"/>
              <w:numPr>
                <w:ilvl w:val="0"/>
                <w:numId w:val="7"/>
              </w:numPr>
              <w:ind w:left="340"/>
              <w:rPr>
                <w:rFonts w:cs="Arial"/>
                <w:szCs w:val="22"/>
              </w:rPr>
            </w:pPr>
            <w:r w:rsidRPr="001C1D72">
              <w:rPr>
                <w:rFonts w:cs="Arial"/>
                <w:szCs w:val="22"/>
              </w:rPr>
              <w:t xml:space="preserve">Experience with </w:t>
            </w:r>
            <w:r w:rsidR="00BC67CC" w:rsidRPr="001C1D72">
              <w:rPr>
                <w:rFonts w:cs="Arial"/>
                <w:szCs w:val="22"/>
              </w:rPr>
              <w:t xml:space="preserve">specialised </w:t>
            </w:r>
            <w:r w:rsidRPr="001C1D72">
              <w:rPr>
                <w:rFonts w:cs="Arial"/>
                <w:szCs w:val="22"/>
              </w:rPr>
              <w:t xml:space="preserve">metabolic techniques (e.g., </w:t>
            </w:r>
            <w:r w:rsidR="00017739" w:rsidRPr="001C1D72">
              <w:rPr>
                <w:rFonts w:cs="Arial"/>
                <w:szCs w:val="22"/>
              </w:rPr>
              <w:t xml:space="preserve">spatial </w:t>
            </w:r>
            <w:r w:rsidRPr="001C1D72">
              <w:rPr>
                <w:rFonts w:cs="Arial"/>
                <w:szCs w:val="22"/>
              </w:rPr>
              <w:t xml:space="preserve">metabolic </w:t>
            </w:r>
            <w:r w:rsidR="00BC67CC" w:rsidRPr="001C1D72">
              <w:rPr>
                <w:rFonts w:cs="Arial"/>
                <w:szCs w:val="22"/>
              </w:rPr>
              <w:t>or</w:t>
            </w:r>
            <w:r w:rsidRPr="001C1D72">
              <w:rPr>
                <w:rFonts w:cs="Arial"/>
                <w:szCs w:val="22"/>
              </w:rPr>
              <w:t xml:space="preserve"> </w:t>
            </w:r>
            <w:r w:rsidR="00BC67CC" w:rsidRPr="001C1D72">
              <w:rPr>
                <w:rFonts w:cs="Arial"/>
                <w:szCs w:val="22"/>
              </w:rPr>
              <w:t>dietary studies in laboratory models</w:t>
            </w:r>
            <w:r w:rsidRPr="001C1D72">
              <w:rPr>
                <w:rFonts w:cs="Arial"/>
                <w:szCs w:val="22"/>
              </w:rPr>
              <w:t>)</w:t>
            </w:r>
            <w:r w:rsidR="000D5639">
              <w:rPr>
                <w:rFonts w:cs="Arial"/>
                <w:szCs w:val="22"/>
              </w:rPr>
              <w:t xml:space="preserve"> and prostate cancer </w:t>
            </w:r>
            <w:r w:rsidR="00142D05">
              <w:rPr>
                <w:rFonts w:cs="Arial"/>
                <w:szCs w:val="22"/>
              </w:rPr>
              <w:t xml:space="preserve">preclinical </w:t>
            </w:r>
            <w:r w:rsidR="000D5639">
              <w:rPr>
                <w:rFonts w:cs="Arial"/>
                <w:szCs w:val="22"/>
              </w:rPr>
              <w:t>models</w:t>
            </w:r>
            <w:r w:rsidR="001C1D72">
              <w:rPr>
                <w:rFonts w:cs="Arial"/>
                <w:szCs w:val="22"/>
              </w:rPr>
              <w:br/>
            </w:r>
          </w:p>
          <w:p w14:paraId="53746FD6" w14:textId="6EFFAA1E" w:rsidR="001C1D72" w:rsidRDefault="00047170" w:rsidP="001C1D72">
            <w:pPr>
              <w:pStyle w:val="ListParagraph"/>
              <w:numPr>
                <w:ilvl w:val="0"/>
                <w:numId w:val="7"/>
              </w:numPr>
              <w:ind w:left="340"/>
              <w:rPr>
                <w:rFonts w:cs="Arial"/>
                <w:szCs w:val="22"/>
              </w:rPr>
            </w:pPr>
            <w:r w:rsidRPr="001C1D72">
              <w:rPr>
                <w:rFonts w:cs="Arial"/>
                <w:szCs w:val="22"/>
              </w:rPr>
              <w:t>Experience in supervising junior researchers or students</w:t>
            </w:r>
            <w:r w:rsidR="001C1D72">
              <w:rPr>
                <w:rFonts w:cs="Arial"/>
                <w:szCs w:val="22"/>
              </w:rPr>
              <w:br/>
            </w:r>
          </w:p>
          <w:p w14:paraId="5AD7575D" w14:textId="7A316173" w:rsidR="00047170" w:rsidRPr="001C1D72" w:rsidRDefault="00047170" w:rsidP="001C1D72">
            <w:pPr>
              <w:pStyle w:val="ListParagraph"/>
              <w:numPr>
                <w:ilvl w:val="0"/>
                <w:numId w:val="7"/>
              </w:numPr>
              <w:ind w:left="340"/>
              <w:rPr>
                <w:rFonts w:cs="Arial"/>
                <w:szCs w:val="22"/>
              </w:rPr>
            </w:pPr>
            <w:r w:rsidRPr="001C1D72">
              <w:rPr>
                <w:rFonts w:cs="Arial"/>
                <w:szCs w:val="22"/>
              </w:rPr>
              <w:t>Familiarity with research ethics and biosafety protocols</w:t>
            </w:r>
          </w:p>
          <w:p w14:paraId="5094E080" w14:textId="77777777" w:rsidR="00047170" w:rsidRPr="00047170" w:rsidRDefault="00047170" w:rsidP="001C1D72">
            <w:pPr>
              <w:spacing w:before="40" w:after="40"/>
              <w:ind w:left="340"/>
              <w:contextualSpacing/>
              <w:rPr>
                <w:rFonts w:eastAsia="Times New Roman" w:cs="Arial"/>
                <w:szCs w:val="22"/>
                <w:lang w:eastAsia="en-AU"/>
              </w:rPr>
            </w:pPr>
          </w:p>
          <w:p w14:paraId="334BDFD5" w14:textId="77777777" w:rsidR="004E3BE1" w:rsidRPr="0036716F" w:rsidRDefault="004E3BE1" w:rsidP="00BD2BE8">
            <w:pPr>
              <w:tabs>
                <w:tab w:val="left" w:pos="347"/>
              </w:tabs>
              <w:spacing w:before="40" w:after="40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4998575B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45C12B0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39067DBE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6BC70119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2C3D976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57B19731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12694D35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29782A3C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48EF7B34" w14:textId="77777777" w:rsidR="00EB063A" w:rsidRDefault="00EB063A" w:rsidP="00EB063A">
      <w:pPr>
        <w:pStyle w:val="NoParagraphStyle"/>
        <w:ind w:hanging="426"/>
        <w:rPr>
          <w:rFonts w:ascii="Arial" w:hAnsi="Arial" w:cs="Arial"/>
          <w:b/>
          <w:sz w:val="32"/>
          <w:szCs w:val="32"/>
        </w:rPr>
      </w:pPr>
    </w:p>
    <w:p w14:paraId="3497EDC9" w14:textId="77777777" w:rsidR="00EB063A" w:rsidRDefault="00EB063A" w:rsidP="008A62C6">
      <w:pPr>
        <w:pStyle w:val="NoParagraphStyle"/>
        <w:rPr>
          <w:rFonts w:ascii="Arial" w:hAnsi="Arial" w:cs="Arial"/>
          <w:b/>
          <w:sz w:val="32"/>
          <w:szCs w:val="32"/>
        </w:rPr>
      </w:pPr>
    </w:p>
    <w:sectPr w:rsidR="00EB063A" w:rsidSect="00A20169">
      <w:headerReference w:type="even" r:id="rId10"/>
      <w:footerReference w:type="even" r:id="rId11"/>
      <w:headerReference w:type="first" r:id="rId12"/>
      <w:footerReference w:type="first" r:id="rId13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E45D6" w14:textId="77777777" w:rsidR="00DC5180" w:rsidRDefault="00DC5180" w:rsidP="00734DEC">
      <w:r>
        <w:separator/>
      </w:r>
    </w:p>
  </w:endnote>
  <w:endnote w:type="continuationSeparator" w:id="0">
    <w:p w14:paraId="6D2FE172" w14:textId="77777777" w:rsidR="00DC5180" w:rsidRDefault="00DC5180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5D638" w14:textId="77777777" w:rsidR="006F3EED" w:rsidRPr="007A3637" w:rsidRDefault="006F3EED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45C7FA29" w14:textId="77777777" w:rsidR="006F3EED" w:rsidRDefault="006F3E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79631B" w14:textId="77777777" w:rsidR="006F3EED" w:rsidRDefault="006F3EED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63939AC" wp14:editId="7C664B2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F5A9F6" w14:textId="77777777" w:rsidR="00DC5180" w:rsidRDefault="00DC5180" w:rsidP="00734DEC">
      <w:r>
        <w:separator/>
      </w:r>
    </w:p>
  </w:footnote>
  <w:footnote w:type="continuationSeparator" w:id="0">
    <w:p w14:paraId="75E60D0A" w14:textId="77777777" w:rsidR="00DC5180" w:rsidRDefault="00DC5180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594C6" w14:textId="77777777" w:rsidR="006F3EED" w:rsidRDefault="006F3EED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7E032156" wp14:editId="5922C984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AC15BB" w14:textId="77777777" w:rsidR="006F3EED" w:rsidRDefault="006F3EE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99AEBD" wp14:editId="70D13DB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8640C"/>
    <w:multiLevelType w:val="hybridMultilevel"/>
    <w:tmpl w:val="57B40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10C6E"/>
    <w:multiLevelType w:val="hybridMultilevel"/>
    <w:tmpl w:val="EE7E22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02822"/>
    <w:multiLevelType w:val="hybridMultilevel"/>
    <w:tmpl w:val="1B90BA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4271B8"/>
    <w:multiLevelType w:val="hybridMultilevel"/>
    <w:tmpl w:val="BC8CC79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8F2E4B"/>
    <w:multiLevelType w:val="hybridMultilevel"/>
    <w:tmpl w:val="57B40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908081">
    <w:abstractNumId w:val="2"/>
  </w:num>
  <w:num w:numId="2" w16cid:durableId="1254632129">
    <w:abstractNumId w:val="4"/>
  </w:num>
  <w:num w:numId="3" w16cid:durableId="530609014">
    <w:abstractNumId w:val="5"/>
  </w:num>
  <w:num w:numId="4" w16cid:durableId="529072289">
    <w:abstractNumId w:val="6"/>
  </w:num>
  <w:num w:numId="5" w16cid:durableId="1825705697">
    <w:abstractNumId w:val="0"/>
  </w:num>
  <w:num w:numId="6" w16cid:durableId="324893687">
    <w:abstractNumId w:val="1"/>
  </w:num>
  <w:num w:numId="7" w16cid:durableId="132107700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17739"/>
    <w:rsid w:val="000202A8"/>
    <w:rsid w:val="00024B28"/>
    <w:rsid w:val="00024CA6"/>
    <w:rsid w:val="0003392F"/>
    <w:rsid w:val="00036CE2"/>
    <w:rsid w:val="000375A1"/>
    <w:rsid w:val="000410FE"/>
    <w:rsid w:val="00047170"/>
    <w:rsid w:val="0005609F"/>
    <w:rsid w:val="00056E00"/>
    <w:rsid w:val="00073D10"/>
    <w:rsid w:val="00083A00"/>
    <w:rsid w:val="00084F1C"/>
    <w:rsid w:val="00086534"/>
    <w:rsid w:val="000871A3"/>
    <w:rsid w:val="000907A3"/>
    <w:rsid w:val="0009155F"/>
    <w:rsid w:val="0009472F"/>
    <w:rsid w:val="000A1DFC"/>
    <w:rsid w:val="000A4940"/>
    <w:rsid w:val="000B08E9"/>
    <w:rsid w:val="000C51D4"/>
    <w:rsid w:val="000D20AD"/>
    <w:rsid w:val="000D5639"/>
    <w:rsid w:val="000E720F"/>
    <w:rsid w:val="000E7DEF"/>
    <w:rsid w:val="000F0D9F"/>
    <w:rsid w:val="001025F9"/>
    <w:rsid w:val="001101E3"/>
    <w:rsid w:val="0012370E"/>
    <w:rsid w:val="00126E04"/>
    <w:rsid w:val="001359AA"/>
    <w:rsid w:val="00142D05"/>
    <w:rsid w:val="001601C0"/>
    <w:rsid w:val="001614D7"/>
    <w:rsid w:val="00164505"/>
    <w:rsid w:val="00176C41"/>
    <w:rsid w:val="001A379D"/>
    <w:rsid w:val="001C1D72"/>
    <w:rsid w:val="00213837"/>
    <w:rsid w:val="002175E2"/>
    <w:rsid w:val="0023697D"/>
    <w:rsid w:val="002426FA"/>
    <w:rsid w:val="00243406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052B8"/>
    <w:rsid w:val="0031146C"/>
    <w:rsid w:val="0031410D"/>
    <w:rsid w:val="00314EBB"/>
    <w:rsid w:val="0032171E"/>
    <w:rsid w:val="003224BE"/>
    <w:rsid w:val="003533C7"/>
    <w:rsid w:val="00361936"/>
    <w:rsid w:val="003655A4"/>
    <w:rsid w:val="0036716F"/>
    <w:rsid w:val="00374DE0"/>
    <w:rsid w:val="00383BCF"/>
    <w:rsid w:val="003B1BAE"/>
    <w:rsid w:val="003B2AB3"/>
    <w:rsid w:val="003B3389"/>
    <w:rsid w:val="003B359A"/>
    <w:rsid w:val="003B73D7"/>
    <w:rsid w:val="003C1F0C"/>
    <w:rsid w:val="003C5260"/>
    <w:rsid w:val="003D0288"/>
    <w:rsid w:val="003F236A"/>
    <w:rsid w:val="0045704C"/>
    <w:rsid w:val="004703B6"/>
    <w:rsid w:val="0047317E"/>
    <w:rsid w:val="004828C9"/>
    <w:rsid w:val="00487A76"/>
    <w:rsid w:val="004912CB"/>
    <w:rsid w:val="004A071D"/>
    <w:rsid w:val="004A48C1"/>
    <w:rsid w:val="004A523A"/>
    <w:rsid w:val="004A5556"/>
    <w:rsid w:val="004C3A37"/>
    <w:rsid w:val="004C55A2"/>
    <w:rsid w:val="004D0054"/>
    <w:rsid w:val="004D60A9"/>
    <w:rsid w:val="004E3BE1"/>
    <w:rsid w:val="004E475A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47B8C"/>
    <w:rsid w:val="00552464"/>
    <w:rsid w:val="0056173A"/>
    <w:rsid w:val="00564F3E"/>
    <w:rsid w:val="00570D77"/>
    <w:rsid w:val="005A0AB8"/>
    <w:rsid w:val="005B1C2D"/>
    <w:rsid w:val="005B2FEB"/>
    <w:rsid w:val="005D5DB9"/>
    <w:rsid w:val="005E57C3"/>
    <w:rsid w:val="005E6E9F"/>
    <w:rsid w:val="0061010C"/>
    <w:rsid w:val="00610EED"/>
    <w:rsid w:val="00630157"/>
    <w:rsid w:val="006312FA"/>
    <w:rsid w:val="00634D69"/>
    <w:rsid w:val="00636BF5"/>
    <w:rsid w:val="00680974"/>
    <w:rsid w:val="00680A55"/>
    <w:rsid w:val="00682125"/>
    <w:rsid w:val="006A1B56"/>
    <w:rsid w:val="006A5012"/>
    <w:rsid w:val="006A687C"/>
    <w:rsid w:val="006B5472"/>
    <w:rsid w:val="006D3718"/>
    <w:rsid w:val="006D3EFE"/>
    <w:rsid w:val="006D6D34"/>
    <w:rsid w:val="006E0A66"/>
    <w:rsid w:val="006E463F"/>
    <w:rsid w:val="006F3EED"/>
    <w:rsid w:val="00711F78"/>
    <w:rsid w:val="0071281F"/>
    <w:rsid w:val="00713248"/>
    <w:rsid w:val="007146A8"/>
    <w:rsid w:val="00724178"/>
    <w:rsid w:val="00730163"/>
    <w:rsid w:val="00733297"/>
    <w:rsid w:val="00734DEC"/>
    <w:rsid w:val="007427E7"/>
    <w:rsid w:val="00756CE4"/>
    <w:rsid w:val="00786982"/>
    <w:rsid w:val="007A3637"/>
    <w:rsid w:val="007B0254"/>
    <w:rsid w:val="007B1F33"/>
    <w:rsid w:val="007B479B"/>
    <w:rsid w:val="007D3ABD"/>
    <w:rsid w:val="007D435A"/>
    <w:rsid w:val="007E2051"/>
    <w:rsid w:val="007E213C"/>
    <w:rsid w:val="007E3E55"/>
    <w:rsid w:val="007E4482"/>
    <w:rsid w:val="007F5BF0"/>
    <w:rsid w:val="00824B4F"/>
    <w:rsid w:val="00832D13"/>
    <w:rsid w:val="0083514F"/>
    <w:rsid w:val="0083704F"/>
    <w:rsid w:val="0084015E"/>
    <w:rsid w:val="00852159"/>
    <w:rsid w:val="00865951"/>
    <w:rsid w:val="0087099F"/>
    <w:rsid w:val="0087283D"/>
    <w:rsid w:val="00880091"/>
    <w:rsid w:val="0088293B"/>
    <w:rsid w:val="00895E89"/>
    <w:rsid w:val="008A0FDA"/>
    <w:rsid w:val="008A22E7"/>
    <w:rsid w:val="008A43CC"/>
    <w:rsid w:val="008A616A"/>
    <w:rsid w:val="008A62C6"/>
    <w:rsid w:val="008B09A9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418EE"/>
    <w:rsid w:val="009603C6"/>
    <w:rsid w:val="00972422"/>
    <w:rsid w:val="00975906"/>
    <w:rsid w:val="009803FB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45FDF"/>
    <w:rsid w:val="00A5574C"/>
    <w:rsid w:val="00A56A65"/>
    <w:rsid w:val="00A6398D"/>
    <w:rsid w:val="00A63C66"/>
    <w:rsid w:val="00A73408"/>
    <w:rsid w:val="00A74D08"/>
    <w:rsid w:val="00A84DFF"/>
    <w:rsid w:val="00A9492A"/>
    <w:rsid w:val="00AA7F4B"/>
    <w:rsid w:val="00AB3424"/>
    <w:rsid w:val="00AB37E0"/>
    <w:rsid w:val="00AB3CC1"/>
    <w:rsid w:val="00AE46BF"/>
    <w:rsid w:val="00AF37CF"/>
    <w:rsid w:val="00AF60A7"/>
    <w:rsid w:val="00AF7C48"/>
    <w:rsid w:val="00B04788"/>
    <w:rsid w:val="00B1042E"/>
    <w:rsid w:val="00B20D8B"/>
    <w:rsid w:val="00B236F4"/>
    <w:rsid w:val="00B26C35"/>
    <w:rsid w:val="00B3625C"/>
    <w:rsid w:val="00B371E3"/>
    <w:rsid w:val="00B42D70"/>
    <w:rsid w:val="00B50B19"/>
    <w:rsid w:val="00B62678"/>
    <w:rsid w:val="00B8162B"/>
    <w:rsid w:val="00B9586F"/>
    <w:rsid w:val="00B97B17"/>
    <w:rsid w:val="00BA2637"/>
    <w:rsid w:val="00BC4AF3"/>
    <w:rsid w:val="00BC614E"/>
    <w:rsid w:val="00BC67CC"/>
    <w:rsid w:val="00BD2BE8"/>
    <w:rsid w:val="00BD326E"/>
    <w:rsid w:val="00BD6CD1"/>
    <w:rsid w:val="00BF0D62"/>
    <w:rsid w:val="00BF5077"/>
    <w:rsid w:val="00BF6A8E"/>
    <w:rsid w:val="00BF7B6D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E4E9C"/>
    <w:rsid w:val="00CF1CE2"/>
    <w:rsid w:val="00CF276F"/>
    <w:rsid w:val="00D17A99"/>
    <w:rsid w:val="00D2788C"/>
    <w:rsid w:val="00D33134"/>
    <w:rsid w:val="00D54E7B"/>
    <w:rsid w:val="00D567FF"/>
    <w:rsid w:val="00D56F33"/>
    <w:rsid w:val="00D752FC"/>
    <w:rsid w:val="00D77FC6"/>
    <w:rsid w:val="00D83443"/>
    <w:rsid w:val="00D83DCC"/>
    <w:rsid w:val="00D8543C"/>
    <w:rsid w:val="00D9633B"/>
    <w:rsid w:val="00DB061F"/>
    <w:rsid w:val="00DB3EB0"/>
    <w:rsid w:val="00DB6A80"/>
    <w:rsid w:val="00DB7962"/>
    <w:rsid w:val="00DC5180"/>
    <w:rsid w:val="00DC5A2B"/>
    <w:rsid w:val="00DD6D41"/>
    <w:rsid w:val="00DE30F7"/>
    <w:rsid w:val="00DF56CA"/>
    <w:rsid w:val="00DF733B"/>
    <w:rsid w:val="00DF7DD0"/>
    <w:rsid w:val="00E0745F"/>
    <w:rsid w:val="00E10B90"/>
    <w:rsid w:val="00E376AA"/>
    <w:rsid w:val="00E37F91"/>
    <w:rsid w:val="00E4687F"/>
    <w:rsid w:val="00E50295"/>
    <w:rsid w:val="00E562F6"/>
    <w:rsid w:val="00E61BCE"/>
    <w:rsid w:val="00E6339A"/>
    <w:rsid w:val="00E67382"/>
    <w:rsid w:val="00E70030"/>
    <w:rsid w:val="00E90B8C"/>
    <w:rsid w:val="00EA3259"/>
    <w:rsid w:val="00EA7128"/>
    <w:rsid w:val="00EB0276"/>
    <w:rsid w:val="00EB063A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02E6"/>
    <w:rsid w:val="00F62BFB"/>
    <w:rsid w:val="00F93809"/>
    <w:rsid w:val="00F97D42"/>
    <w:rsid w:val="00FA0AED"/>
    <w:rsid w:val="00FC1D09"/>
    <w:rsid w:val="00FD05F7"/>
    <w:rsid w:val="00FE48CC"/>
    <w:rsid w:val="00FE70B3"/>
    <w:rsid w:val="00FF0685"/>
    <w:rsid w:val="00FF13F7"/>
    <w:rsid w:val="00FF7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CBB74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18F2EF623EA5E4981860F63DBD0D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EA1DA-D1CE-7B47-817C-34C46C197EAC}"/>
      </w:docPartPr>
      <w:docPartBody>
        <w:p w:rsidR="00CA606B" w:rsidRDefault="00867A71" w:rsidP="00867A71">
          <w:pPr>
            <w:pStyle w:val="B18F2EF623EA5E4981860F63DBD0D0A4"/>
          </w:pPr>
          <w:r w:rsidRPr="004F13F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71"/>
    <w:rsid w:val="000A1DFC"/>
    <w:rsid w:val="000F0D9F"/>
    <w:rsid w:val="00150868"/>
    <w:rsid w:val="00284233"/>
    <w:rsid w:val="002C5532"/>
    <w:rsid w:val="004912CB"/>
    <w:rsid w:val="00547B8C"/>
    <w:rsid w:val="006312FA"/>
    <w:rsid w:val="007D0619"/>
    <w:rsid w:val="00867A71"/>
    <w:rsid w:val="00AF37CF"/>
    <w:rsid w:val="00BD6CD1"/>
    <w:rsid w:val="00C14FC5"/>
    <w:rsid w:val="00CA606B"/>
    <w:rsid w:val="00E7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CA606B"/>
    <w:rPr>
      <w:color w:val="808080"/>
    </w:rPr>
  </w:style>
  <w:style w:type="paragraph" w:customStyle="1" w:styleId="B18F2EF623EA5E4981860F63DBD0D0A4">
    <w:name w:val="B18F2EF623EA5E4981860F63DBD0D0A4"/>
    <w:rsid w:val="00867A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969AB-EE1A-4760-9A11-5441257C0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2</Pages>
  <Words>227</Words>
  <Characters>1295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Bernedine Reddy</cp:lastModifiedBy>
  <cp:revision>2</cp:revision>
  <cp:lastPrinted>2016-05-12T04:58:00Z</cp:lastPrinted>
  <dcterms:created xsi:type="dcterms:W3CDTF">2024-10-29T21:44:00Z</dcterms:created>
  <dcterms:modified xsi:type="dcterms:W3CDTF">2024-10-29T21:44:00Z</dcterms:modified>
</cp:coreProperties>
</file>